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9626D" w14:textId="1B0FBB53" w:rsidR="001E75CA" w:rsidRDefault="003746C5">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1106AEF9">
                <wp:simplePos x="0" y="0"/>
                <wp:positionH relativeFrom="margin">
                  <wp:posOffset>-97971</wp:posOffset>
                </wp:positionH>
                <wp:positionV relativeFrom="paragraph">
                  <wp:posOffset>-644979</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154802" w:rsidRPr="00992738" w:rsidRDefault="00154802"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7pt;margin-top:-50.8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154802" w:rsidRPr="00992738" w:rsidRDefault="00154802"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p>
    <w:p w14:paraId="2E21A40D" w14:textId="2A2339B9" w:rsidR="001E75CA" w:rsidRDefault="001E75CA"/>
    <w:p w14:paraId="5B9F3FE4" w14:textId="6E67BDDE" w:rsidR="001E75CA" w:rsidRDefault="001E75CA"/>
    <w:p w14:paraId="0762FE60" w14:textId="1D6DD812" w:rsidR="001E75CA" w:rsidRDefault="001E75CA"/>
    <w:p w14:paraId="7BC5559B" w14:textId="3E24D3BF" w:rsidR="001E75CA" w:rsidRDefault="00895E35">
      <w:r>
        <w:rPr>
          <w:noProof/>
          <w:lang w:eastAsia="fr-CA" w:bidi="ar-SA"/>
        </w:rPr>
        <w:drawing>
          <wp:anchor distT="0" distB="0" distL="114300" distR="114300" simplePos="0" relativeHeight="251749376" behindDoc="0" locked="0" layoutInCell="1" allowOverlap="1" wp14:anchorId="612BF113" wp14:editId="0A541128">
            <wp:simplePos x="0" y="0"/>
            <wp:positionH relativeFrom="margin">
              <wp:posOffset>5795010</wp:posOffset>
            </wp:positionH>
            <wp:positionV relativeFrom="paragraph">
              <wp:posOffset>133985</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p>
    <w:p w14:paraId="5C720601" w14:textId="33506169" w:rsidR="001E75CA" w:rsidRDefault="001E75CA"/>
    <w:p w14:paraId="1D5D4761" w14:textId="497B04BC" w:rsidR="00EC2E2B" w:rsidRDefault="00A64655">
      <w:r>
        <w:rPr>
          <w:noProof/>
          <w:lang w:eastAsia="fr-CA" w:bidi="ar-SA"/>
        </w:rPr>
        <mc:AlternateContent>
          <mc:Choice Requires="wps">
            <w:drawing>
              <wp:anchor distT="0" distB="0" distL="114300" distR="114300" simplePos="0" relativeHeight="251794432" behindDoc="1" locked="0" layoutInCell="1" allowOverlap="1" wp14:anchorId="335BAD4C" wp14:editId="0F717079">
                <wp:simplePos x="0" y="0"/>
                <wp:positionH relativeFrom="margin">
                  <wp:align>right</wp:align>
                </wp:positionH>
                <wp:positionV relativeFrom="paragraph">
                  <wp:posOffset>7677150</wp:posOffset>
                </wp:positionV>
                <wp:extent cx="4870450" cy="349250"/>
                <wp:effectExtent l="0" t="0" r="6350" b="0"/>
                <wp:wrapTight wrapText="bothSides">
                  <wp:wrapPolygon edited="0">
                    <wp:start x="0" y="0"/>
                    <wp:lineTo x="0" y="20029"/>
                    <wp:lineTo x="21544" y="20029"/>
                    <wp:lineTo x="21544"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154802" w:rsidRPr="008D51EC" w:rsidRDefault="00154802"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37" type="#_x0000_t202" style="position:absolute;margin-left:332.3pt;margin-top:604.5pt;width:383.5pt;height:27.5pt;z-index:-25152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" fillcolor="white [3201]" stroked="f" strokeweight=".5pt">
                <v:textbox>
                  <w:txbxContent>
                    <w:p w14:paraId="7912149D" w14:textId="77777777" w:rsidR="00154802" w:rsidRPr="008D51EC" w:rsidRDefault="00154802"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type="tight" anchorx="margin"/>
              </v:shape>
            </w:pict>
          </mc:Fallback>
        </mc:AlternateContent>
      </w:r>
      <w:r w:rsidR="00792D79">
        <w:rPr>
          <w:noProof/>
          <w:lang w:eastAsia="fr-CA" w:bidi="ar-SA"/>
        </w:rPr>
        <mc:AlternateContent>
          <mc:Choice Requires="wps">
            <w:drawing>
              <wp:anchor distT="0" distB="0" distL="114300" distR="114300" simplePos="0" relativeHeight="251660288" behindDoc="0" locked="0" layoutInCell="0" allowOverlap="1" wp14:anchorId="095ADE16" wp14:editId="4CA8C827">
                <wp:simplePos x="0" y="0"/>
                <wp:positionH relativeFrom="page">
                  <wp:posOffset>5693019</wp:posOffset>
                </wp:positionH>
                <wp:positionV relativeFrom="page">
                  <wp:posOffset>7484990</wp:posOffset>
                </wp:positionV>
                <wp:extent cx="1544320" cy="2086708"/>
                <wp:effectExtent l="0" t="0" r="17780" b="889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0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DE16" id="_x0000_t202" coordsize="21600,21600" o:spt="202" path="m,l,21600r21600,l21600,xe">
                <v:stroke joinstyle="miter"/>
                <v:path gradientshapeok="t" o:connecttype="rect"/>
              </v:shapetype>
              <v:shape id="Text Box 137" o:spid="_x0000_s1037" type="#_x0000_t202" style="position:absolute;margin-left:448.25pt;margin-top:589.35pt;width:121.6pt;height:164.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" o:allowincell="f" filled="f" stroked="f">
                <v:textbox inset="0,0,0,0">
                  <w:txbxContent/>
                </v:textbox>
                <w10:wrap anchorx="page" anchory="page"/>
              </v:shape>
            </w:pict>
          </mc:Fallback>
        </mc:AlternateContent>
      </w:r>
      <w:r w:rsidR="00792D79">
        <w:rPr>
          <w:noProof/>
          <w:lang w:eastAsia="fr-CA" w:bidi="ar-SA"/>
        </w:rPr>
        <mc:AlternateContent>
          <mc:Choice Requires="wps">
            <w:drawing>
              <wp:anchor distT="0" distB="0" distL="114300" distR="114300" simplePos="0" relativeHeight="251659264" behindDoc="0" locked="0" layoutInCell="0" allowOverlap="1" wp14:anchorId="2389B80E" wp14:editId="11EC4EEC">
                <wp:simplePos x="0" y="0"/>
                <wp:positionH relativeFrom="page">
                  <wp:posOffset>4002845</wp:posOffset>
                </wp:positionH>
                <wp:positionV relativeFrom="page">
                  <wp:posOffset>7461250</wp:posOffset>
                </wp:positionV>
                <wp:extent cx="1544320" cy="2137117"/>
                <wp:effectExtent l="0" t="0" r="17780" b="15875"/>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137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38" type="#_x0000_t202" style="position:absolute;margin-left:315.2pt;margin-top:587.5pt;width:121.6pt;height:168.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" o:allowincell="f" filled="f" stroked="f">
                <v:textbox style="mso-next-textbox:#Text Box 137" inset="0,0,0,0">
                  <w:txbxContent/>
                </v:textbox>
                <w10:wrap anchorx="page" anchory="page"/>
              </v:shape>
            </w:pict>
          </mc:Fallback>
        </mc:AlternateContent>
      </w:r>
      <w:r w:rsidR="00792D79">
        <w:rPr>
          <w:noProof/>
          <w:lang w:eastAsia="fr-CA" w:bidi="ar-SA"/>
        </w:rPr>
        <mc:AlternateContent>
          <mc:Choice Requires="wps">
            <w:drawing>
              <wp:anchor distT="0" distB="0" distL="114300" distR="114300" simplePos="0" relativeHeight="251616256" behindDoc="0" locked="0" layoutInCell="0" allowOverlap="1" wp14:anchorId="00AF585D" wp14:editId="27DBEACE">
                <wp:simplePos x="0" y="0"/>
                <wp:positionH relativeFrom="page">
                  <wp:posOffset>2326445</wp:posOffset>
                </wp:positionH>
                <wp:positionV relativeFrom="page">
                  <wp:posOffset>7475220</wp:posOffset>
                </wp:positionV>
                <wp:extent cx="1554480" cy="1981200"/>
                <wp:effectExtent l="0" t="0" r="7620" b="0"/>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315B2DF6" w14:textId="24CC24EC" w:rsidR="00154802" w:rsidRDefault="00154802" w:rsidP="003D54CD">
                            <w:pPr>
                              <w:pStyle w:val="Corpsdetexte"/>
                              <w:spacing w:line="240" w:lineRule="exact"/>
                              <w:jc w:val="both"/>
                              <w:rPr>
                                <w:lang w:val="fr-FR"/>
                              </w:rPr>
                            </w:pPr>
                            <w:r w:rsidRPr="00F72723">
                              <w:rPr>
                                <w:lang w:val="fr-FR"/>
                              </w:rPr>
                              <w:t>Depuis le tout début du déclenchement de la pandémie, l’APHRSO a s</w:t>
                            </w:r>
                            <w:r>
                              <w:rPr>
                                <w:lang w:val="fr-FR"/>
                              </w:rPr>
                              <w:t>u</w:t>
                            </w:r>
                            <w:r w:rsidRPr="00334113">
                              <w:rPr>
                                <w:lang w:val="fr-FR"/>
                              </w:rPr>
                              <w:t xml:space="preserve"> </w:t>
                            </w:r>
                            <w:r w:rsidRPr="00F72723">
                              <w:rPr>
                                <w:lang w:val="fr-FR"/>
                              </w:rPr>
                              <w:t xml:space="preserve">rapidement s’adapter </w:t>
                            </w:r>
                            <w:r>
                              <w:rPr>
                                <w:lang w:val="fr-FR"/>
                              </w:rPr>
                              <w:t>à la situation</w:t>
                            </w:r>
                            <w:r w:rsidRPr="00F72723">
                              <w:rPr>
                                <w:lang w:val="fr-FR"/>
                              </w:rPr>
                              <w:t xml:space="preserve">, </w:t>
                            </w:r>
                            <w:r>
                              <w:rPr>
                                <w:lang w:val="fr-FR"/>
                              </w:rPr>
                              <w:t>en transposant notamment ses activités en mode virtuel. Vous avez d’ailleurs été nombreux à nous signifier votre appréciation à cet égard. Dans le contexte où la situation perdure et que les mesures de distanciation demeureront</w:t>
                            </w:r>
                            <w:r w:rsidR="00424D76">
                              <w:rPr>
                                <w:lang w:val="fr-FR"/>
                              </w:rPr>
                              <w:t xml:space="preserve"> </w:t>
                            </w:r>
                            <w:r>
                              <w:rPr>
                                <w:lang w:val="fr-FR"/>
                              </w:rPr>
                              <w:t>pour un certain temps encore, nous souhaitons améliorer l’expérience de nos rencontres avec nos membres. C’est pourquoi, grâce à une contribution financière provenant du Député de La Prair</w:t>
                            </w:r>
                            <w:r w:rsidR="00A75DFC">
                              <w:rPr>
                                <w:lang w:val="fr-FR"/>
                              </w:rPr>
                              <w:t>i</w:t>
                            </w:r>
                            <w:r>
                              <w:rPr>
                                <w:lang w:val="fr-FR"/>
                              </w:rPr>
                              <w:t xml:space="preserve">e, monsieur Christian Dubé, nous avons récemment fait l’acquisition d’un appareil de visioconférence qui nous permettra d’augmenter la qualité des rencontres, tout en permettant de regrouper des personnes à la fois en mode présentiel et en mode virtuel (hybride). </w:t>
                            </w:r>
                          </w:p>
                          <w:p w14:paraId="14E67C0E" w14:textId="51E478A2" w:rsidR="00154802" w:rsidRPr="00F72723" w:rsidRDefault="00154802" w:rsidP="003D54CD">
                            <w:pPr>
                              <w:pStyle w:val="Corpsdetexte"/>
                              <w:spacing w:line="240" w:lineRule="exact"/>
                              <w:jc w:val="both"/>
                              <w:rPr>
                                <w:lang w:val="fr-FR"/>
                              </w:rPr>
                            </w:pPr>
                            <w:r>
                              <w:rPr>
                                <w:lang w:val="fr-FR"/>
                              </w:rPr>
                              <w:t>Par ailleurs, cette acquisition devrait nous permettre de faciliter, à plus long terme, la participation des personnes handicapées qui peuvent parfois rencontrer des obstacles liés au déplacement.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0" type="#_x0000_t202" style="position:absolute;margin-left:183.2pt;margin-top:588.6pt;width:122.4pt;height:15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" o:allowincell="f" filled="f" stroked="f">
                <v:textbox inset="0,0,0,0">
                  <w:txbxContent>
                    <w:p w14:paraId="315B2DF6" w14:textId="24CC24EC" w:rsidR="00154802" w:rsidRDefault="00154802" w:rsidP="003D54CD">
                      <w:pPr>
                        <w:pStyle w:val="Corpsdetexte"/>
                        <w:spacing w:line="240" w:lineRule="exact"/>
                        <w:jc w:val="both"/>
                        <w:rPr>
                          <w:lang w:val="fr-FR"/>
                        </w:rPr>
                      </w:pPr>
                      <w:r w:rsidRPr="00F72723">
                        <w:rPr>
                          <w:lang w:val="fr-FR"/>
                        </w:rPr>
                        <w:t>Depuis le tout début du déclenchement de la pandémie, l’APHRSO a s</w:t>
                      </w:r>
                      <w:r>
                        <w:rPr>
                          <w:lang w:val="fr-FR"/>
                        </w:rPr>
                        <w:t>u</w:t>
                      </w:r>
                      <w:r w:rsidRPr="00334113">
                        <w:rPr>
                          <w:lang w:val="fr-FR"/>
                        </w:rPr>
                        <w:t xml:space="preserve"> </w:t>
                      </w:r>
                      <w:r w:rsidRPr="00F72723">
                        <w:rPr>
                          <w:lang w:val="fr-FR"/>
                        </w:rPr>
                        <w:t xml:space="preserve">rapidement s’adapter </w:t>
                      </w:r>
                      <w:r>
                        <w:rPr>
                          <w:lang w:val="fr-FR"/>
                        </w:rPr>
                        <w:t>à la situation</w:t>
                      </w:r>
                      <w:r w:rsidRPr="00F72723">
                        <w:rPr>
                          <w:lang w:val="fr-FR"/>
                        </w:rPr>
                        <w:t xml:space="preserve">, </w:t>
                      </w:r>
                      <w:r>
                        <w:rPr>
                          <w:lang w:val="fr-FR"/>
                        </w:rPr>
                        <w:t>en transposant notamment ses activités en mode virtuel. Vous avez d’ailleurs été nombreux à nous signifier votre appréciation à cet égard. Dans le contexte où la situation perdure et que les mesures de distanciation demeureront</w:t>
                      </w:r>
                      <w:r w:rsidR="00424D76">
                        <w:rPr>
                          <w:lang w:val="fr-FR"/>
                        </w:rPr>
                        <w:t xml:space="preserve"> </w:t>
                      </w:r>
                      <w:r>
                        <w:rPr>
                          <w:lang w:val="fr-FR"/>
                        </w:rPr>
                        <w:t>pour un certain temps encore, nous souhaitons améliorer l’expérience de nos rencontres avec nos membres. C’est pourquoi, grâce à une contribution financière provenant du Député de La Prair</w:t>
                      </w:r>
                      <w:r w:rsidR="00A75DFC">
                        <w:rPr>
                          <w:lang w:val="fr-FR"/>
                        </w:rPr>
                        <w:t>i</w:t>
                      </w:r>
                      <w:r>
                        <w:rPr>
                          <w:lang w:val="fr-FR"/>
                        </w:rPr>
                        <w:t xml:space="preserve">e, monsieur Christian Dubé, nous avons récemment fait l’acquisition d’un appareil de visioconférence qui nous permettra d’augmenter la qualité des rencontres, tout en permettant de regrouper des personnes à la fois en mode présentiel et en mode virtuel (hybride). </w:t>
                      </w:r>
                    </w:p>
                    <w:p w14:paraId="14E67C0E" w14:textId="51E478A2" w:rsidR="00154802" w:rsidRPr="00F72723" w:rsidRDefault="00154802" w:rsidP="003D54CD">
                      <w:pPr>
                        <w:pStyle w:val="Corpsdetexte"/>
                        <w:spacing w:line="240" w:lineRule="exact"/>
                        <w:jc w:val="both"/>
                        <w:rPr>
                          <w:lang w:val="fr-FR"/>
                        </w:rPr>
                      </w:pPr>
                      <w:r>
                        <w:rPr>
                          <w:lang w:val="fr-FR"/>
                        </w:rPr>
                        <w:t>Par ailleurs, cette acquisition devrait nous permettre de faciliter, à plus long terme, la participation des personnes handicapées qui peuvent parfois rencontrer des obstacles liés au déplacement.</w:t>
                      </w:r>
                    </w:p>
                  </w:txbxContent>
                </v:textbox>
                <w10:wrap anchorx="page" anchory="page"/>
              </v:shape>
            </w:pict>
          </mc:Fallback>
        </mc:AlternateContent>
      </w:r>
      <w:r w:rsidR="00792D79">
        <w:rPr>
          <w:noProof/>
          <w:lang w:eastAsia="fr-CA" w:bidi="ar-SA"/>
        </w:rPr>
        <mc:AlternateContent>
          <mc:Choice Requires="wps">
            <w:drawing>
              <wp:anchor distT="0" distB="0" distL="114300" distR="114300" simplePos="0" relativeHeight="251615232" behindDoc="0" locked="0" layoutInCell="1" allowOverlap="1" wp14:anchorId="79FEE192" wp14:editId="5A58C68B">
                <wp:simplePos x="0" y="0"/>
                <wp:positionH relativeFrom="margin">
                  <wp:posOffset>1854004</wp:posOffset>
                </wp:positionH>
                <wp:positionV relativeFrom="page">
                  <wp:posOffset>6907237</wp:posOffset>
                </wp:positionV>
                <wp:extent cx="4899660" cy="518160"/>
                <wp:effectExtent l="0" t="0" r="15240" b="1524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9CBF9" w14:textId="77777777" w:rsidR="00154802" w:rsidRPr="00BE73DA" w:rsidRDefault="00154802" w:rsidP="00F72723">
                            <w:pPr>
                              <w:pStyle w:val="Titre2"/>
                              <w:spacing w:after="0"/>
                              <w:rPr>
                                <w:rFonts w:ascii="Arial" w:hAnsi="Arial" w:cs="Arial"/>
                                <w:b/>
                                <w:bCs/>
                                <w:color w:val="335B74" w:themeColor="text2"/>
                                <w:sz w:val="32"/>
                                <w:szCs w:val="32"/>
                              </w:rPr>
                            </w:pPr>
                            <w:r w:rsidRPr="00BE73DA">
                              <w:rPr>
                                <w:rFonts w:ascii="Arial" w:hAnsi="Arial" w:cs="Arial"/>
                                <w:b/>
                                <w:bCs/>
                                <w:color w:val="335B74" w:themeColor="text2"/>
                                <w:sz w:val="32"/>
                                <w:szCs w:val="32"/>
                              </w:rPr>
                              <w:t xml:space="preserve">Nos activités en présentiel, </w:t>
                            </w:r>
                          </w:p>
                          <w:p w14:paraId="325D735A" w14:textId="5D2ABFE6" w:rsidR="00154802" w:rsidRPr="00BE73DA" w:rsidRDefault="00154802" w:rsidP="00F72723">
                            <w:pPr>
                              <w:pStyle w:val="Titre2"/>
                              <w:spacing w:after="0"/>
                              <w:rPr>
                                <w:color w:val="335B74" w:themeColor="text2"/>
                              </w:rPr>
                            </w:pPr>
                            <w:proofErr w:type="gramStart"/>
                            <w:r w:rsidRPr="00BE73DA">
                              <w:rPr>
                                <w:rFonts w:ascii="Arial" w:hAnsi="Arial" w:cs="Arial"/>
                                <w:b/>
                                <w:bCs/>
                                <w:color w:val="335B74" w:themeColor="text2"/>
                                <w:sz w:val="32"/>
                                <w:szCs w:val="32"/>
                              </w:rPr>
                              <w:t>en</w:t>
                            </w:r>
                            <w:proofErr w:type="gramEnd"/>
                            <w:r w:rsidRPr="00BE73DA">
                              <w:rPr>
                                <w:rFonts w:ascii="Arial" w:hAnsi="Arial" w:cs="Arial"/>
                                <w:b/>
                                <w:bCs/>
                                <w:color w:val="335B74" w:themeColor="text2"/>
                                <w:sz w:val="32"/>
                                <w:szCs w:val="32"/>
                              </w:rPr>
                              <w:t xml:space="preserve"> virtuel et </w:t>
                            </w:r>
                            <w:r>
                              <w:rPr>
                                <w:rFonts w:ascii="Arial" w:hAnsi="Arial" w:cs="Arial"/>
                                <w:b/>
                                <w:bCs/>
                                <w:color w:val="335B74" w:themeColor="text2"/>
                                <w:sz w:val="32"/>
                                <w:szCs w:val="32"/>
                              </w:rPr>
                              <w:t>bientôt</w:t>
                            </w:r>
                            <w:r w:rsidRPr="00BE73DA">
                              <w:rPr>
                                <w:rFonts w:ascii="Arial" w:hAnsi="Arial" w:cs="Arial"/>
                                <w:b/>
                                <w:bCs/>
                                <w:color w:val="335B74" w:themeColor="text2"/>
                                <w:sz w:val="32"/>
                                <w:szCs w:val="32"/>
                              </w:rPr>
                              <w:t xml:space="preserve"> en </w:t>
                            </w:r>
                            <w:r>
                              <w:rPr>
                                <w:rFonts w:ascii="Arial" w:hAnsi="Arial" w:cs="Arial"/>
                                <w:b/>
                                <w:bCs/>
                                <w:color w:val="335B74" w:themeColor="text2"/>
                                <w:sz w:val="32"/>
                                <w:szCs w:val="32"/>
                              </w:rPr>
                              <w:t>formule</w:t>
                            </w:r>
                            <w:r w:rsidRPr="00BE73DA">
                              <w:rPr>
                                <w:rFonts w:ascii="Arial" w:hAnsi="Arial" w:cs="Arial"/>
                                <w:b/>
                                <w:bCs/>
                                <w:color w:val="335B74" w:themeColor="text2"/>
                                <w:sz w:val="32"/>
                                <w:szCs w:val="32"/>
                              </w:rPr>
                              <w:t xml:space="preserve"> hybride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1" type="#_x0000_t202" style="position:absolute;margin-left:146pt;margin-top:543.9pt;width:385.8pt;height:40.8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" filled="f" stroked="f">
                <v:textbox inset="0,0,0,0">
                  <w:txbxContent>
                    <w:p w14:paraId="7B09CBF9" w14:textId="77777777" w:rsidR="00154802" w:rsidRPr="00BE73DA" w:rsidRDefault="00154802" w:rsidP="00F72723">
                      <w:pPr>
                        <w:pStyle w:val="Titre2"/>
                        <w:spacing w:after="0"/>
                        <w:rPr>
                          <w:rFonts w:ascii="Arial" w:hAnsi="Arial" w:cs="Arial"/>
                          <w:b/>
                          <w:bCs/>
                          <w:color w:val="335B74" w:themeColor="text2"/>
                          <w:sz w:val="32"/>
                          <w:szCs w:val="32"/>
                        </w:rPr>
                      </w:pPr>
                      <w:r w:rsidRPr="00BE73DA">
                        <w:rPr>
                          <w:rFonts w:ascii="Arial" w:hAnsi="Arial" w:cs="Arial"/>
                          <w:b/>
                          <w:bCs/>
                          <w:color w:val="335B74" w:themeColor="text2"/>
                          <w:sz w:val="32"/>
                          <w:szCs w:val="32"/>
                        </w:rPr>
                        <w:t xml:space="preserve">Nos activités en présentiel, </w:t>
                      </w:r>
                    </w:p>
                    <w:p w14:paraId="325D735A" w14:textId="5D2ABFE6" w:rsidR="00154802" w:rsidRPr="00BE73DA" w:rsidRDefault="00154802" w:rsidP="00F72723">
                      <w:pPr>
                        <w:pStyle w:val="Titre2"/>
                        <w:spacing w:after="0"/>
                        <w:rPr>
                          <w:color w:val="335B74" w:themeColor="text2"/>
                        </w:rPr>
                      </w:pPr>
                      <w:proofErr w:type="gramStart"/>
                      <w:r w:rsidRPr="00BE73DA">
                        <w:rPr>
                          <w:rFonts w:ascii="Arial" w:hAnsi="Arial" w:cs="Arial"/>
                          <w:b/>
                          <w:bCs/>
                          <w:color w:val="335B74" w:themeColor="text2"/>
                          <w:sz w:val="32"/>
                          <w:szCs w:val="32"/>
                        </w:rPr>
                        <w:t>en</w:t>
                      </w:r>
                      <w:proofErr w:type="gramEnd"/>
                      <w:r w:rsidRPr="00BE73DA">
                        <w:rPr>
                          <w:rFonts w:ascii="Arial" w:hAnsi="Arial" w:cs="Arial"/>
                          <w:b/>
                          <w:bCs/>
                          <w:color w:val="335B74" w:themeColor="text2"/>
                          <w:sz w:val="32"/>
                          <w:szCs w:val="32"/>
                        </w:rPr>
                        <w:t xml:space="preserve"> virtuel et </w:t>
                      </w:r>
                      <w:r>
                        <w:rPr>
                          <w:rFonts w:ascii="Arial" w:hAnsi="Arial" w:cs="Arial"/>
                          <w:b/>
                          <w:bCs/>
                          <w:color w:val="335B74" w:themeColor="text2"/>
                          <w:sz w:val="32"/>
                          <w:szCs w:val="32"/>
                        </w:rPr>
                        <w:t>bientôt</w:t>
                      </w:r>
                      <w:r w:rsidRPr="00BE73DA">
                        <w:rPr>
                          <w:rFonts w:ascii="Arial" w:hAnsi="Arial" w:cs="Arial"/>
                          <w:b/>
                          <w:bCs/>
                          <w:color w:val="335B74" w:themeColor="text2"/>
                          <w:sz w:val="32"/>
                          <w:szCs w:val="32"/>
                        </w:rPr>
                        <w:t xml:space="preserve"> en </w:t>
                      </w:r>
                      <w:r>
                        <w:rPr>
                          <w:rFonts w:ascii="Arial" w:hAnsi="Arial" w:cs="Arial"/>
                          <w:b/>
                          <w:bCs/>
                          <w:color w:val="335B74" w:themeColor="text2"/>
                          <w:sz w:val="32"/>
                          <w:szCs w:val="32"/>
                        </w:rPr>
                        <w:t>formule</w:t>
                      </w:r>
                      <w:r w:rsidRPr="00BE73DA">
                        <w:rPr>
                          <w:rFonts w:ascii="Arial" w:hAnsi="Arial" w:cs="Arial"/>
                          <w:b/>
                          <w:bCs/>
                          <w:color w:val="335B74" w:themeColor="text2"/>
                          <w:sz w:val="32"/>
                          <w:szCs w:val="32"/>
                        </w:rPr>
                        <w:t xml:space="preserve"> hybride</w:t>
                      </w:r>
                    </w:p>
                  </w:txbxContent>
                </v:textbox>
                <w10:wrap anchorx="margin" anchory="page"/>
              </v:shape>
            </w:pict>
          </mc:Fallback>
        </mc:AlternateContent>
      </w:r>
      <w:r w:rsidR="007C0CAE">
        <w:rPr>
          <w:noProof/>
          <w:lang w:eastAsia="fr-CA" w:bidi="ar-SA"/>
        </w:rPr>
        <mc:AlternateContent>
          <mc:Choice Requires="wps">
            <w:drawing>
              <wp:anchor distT="0" distB="0" distL="114300" distR="114300" simplePos="0" relativeHeight="251614208" behindDoc="0" locked="0" layoutInCell="1" allowOverlap="1" wp14:anchorId="256336F1" wp14:editId="66D93BAA">
                <wp:simplePos x="0" y="0"/>
                <wp:positionH relativeFrom="page">
                  <wp:posOffset>2319020</wp:posOffset>
                </wp:positionH>
                <wp:positionV relativeFrom="page">
                  <wp:posOffset>3413760</wp:posOffset>
                </wp:positionV>
                <wp:extent cx="5006340" cy="312420"/>
                <wp:effectExtent l="0" t="0" r="3810" b="1143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6D049D4A" w:rsidR="00154802" w:rsidRPr="00F72723" w:rsidRDefault="00154802">
                            <w:pPr>
                              <w:pStyle w:val="Titre1"/>
                              <w:rPr>
                                <w:rFonts w:ascii="Arial" w:hAnsi="Arial" w:cs="Arial"/>
                                <w:color w:val="auto"/>
                              </w:rPr>
                            </w:pPr>
                            <w:r w:rsidRPr="00F72723">
                              <w:rPr>
                                <w:rFonts w:ascii="Arial" w:hAnsi="Arial" w:cs="Arial"/>
                                <w:b/>
                                <w:bCs/>
                                <w:color w:val="auto"/>
                                <w:sz w:val="40"/>
                                <w:szCs w:val="40"/>
                              </w:rPr>
                              <w:t>Bref retour sur notre 40</w:t>
                            </w:r>
                            <w:r w:rsidRPr="00F72723">
                              <w:rPr>
                                <w:rFonts w:ascii="Arial" w:hAnsi="Arial" w:cs="Arial"/>
                                <w:b/>
                                <w:bCs/>
                                <w:color w:val="auto"/>
                                <w:sz w:val="40"/>
                                <w:szCs w:val="40"/>
                                <w:vertAlign w:val="superscript"/>
                              </w:rPr>
                              <w:t>e</w:t>
                            </w:r>
                            <w:r w:rsidRPr="00F72723">
                              <w:rPr>
                                <w:rFonts w:ascii="Arial" w:hAnsi="Arial" w:cs="Arial"/>
                                <w:b/>
                                <w:bCs/>
                                <w:color w:val="auto"/>
                                <w:sz w:val="40"/>
                                <w:szCs w:val="40"/>
                              </w:rPr>
                              <w:t xml:space="preserve"> anniversaire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42" type="#_x0000_t202" style="position:absolute;margin-left:182.6pt;margin-top:268.8pt;width:394.2pt;height:24.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" filled="f" stroked="f">
                <v:textbox inset="0,0,0,0">
                  <w:txbxContent>
                    <w:p w14:paraId="373C4F12" w14:textId="6D049D4A" w:rsidR="00154802" w:rsidRPr="00F72723" w:rsidRDefault="00154802">
                      <w:pPr>
                        <w:pStyle w:val="Titre1"/>
                        <w:rPr>
                          <w:rFonts w:ascii="Arial" w:hAnsi="Arial" w:cs="Arial"/>
                          <w:color w:val="auto"/>
                        </w:rPr>
                      </w:pPr>
                      <w:r w:rsidRPr="00F72723">
                        <w:rPr>
                          <w:rFonts w:ascii="Arial" w:hAnsi="Arial" w:cs="Arial"/>
                          <w:b/>
                          <w:bCs/>
                          <w:color w:val="auto"/>
                          <w:sz w:val="40"/>
                          <w:szCs w:val="40"/>
                        </w:rPr>
                        <w:t>Bref retour sur notre 40</w:t>
                      </w:r>
                      <w:r w:rsidRPr="00F72723">
                        <w:rPr>
                          <w:rFonts w:ascii="Arial" w:hAnsi="Arial" w:cs="Arial"/>
                          <w:b/>
                          <w:bCs/>
                          <w:color w:val="auto"/>
                          <w:sz w:val="40"/>
                          <w:szCs w:val="40"/>
                          <w:vertAlign w:val="superscript"/>
                        </w:rPr>
                        <w:t>e</w:t>
                      </w:r>
                      <w:r w:rsidRPr="00F72723">
                        <w:rPr>
                          <w:rFonts w:ascii="Arial" w:hAnsi="Arial" w:cs="Arial"/>
                          <w:b/>
                          <w:bCs/>
                          <w:color w:val="auto"/>
                          <w:sz w:val="40"/>
                          <w:szCs w:val="40"/>
                        </w:rPr>
                        <w:t xml:space="preserve"> anniversaire</w:t>
                      </w:r>
                    </w:p>
                  </w:txbxContent>
                </v:textbox>
                <w10:wrap anchorx="page" anchory="page"/>
              </v:shape>
            </w:pict>
          </mc:Fallback>
        </mc:AlternateContent>
      </w:r>
      <w:r w:rsidR="006F1D6B">
        <w:rPr>
          <w:noProof/>
          <w:lang w:eastAsia="fr-CA" w:bidi="ar-SA"/>
        </w:rPr>
        <mc:AlternateContent>
          <mc:Choice Requires="wps">
            <w:drawing>
              <wp:anchor distT="0" distB="0" distL="114300" distR="114300" simplePos="0" relativeHeight="251611136" behindDoc="0" locked="0" layoutInCell="1" allowOverlap="1" wp14:anchorId="2DEA8B83" wp14:editId="2D384B96">
                <wp:simplePos x="0" y="0"/>
                <wp:positionH relativeFrom="page">
                  <wp:posOffset>601980</wp:posOffset>
                </wp:positionH>
                <wp:positionV relativeFrom="page">
                  <wp:posOffset>6393180</wp:posOffset>
                </wp:positionV>
                <wp:extent cx="1590675" cy="1922780"/>
                <wp:effectExtent l="0" t="0" r="9525" b="127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2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54802" w:rsidRPr="004474F8" w:rsidRDefault="00154802">
                            <w:pPr>
                              <w:pStyle w:val="Corpsdetexte"/>
                              <w:rPr>
                                <w:b/>
                                <w:bCs/>
                                <w:i/>
                                <w:iCs/>
                                <w:color w:val="FFFFFF" w:themeColor="background1"/>
                                <w:lang w:val="fr-FR"/>
                              </w:rPr>
                            </w:pPr>
                            <w:r w:rsidRPr="00992738">
                              <w:rPr>
                                <w:b/>
                                <w:bCs/>
                                <w:i/>
                                <w:iCs/>
                                <w:color w:val="FFFFFF" w:themeColor="background1"/>
                                <w:lang w:val="fr-FR"/>
                              </w:rPr>
                              <w:t xml:space="preserve">   </w:t>
                            </w:r>
                            <w:r w:rsidRPr="006D5A53">
                              <w:rPr>
                                <w:b/>
                                <w:bCs/>
                                <w:i/>
                                <w:iCs/>
                                <w:color w:val="FFFFFF" w:themeColor="background1"/>
                                <w:sz w:val="22"/>
                                <w:lang w:val="fr-FR"/>
                              </w:rPr>
                              <w:t>Pleins feux sur :</w:t>
                            </w:r>
                          </w:p>
                          <w:p w14:paraId="38D7D8C7" w14:textId="5B0A1729" w:rsidR="00154802" w:rsidRPr="004474F8" w:rsidRDefault="00154802">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L’équipe de l’APHRSO</w:t>
                            </w:r>
                            <w:r w:rsidRPr="004474F8">
                              <w:rPr>
                                <w:color w:val="FFFFFF" w:themeColor="background1"/>
                                <w:lang w:val="fr-FR"/>
                              </w:rPr>
                              <w:tab/>
                              <w:t>2</w:t>
                            </w:r>
                          </w:p>
                          <w:p w14:paraId="4BA40CC1" w14:textId="5F1E1A79" w:rsidR="00154802" w:rsidRPr="004474F8" w:rsidRDefault="00154802">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SQDI 2021</w:t>
                            </w:r>
                            <w:r>
                              <w:rPr>
                                <w:color w:val="FFFFFF" w:themeColor="background1"/>
                                <w:lang w:val="fr-FR"/>
                              </w:rPr>
                              <w:tab/>
                            </w:r>
                            <w:r w:rsidRPr="004474F8">
                              <w:rPr>
                                <w:color w:val="FFFFFF" w:themeColor="background1"/>
                                <w:lang w:val="fr-FR"/>
                              </w:rPr>
                              <w:tab/>
                              <w:t>3</w:t>
                            </w:r>
                          </w:p>
                          <w:p w14:paraId="6F8A265F" w14:textId="70770009" w:rsidR="00154802" w:rsidRDefault="00154802">
                            <w:pPr>
                              <w:pStyle w:val="Retraitcorpsdetexte"/>
                              <w:tabs>
                                <w:tab w:val="clear" w:pos="180"/>
                                <w:tab w:val="right" w:pos="1620"/>
                              </w:tabs>
                              <w:spacing w:line="360" w:lineRule="exact"/>
                              <w:ind w:firstLine="0"/>
                              <w:rPr>
                                <w:color w:val="FFFFFF" w:themeColor="background1"/>
                                <w:lang w:val="fr-FR"/>
                              </w:rPr>
                            </w:pPr>
                            <w:r w:rsidRPr="00D9225B">
                              <w:rPr>
                                <w:color w:val="FFFFFF" w:themeColor="background1"/>
                                <w:lang w:val="fr-FR"/>
                              </w:rPr>
                              <w:t>Nos dossiers en cours</w:t>
                            </w:r>
                            <w:r w:rsidRPr="00D9225B">
                              <w:rPr>
                                <w:color w:val="FFFFFF" w:themeColor="background1"/>
                                <w:lang w:val="fr-FR"/>
                              </w:rPr>
                              <w:tab/>
                              <w:t>4</w:t>
                            </w:r>
                          </w:p>
                          <w:p w14:paraId="204952BB" w14:textId="773D8082" w:rsidR="00154802" w:rsidRPr="00D9225B" w:rsidRDefault="00154802">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Sondage éclair</w:t>
                            </w:r>
                            <w:r>
                              <w:rPr>
                                <w:color w:val="FFFFFF" w:themeColor="background1"/>
                                <w:lang w:val="fr-FR"/>
                              </w:rPr>
                              <w:tab/>
                            </w:r>
                            <w:r>
                              <w:rPr>
                                <w:color w:val="FFFFFF" w:themeColor="background1"/>
                                <w:lang w:val="fr-FR"/>
                              </w:rPr>
                              <w:tab/>
                              <w:t>5</w:t>
                            </w:r>
                          </w:p>
                          <w:p w14:paraId="202CC59A" w14:textId="77777777" w:rsidR="00154802" w:rsidRDefault="00154802" w:rsidP="00861F8B">
                            <w:pPr>
                              <w:pStyle w:val="Retraitcorpsdetexte"/>
                              <w:tabs>
                                <w:tab w:val="clear" w:pos="180"/>
                                <w:tab w:val="right" w:pos="1620"/>
                              </w:tabs>
                              <w:spacing w:line="240" w:lineRule="auto"/>
                              <w:ind w:firstLine="0"/>
                              <w:rPr>
                                <w:color w:val="FFFFFF" w:themeColor="background1"/>
                                <w:lang w:val="fr-FR"/>
                              </w:rPr>
                            </w:pPr>
                          </w:p>
                          <w:p w14:paraId="4039086B" w14:textId="06024564" w:rsidR="00154802" w:rsidRDefault="00154802" w:rsidP="00861F8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Webinaire du</w:t>
                            </w:r>
                          </w:p>
                          <w:p w14:paraId="21EEF7AF" w14:textId="149C7D9F" w:rsidR="00154802" w:rsidRPr="004474F8" w:rsidRDefault="00154802" w:rsidP="00861F8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Curateur public</w:t>
                            </w:r>
                            <w:r>
                              <w:rPr>
                                <w:color w:val="FFFFFF" w:themeColor="background1"/>
                                <w:lang w:val="fr-FR"/>
                              </w:rPr>
                              <w:tab/>
                            </w:r>
                            <w:r w:rsidRPr="004474F8">
                              <w:rPr>
                                <w:color w:val="FFFFFF" w:themeColor="background1"/>
                                <w:lang w:val="fr-FR"/>
                              </w:rPr>
                              <w:tab/>
                            </w:r>
                            <w:r>
                              <w:rPr>
                                <w:color w:val="FFFFFF" w:themeColor="background1"/>
                                <w:lang w:val="fr-FR"/>
                              </w:rPr>
                              <w:t>6</w:t>
                            </w:r>
                          </w:p>
                          <w:p w14:paraId="67A0C113" w14:textId="77777777" w:rsidR="00154802" w:rsidRPr="004474F8" w:rsidRDefault="00154802">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D1BE134" w14:textId="77777777" w:rsidR="00154802" w:rsidRPr="004474F8" w:rsidRDefault="00154802">
                            <w:pPr>
                              <w:pStyle w:val="Retraitcorpsdetexte"/>
                              <w:tabs>
                                <w:tab w:val="clear" w:pos="180"/>
                                <w:tab w:val="right" w:pos="1620"/>
                              </w:tabs>
                              <w:spacing w:line="360" w:lineRule="exact"/>
                              <w:ind w:firstLine="0"/>
                              <w:rPr>
                                <w:color w:val="FFFFFF" w:themeColor="background1"/>
                                <w:lang w:val="fr-FR"/>
                              </w:rPr>
                            </w:pPr>
                          </w:p>
                          <w:p w14:paraId="519B3F90" w14:textId="77777777" w:rsidR="00154802" w:rsidRPr="00992738" w:rsidRDefault="00154802"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154802" w:rsidRPr="00992738" w:rsidRDefault="00154802"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154802" w:rsidRPr="00992738" w:rsidRDefault="00154802"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154802" w:rsidRPr="00992738" w:rsidRDefault="00154802"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154802" w:rsidRPr="00992738" w:rsidRDefault="00154802"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154802" w:rsidRPr="00992738" w:rsidRDefault="00154802"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3" type="#_x0000_t202" style="position:absolute;margin-left:47.4pt;margin-top:503.4pt;width:125.25pt;height:151.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" filled="f" stroked="f">
                <v:textbox inset="0,0,0,0">
                  <w:txbxContent>
                    <w:p w14:paraId="40091E2F" w14:textId="77777777" w:rsidR="00154802" w:rsidRPr="004474F8" w:rsidRDefault="00154802">
                      <w:pPr>
                        <w:pStyle w:val="Corpsdetexte"/>
                        <w:rPr>
                          <w:b/>
                          <w:bCs/>
                          <w:i/>
                          <w:iCs/>
                          <w:color w:val="FFFFFF" w:themeColor="background1"/>
                          <w:lang w:val="fr-FR"/>
                        </w:rPr>
                      </w:pPr>
                      <w:r w:rsidRPr="00992738">
                        <w:rPr>
                          <w:b/>
                          <w:bCs/>
                          <w:i/>
                          <w:iCs/>
                          <w:color w:val="FFFFFF" w:themeColor="background1"/>
                          <w:lang w:val="fr-FR"/>
                        </w:rPr>
                        <w:t xml:space="preserve">   </w:t>
                      </w:r>
                      <w:r w:rsidRPr="006D5A53">
                        <w:rPr>
                          <w:b/>
                          <w:bCs/>
                          <w:i/>
                          <w:iCs/>
                          <w:color w:val="FFFFFF" w:themeColor="background1"/>
                          <w:sz w:val="22"/>
                          <w:lang w:val="fr-FR"/>
                        </w:rPr>
                        <w:t>Pleins feux sur :</w:t>
                      </w:r>
                    </w:p>
                    <w:p w14:paraId="38D7D8C7" w14:textId="5B0A1729" w:rsidR="00154802" w:rsidRPr="004474F8" w:rsidRDefault="00154802">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L’équipe de l’APHRSO</w:t>
                      </w:r>
                      <w:r w:rsidRPr="004474F8">
                        <w:rPr>
                          <w:color w:val="FFFFFF" w:themeColor="background1"/>
                          <w:lang w:val="fr-FR"/>
                        </w:rPr>
                        <w:tab/>
                        <w:t>2</w:t>
                      </w:r>
                    </w:p>
                    <w:p w14:paraId="4BA40CC1" w14:textId="5F1E1A79" w:rsidR="00154802" w:rsidRPr="004474F8" w:rsidRDefault="00154802">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SQDI 2021</w:t>
                      </w:r>
                      <w:r>
                        <w:rPr>
                          <w:color w:val="FFFFFF" w:themeColor="background1"/>
                          <w:lang w:val="fr-FR"/>
                        </w:rPr>
                        <w:tab/>
                      </w:r>
                      <w:r w:rsidRPr="004474F8">
                        <w:rPr>
                          <w:color w:val="FFFFFF" w:themeColor="background1"/>
                          <w:lang w:val="fr-FR"/>
                        </w:rPr>
                        <w:tab/>
                        <w:t>3</w:t>
                      </w:r>
                    </w:p>
                    <w:p w14:paraId="6F8A265F" w14:textId="70770009" w:rsidR="00154802" w:rsidRDefault="00154802">
                      <w:pPr>
                        <w:pStyle w:val="Retraitcorpsdetexte"/>
                        <w:tabs>
                          <w:tab w:val="clear" w:pos="180"/>
                          <w:tab w:val="right" w:pos="1620"/>
                        </w:tabs>
                        <w:spacing w:line="360" w:lineRule="exact"/>
                        <w:ind w:firstLine="0"/>
                        <w:rPr>
                          <w:color w:val="FFFFFF" w:themeColor="background1"/>
                          <w:lang w:val="fr-FR"/>
                        </w:rPr>
                      </w:pPr>
                      <w:r w:rsidRPr="00D9225B">
                        <w:rPr>
                          <w:color w:val="FFFFFF" w:themeColor="background1"/>
                          <w:lang w:val="fr-FR"/>
                        </w:rPr>
                        <w:t>Nos dossiers en cours</w:t>
                      </w:r>
                      <w:r w:rsidRPr="00D9225B">
                        <w:rPr>
                          <w:color w:val="FFFFFF" w:themeColor="background1"/>
                          <w:lang w:val="fr-FR"/>
                        </w:rPr>
                        <w:tab/>
                        <w:t>4</w:t>
                      </w:r>
                    </w:p>
                    <w:p w14:paraId="204952BB" w14:textId="773D8082" w:rsidR="00154802" w:rsidRPr="00D9225B" w:rsidRDefault="00154802">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Sondage éclair</w:t>
                      </w:r>
                      <w:r>
                        <w:rPr>
                          <w:color w:val="FFFFFF" w:themeColor="background1"/>
                          <w:lang w:val="fr-FR"/>
                        </w:rPr>
                        <w:tab/>
                      </w:r>
                      <w:r>
                        <w:rPr>
                          <w:color w:val="FFFFFF" w:themeColor="background1"/>
                          <w:lang w:val="fr-FR"/>
                        </w:rPr>
                        <w:tab/>
                        <w:t>5</w:t>
                      </w:r>
                    </w:p>
                    <w:p w14:paraId="202CC59A" w14:textId="77777777" w:rsidR="00154802" w:rsidRDefault="00154802" w:rsidP="00861F8B">
                      <w:pPr>
                        <w:pStyle w:val="Retraitcorpsdetexte"/>
                        <w:tabs>
                          <w:tab w:val="clear" w:pos="180"/>
                          <w:tab w:val="right" w:pos="1620"/>
                        </w:tabs>
                        <w:spacing w:line="240" w:lineRule="auto"/>
                        <w:ind w:firstLine="0"/>
                        <w:rPr>
                          <w:color w:val="FFFFFF" w:themeColor="background1"/>
                          <w:lang w:val="fr-FR"/>
                        </w:rPr>
                      </w:pPr>
                    </w:p>
                    <w:p w14:paraId="4039086B" w14:textId="06024564" w:rsidR="00154802" w:rsidRDefault="00154802" w:rsidP="00861F8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Webinaire du</w:t>
                      </w:r>
                    </w:p>
                    <w:p w14:paraId="21EEF7AF" w14:textId="149C7D9F" w:rsidR="00154802" w:rsidRPr="004474F8" w:rsidRDefault="00154802" w:rsidP="00861F8B">
                      <w:pPr>
                        <w:pStyle w:val="Retraitcorpsdetexte"/>
                        <w:tabs>
                          <w:tab w:val="clear" w:pos="180"/>
                          <w:tab w:val="right" w:pos="1620"/>
                        </w:tabs>
                        <w:spacing w:line="240" w:lineRule="auto"/>
                        <w:ind w:firstLine="0"/>
                        <w:rPr>
                          <w:color w:val="FFFFFF" w:themeColor="background1"/>
                          <w:lang w:val="fr-FR"/>
                        </w:rPr>
                      </w:pPr>
                      <w:r>
                        <w:rPr>
                          <w:color w:val="FFFFFF" w:themeColor="background1"/>
                          <w:lang w:val="fr-FR"/>
                        </w:rPr>
                        <w:t>Curateur public</w:t>
                      </w:r>
                      <w:r>
                        <w:rPr>
                          <w:color w:val="FFFFFF" w:themeColor="background1"/>
                          <w:lang w:val="fr-FR"/>
                        </w:rPr>
                        <w:tab/>
                      </w:r>
                      <w:r w:rsidRPr="004474F8">
                        <w:rPr>
                          <w:color w:val="FFFFFF" w:themeColor="background1"/>
                          <w:lang w:val="fr-FR"/>
                        </w:rPr>
                        <w:tab/>
                      </w:r>
                      <w:r>
                        <w:rPr>
                          <w:color w:val="FFFFFF" w:themeColor="background1"/>
                          <w:lang w:val="fr-FR"/>
                        </w:rPr>
                        <w:t>6</w:t>
                      </w:r>
                    </w:p>
                    <w:p w14:paraId="67A0C113" w14:textId="77777777" w:rsidR="00154802" w:rsidRPr="004474F8" w:rsidRDefault="00154802">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Pr="004474F8">
                        <w:rPr>
                          <w:color w:val="FFFFFF" w:themeColor="background1"/>
                          <w:lang w:val="fr-FR"/>
                        </w:rPr>
                        <w:tab/>
                      </w:r>
                      <w:r>
                        <w:rPr>
                          <w:color w:val="FFFFFF" w:themeColor="background1"/>
                          <w:lang w:val="fr-FR"/>
                        </w:rPr>
                        <w:t>7</w:t>
                      </w:r>
                    </w:p>
                    <w:p w14:paraId="1D1BE134" w14:textId="77777777" w:rsidR="00154802" w:rsidRPr="004474F8" w:rsidRDefault="00154802">
                      <w:pPr>
                        <w:pStyle w:val="Retraitcorpsdetexte"/>
                        <w:tabs>
                          <w:tab w:val="clear" w:pos="180"/>
                          <w:tab w:val="right" w:pos="1620"/>
                        </w:tabs>
                        <w:spacing w:line="360" w:lineRule="exact"/>
                        <w:ind w:firstLine="0"/>
                        <w:rPr>
                          <w:color w:val="FFFFFF" w:themeColor="background1"/>
                          <w:lang w:val="fr-FR"/>
                        </w:rPr>
                      </w:pPr>
                    </w:p>
                    <w:p w14:paraId="519B3F90" w14:textId="77777777" w:rsidR="00154802" w:rsidRPr="00992738" w:rsidRDefault="00154802"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154802" w:rsidRPr="00992738" w:rsidRDefault="00154802"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154802" w:rsidRPr="00992738" w:rsidRDefault="00154802"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154802" w:rsidRPr="00992738" w:rsidRDefault="00154802"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154802" w:rsidRPr="00992738" w:rsidRDefault="00154802"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154802" w:rsidRPr="00992738" w:rsidRDefault="00154802"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6F1D6B">
        <w:rPr>
          <w:noProof/>
          <w:lang w:eastAsia="fr-CA" w:bidi="ar-SA"/>
        </w:rPr>
        <mc:AlternateContent>
          <mc:Choice Requires="wps">
            <w:drawing>
              <wp:anchor distT="0" distB="0" distL="114300" distR="114300" simplePos="0" relativeHeight="251610112" behindDoc="0" locked="0" layoutInCell="0" allowOverlap="1" wp14:anchorId="4F04EBCA" wp14:editId="095A2BA4">
                <wp:simplePos x="0" y="0"/>
                <wp:positionH relativeFrom="page">
                  <wp:posOffset>655320</wp:posOffset>
                </wp:positionH>
                <wp:positionV relativeFrom="page">
                  <wp:posOffset>4099560</wp:posOffset>
                </wp:positionV>
                <wp:extent cx="1485900" cy="2186940"/>
                <wp:effectExtent l="0" t="0" r="0" b="381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54802" w:rsidRPr="009718D2" w:rsidRDefault="00154802">
                            <w:pPr>
                              <w:pStyle w:val="Corpsdetexte"/>
                              <w:rPr>
                                <w:b/>
                                <w:bCs/>
                                <w:i/>
                                <w:iCs/>
                                <w:color w:val="FFFFFF" w:themeColor="background1"/>
                                <w:lang w:val="fr-FR"/>
                              </w:rPr>
                            </w:pPr>
                            <w:r w:rsidRPr="006D5A53">
                              <w:rPr>
                                <w:b/>
                                <w:bCs/>
                                <w:i/>
                                <w:iCs/>
                                <w:color w:val="FFFFFF" w:themeColor="background1"/>
                                <w:sz w:val="22"/>
                                <w:lang w:val="fr-FR"/>
                              </w:rPr>
                              <w:t>Dates à retenir :</w:t>
                            </w:r>
                          </w:p>
                          <w:p w14:paraId="5ABA33DF" w14:textId="2669AE96" w:rsidR="00154802" w:rsidRPr="006D5A53" w:rsidRDefault="00154802">
                            <w:pPr>
                              <w:rPr>
                                <w:color w:val="FFFFFF" w:themeColor="background1"/>
                                <w:sz w:val="18"/>
                                <w:szCs w:val="20"/>
                                <w:lang w:val="fr-FR"/>
                              </w:rPr>
                            </w:pPr>
                            <w:r>
                              <w:rPr>
                                <w:color w:val="FFFFFF" w:themeColor="background1"/>
                                <w:sz w:val="18"/>
                                <w:szCs w:val="20"/>
                                <w:lang w:val="fr-FR"/>
                              </w:rPr>
                              <w:t>MARS</w:t>
                            </w:r>
                          </w:p>
                          <w:p w14:paraId="3464C7E2" w14:textId="77777777" w:rsidR="00154802" w:rsidRPr="006D5A53" w:rsidRDefault="00154802">
                            <w:pPr>
                              <w:rPr>
                                <w:color w:val="FFFFFF" w:themeColor="background1"/>
                                <w:sz w:val="8"/>
                                <w:szCs w:val="20"/>
                                <w:lang w:val="fr-FR"/>
                              </w:rPr>
                            </w:pPr>
                          </w:p>
                          <w:p w14:paraId="1954F9BA" w14:textId="596A223F" w:rsidR="00154802" w:rsidRPr="006D5A53" w:rsidRDefault="00154802">
                            <w:pPr>
                              <w:pStyle w:val="Retraitcorpsdetexte"/>
                              <w:tabs>
                                <w:tab w:val="clear" w:pos="180"/>
                                <w:tab w:val="left" w:pos="720"/>
                              </w:tabs>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Semaine québécoise </w:t>
                            </w:r>
                            <w:r>
                              <w:rPr>
                                <w:color w:val="FFFFFF" w:themeColor="background1"/>
                                <w:szCs w:val="20"/>
                                <w:lang w:val="fr-FR"/>
                              </w:rPr>
                              <w:t>de la déficience intellectuelle (du 21 au 27 mars)</w:t>
                            </w:r>
                          </w:p>
                          <w:p w14:paraId="002FF361" w14:textId="77777777" w:rsidR="00154802" w:rsidRDefault="00154802">
                            <w:pPr>
                              <w:pStyle w:val="Retraitcorpsdetexte"/>
                              <w:spacing w:line="220" w:lineRule="exact"/>
                              <w:rPr>
                                <w:color w:val="FFFFFF" w:themeColor="background1"/>
                                <w:szCs w:val="20"/>
                                <w:lang w:val="fr-FR"/>
                              </w:rPr>
                            </w:pPr>
                          </w:p>
                          <w:p w14:paraId="6BFD1921" w14:textId="119AF183" w:rsidR="00154802" w:rsidRPr="006D5A53" w:rsidRDefault="00154802">
                            <w:pPr>
                              <w:pStyle w:val="Retraitcorpsdetexte"/>
                              <w:spacing w:line="220" w:lineRule="exact"/>
                              <w:rPr>
                                <w:color w:val="FFFFFF" w:themeColor="background1"/>
                                <w:szCs w:val="20"/>
                                <w:lang w:val="fr-FR"/>
                              </w:rPr>
                            </w:pPr>
                            <w:r>
                              <w:rPr>
                                <w:color w:val="FFFFFF" w:themeColor="background1"/>
                                <w:szCs w:val="20"/>
                                <w:lang w:val="fr-FR"/>
                              </w:rPr>
                              <w:t>AVRIL</w:t>
                            </w:r>
                          </w:p>
                          <w:p w14:paraId="67B9E88B" w14:textId="15DC53CA" w:rsidR="00154802" w:rsidRDefault="002149C0" w:rsidP="00891793">
                            <w:pPr>
                              <w:pStyle w:val="Retraitcorpsdetexte"/>
                              <w:spacing w:line="220" w:lineRule="exact"/>
                              <w:ind w:left="0" w:firstLine="0"/>
                              <w:rPr>
                                <w:color w:val="FFFFFF" w:themeColor="background1"/>
                                <w:szCs w:val="20"/>
                                <w:lang w:val="fr-FR"/>
                              </w:rPr>
                            </w:pPr>
                            <w:r>
                              <w:rPr>
                                <w:color w:val="FFFFFF" w:themeColor="background1"/>
                                <w:szCs w:val="20"/>
                                <w:lang w:val="fr-FR"/>
                              </w:rPr>
                              <w:t>Jour</w:t>
                            </w:r>
                            <w:r w:rsidR="00154802" w:rsidRPr="006D5A53">
                              <w:rPr>
                                <w:color w:val="FFFFFF" w:themeColor="background1"/>
                                <w:szCs w:val="20"/>
                                <w:lang w:val="fr-FR"/>
                              </w:rPr>
                              <w:t xml:space="preserve">s </w:t>
                            </w:r>
                            <w:r w:rsidR="00154802">
                              <w:rPr>
                                <w:color w:val="FFFFFF" w:themeColor="background1"/>
                                <w:szCs w:val="20"/>
                                <w:lang w:val="fr-FR"/>
                              </w:rPr>
                              <w:t>fériés</w:t>
                            </w:r>
                            <w:r w:rsidR="00154802" w:rsidRPr="006D5A53">
                              <w:rPr>
                                <w:color w:val="FFFFFF" w:themeColor="background1"/>
                                <w:szCs w:val="20"/>
                                <w:lang w:val="fr-FR"/>
                              </w:rPr>
                              <w:t xml:space="preserve"> : </w:t>
                            </w:r>
                          </w:p>
                          <w:p w14:paraId="568C25F7" w14:textId="1A7BA294" w:rsidR="00154802" w:rsidRPr="006D5A53" w:rsidRDefault="00154802" w:rsidP="00861F8B">
                            <w:pPr>
                              <w:pStyle w:val="Retraitcorpsdetexte"/>
                              <w:tabs>
                                <w:tab w:val="clear" w:pos="180"/>
                                <w:tab w:val="left" w:pos="0"/>
                              </w:tabs>
                              <w:spacing w:line="220" w:lineRule="exact"/>
                              <w:ind w:left="0" w:firstLine="0"/>
                              <w:rPr>
                                <w:color w:val="FFFFFF" w:themeColor="background1"/>
                                <w:sz w:val="16"/>
                                <w:lang w:val="fr-FR"/>
                              </w:rPr>
                            </w:pPr>
                            <w:r>
                              <w:rPr>
                                <w:color w:val="FFFFFF" w:themeColor="background1"/>
                                <w:szCs w:val="20"/>
                                <w:lang w:val="fr-FR"/>
                              </w:rPr>
                              <w:t>Nos bureaux seront fermés</w:t>
                            </w:r>
                            <w:r w:rsidR="002149C0">
                              <w:rPr>
                                <w:color w:val="FFFFFF" w:themeColor="background1"/>
                                <w:szCs w:val="20"/>
                                <w:lang w:val="fr-FR"/>
                              </w:rPr>
                              <w:t xml:space="preserve"> les</w:t>
                            </w:r>
                            <w:r>
                              <w:rPr>
                                <w:color w:val="FFFFFF" w:themeColor="background1"/>
                                <w:szCs w:val="20"/>
                                <w:lang w:val="fr-FR"/>
                              </w:rPr>
                              <w:t xml:space="preserve"> 2 </w:t>
                            </w:r>
                            <w:r w:rsidR="002149C0">
                              <w:rPr>
                                <w:color w:val="FFFFFF" w:themeColor="background1"/>
                                <w:szCs w:val="20"/>
                                <w:lang w:val="fr-FR"/>
                              </w:rPr>
                              <w:t>et</w:t>
                            </w:r>
                            <w:r>
                              <w:rPr>
                                <w:color w:val="FFFFFF" w:themeColor="background1"/>
                                <w:szCs w:val="20"/>
                                <w:lang w:val="fr-FR"/>
                              </w:rPr>
                              <w:t xml:space="preserve"> 5 avril 2021, en raison du congé pascal.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44" type="#_x0000_t202" style="position:absolute;margin-left:51.6pt;margin-top:322.8pt;width:117pt;height:172.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" o:allowincell="f" filled="f" stroked="f">
                <v:textbox>
                  <w:txbxContent>
                    <w:p w14:paraId="6D0F5FA2" w14:textId="77777777" w:rsidR="00154802" w:rsidRPr="009718D2" w:rsidRDefault="00154802">
                      <w:pPr>
                        <w:pStyle w:val="Corpsdetexte"/>
                        <w:rPr>
                          <w:b/>
                          <w:bCs/>
                          <w:i/>
                          <w:iCs/>
                          <w:color w:val="FFFFFF" w:themeColor="background1"/>
                          <w:lang w:val="fr-FR"/>
                        </w:rPr>
                      </w:pPr>
                      <w:r w:rsidRPr="006D5A53">
                        <w:rPr>
                          <w:b/>
                          <w:bCs/>
                          <w:i/>
                          <w:iCs/>
                          <w:color w:val="FFFFFF" w:themeColor="background1"/>
                          <w:sz w:val="22"/>
                          <w:lang w:val="fr-FR"/>
                        </w:rPr>
                        <w:t>Dates à retenir :</w:t>
                      </w:r>
                    </w:p>
                    <w:p w14:paraId="5ABA33DF" w14:textId="2669AE96" w:rsidR="00154802" w:rsidRPr="006D5A53" w:rsidRDefault="00154802">
                      <w:pPr>
                        <w:rPr>
                          <w:color w:val="FFFFFF" w:themeColor="background1"/>
                          <w:sz w:val="18"/>
                          <w:szCs w:val="20"/>
                          <w:lang w:val="fr-FR"/>
                        </w:rPr>
                      </w:pPr>
                      <w:r>
                        <w:rPr>
                          <w:color w:val="FFFFFF" w:themeColor="background1"/>
                          <w:sz w:val="18"/>
                          <w:szCs w:val="20"/>
                          <w:lang w:val="fr-FR"/>
                        </w:rPr>
                        <w:t>MARS</w:t>
                      </w:r>
                    </w:p>
                    <w:p w14:paraId="3464C7E2" w14:textId="77777777" w:rsidR="00154802" w:rsidRPr="006D5A53" w:rsidRDefault="00154802">
                      <w:pPr>
                        <w:rPr>
                          <w:color w:val="FFFFFF" w:themeColor="background1"/>
                          <w:sz w:val="8"/>
                          <w:szCs w:val="20"/>
                          <w:lang w:val="fr-FR"/>
                        </w:rPr>
                      </w:pPr>
                    </w:p>
                    <w:p w14:paraId="1954F9BA" w14:textId="596A223F" w:rsidR="00154802" w:rsidRPr="006D5A53" w:rsidRDefault="00154802">
                      <w:pPr>
                        <w:pStyle w:val="Retraitcorpsdetexte"/>
                        <w:tabs>
                          <w:tab w:val="clear" w:pos="180"/>
                          <w:tab w:val="left" w:pos="720"/>
                        </w:tabs>
                        <w:spacing w:line="220" w:lineRule="exact"/>
                        <w:rPr>
                          <w:color w:val="FFFFFF" w:themeColor="background1"/>
                          <w:szCs w:val="20"/>
                          <w:lang w:val="fr-FR"/>
                        </w:rPr>
                      </w:pPr>
                      <w:r w:rsidRPr="006D5A53">
                        <w:rPr>
                          <w:color w:val="FFFFFF" w:themeColor="background1"/>
                          <w:szCs w:val="20"/>
                          <w:lang w:val="fr-FR"/>
                        </w:rPr>
                        <w:t>•</w:t>
                      </w:r>
                      <w:r w:rsidRPr="006D5A53">
                        <w:rPr>
                          <w:color w:val="FFFFFF" w:themeColor="background1"/>
                          <w:szCs w:val="20"/>
                          <w:lang w:val="fr-FR"/>
                        </w:rPr>
                        <w:tab/>
                        <w:t xml:space="preserve">Semaine québécoise </w:t>
                      </w:r>
                      <w:r>
                        <w:rPr>
                          <w:color w:val="FFFFFF" w:themeColor="background1"/>
                          <w:szCs w:val="20"/>
                          <w:lang w:val="fr-FR"/>
                        </w:rPr>
                        <w:t>de la déficience intellectuelle (du 21 au 27 mars)</w:t>
                      </w:r>
                    </w:p>
                    <w:p w14:paraId="002FF361" w14:textId="77777777" w:rsidR="00154802" w:rsidRDefault="00154802">
                      <w:pPr>
                        <w:pStyle w:val="Retraitcorpsdetexte"/>
                        <w:spacing w:line="220" w:lineRule="exact"/>
                        <w:rPr>
                          <w:color w:val="FFFFFF" w:themeColor="background1"/>
                          <w:szCs w:val="20"/>
                          <w:lang w:val="fr-FR"/>
                        </w:rPr>
                      </w:pPr>
                    </w:p>
                    <w:p w14:paraId="6BFD1921" w14:textId="119AF183" w:rsidR="00154802" w:rsidRPr="006D5A53" w:rsidRDefault="00154802">
                      <w:pPr>
                        <w:pStyle w:val="Retraitcorpsdetexte"/>
                        <w:spacing w:line="220" w:lineRule="exact"/>
                        <w:rPr>
                          <w:color w:val="FFFFFF" w:themeColor="background1"/>
                          <w:szCs w:val="20"/>
                          <w:lang w:val="fr-FR"/>
                        </w:rPr>
                      </w:pPr>
                      <w:r>
                        <w:rPr>
                          <w:color w:val="FFFFFF" w:themeColor="background1"/>
                          <w:szCs w:val="20"/>
                          <w:lang w:val="fr-FR"/>
                        </w:rPr>
                        <w:t>AVRIL</w:t>
                      </w:r>
                    </w:p>
                    <w:p w14:paraId="67B9E88B" w14:textId="15DC53CA" w:rsidR="00154802" w:rsidRDefault="002149C0" w:rsidP="00891793">
                      <w:pPr>
                        <w:pStyle w:val="Retraitcorpsdetexte"/>
                        <w:spacing w:line="220" w:lineRule="exact"/>
                        <w:ind w:left="0" w:firstLine="0"/>
                        <w:rPr>
                          <w:color w:val="FFFFFF" w:themeColor="background1"/>
                          <w:szCs w:val="20"/>
                          <w:lang w:val="fr-FR"/>
                        </w:rPr>
                      </w:pPr>
                      <w:r>
                        <w:rPr>
                          <w:color w:val="FFFFFF" w:themeColor="background1"/>
                          <w:szCs w:val="20"/>
                          <w:lang w:val="fr-FR"/>
                        </w:rPr>
                        <w:t>Jour</w:t>
                      </w:r>
                      <w:r w:rsidR="00154802" w:rsidRPr="006D5A53">
                        <w:rPr>
                          <w:color w:val="FFFFFF" w:themeColor="background1"/>
                          <w:szCs w:val="20"/>
                          <w:lang w:val="fr-FR"/>
                        </w:rPr>
                        <w:t xml:space="preserve">s </w:t>
                      </w:r>
                      <w:r w:rsidR="00154802">
                        <w:rPr>
                          <w:color w:val="FFFFFF" w:themeColor="background1"/>
                          <w:szCs w:val="20"/>
                          <w:lang w:val="fr-FR"/>
                        </w:rPr>
                        <w:t>fériés</w:t>
                      </w:r>
                      <w:r w:rsidR="00154802" w:rsidRPr="006D5A53">
                        <w:rPr>
                          <w:color w:val="FFFFFF" w:themeColor="background1"/>
                          <w:szCs w:val="20"/>
                          <w:lang w:val="fr-FR"/>
                        </w:rPr>
                        <w:t xml:space="preserve"> : </w:t>
                      </w:r>
                    </w:p>
                    <w:p w14:paraId="568C25F7" w14:textId="1A7BA294" w:rsidR="00154802" w:rsidRPr="006D5A53" w:rsidRDefault="00154802" w:rsidP="00861F8B">
                      <w:pPr>
                        <w:pStyle w:val="Retraitcorpsdetexte"/>
                        <w:tabs>
                          <w:tab w:val="clear" w:pos="180"/>
                          <w:tab w:val="left" w:pos="0"/>
                        </w:tabs>
                        <w:spacing w:line="220" w:lineRule="exact"/>
                        <w:ind w:left="0" w:firstLine="0"/>
                        <w:rPr>
                          <w:color w:val="FFFFFF" w:themeColor="background1"/>
                          <w:sz w:val="16"/>
                          <w:lang w:val="fr-FR"/>
                        </w:rPr>
                      </w:pPr>
                      <w:r>
                        <w:rPr>
                          <w:color w:val="FFFFFF" w:themeColor="background1"/>
                          <w:szCs w:val="20"/>
                          <w:lang w:val="fr-FR"/>
                        </w:rPr>
                        <w:t>Nos bureaux seront fermés</w:t>
                      </w:r>
                      <w:r w:rsidR="002149C0">
                        <w:rPr>
                          <w:color w:val="FFFFFF" w:themeColor="background1"/>
                          <w:szCs w:val="20"/>
                          <w:lang w:val="fr-FR"/>
                        </w:rPr>
                        <w:t xml:space="preserve"> les</w:t>
                      </w:r>
                      <w:r>
                        <w:rPr>
                          <w:color w:val="FFFFFF" w:themeColor="background1"/>
                          <w:szCs w:val="20"/>
                          <w:lang w:val="fr-FR"/>
                        </w:rPr>
                        <w:t xml:space="preserve"> 2 </w:t>
                      </w:r>
                      <w:r w:rsidR="002149C0">
                        <w:rPr>
                          <w:color w:val="FFFFFF" w:themeColor="background1"/>
                          <w:szCs w:val="20"/>
                          <w:lang w:val="fr-FR"/>
                        </w:rPr>
                        <w:t>et</w:t>
                      </w:r>
                      <w:r>
                        <w:rPr>
                          <w:color w:val="FFFFFF" w:themeColor="background1"/>
                          <w:szCs w:val="20"/>
                          <w:lang w:val="fr-FR"/>
                        </w:rPr>
                        <w:t xml:space="preserve"> 5 avril 2021, en raison du congé pascal.</w:t>
                      </w:r>
                    </w:p>
                  </w:txbxContent>
                </v:textbox>
                <w10:wrap anchorx="page" anchory="page"/>
              </v:shape>
            </w:pict>
          </mc:Fallback>
        </mc:AlternateContent>
      </w:r>
      <w:r w:rsidR="00BE73DA">
        <w:rPr>
          <w:noProof/>
        </w:rPr>
        <w:drawing>
          <wp:anchor distT="0" distB="0" distL="114300" distR="114300" simplePos="0" relativeHeight="251860992" behindDoc="1" locked="0" layoutInCell="1" allowOverlap="1" wp14:anchorId="50D9A571" wp14:editId="532541CA">
            <wp:simplePos x="0" y="0"/>
            <wp:positionH relativeFrom="column">
              <wp:posOffset>3017520</wp:posOffset>
            </wp:positionH>
            <wp:positionV relativeFrom="paragraph">
              <wp:posOffset>365760</wp:posOffset>
            </wp:positionV>
            <wp:extent cx="1645920" cy="1085215"/>
            <wp:effectExtent l="0" t="0" r="0" b="0"/>
            <wp:wrapTight wrapText="bothSides">
              <wp:wrapPolygon edited="0">
                <wp:start x="14000" y="1138"/>
                <wp:lineTo x="13250" y="4171"/>
                <wp:lineTo x="14000" y="7963"/>
                <wp:lineTo x="4250" y="11375"/>
                <wp:lineTo x="2250" y="12513"/>
                <wp:lineTo x="1500" y="19338"/>
                <wp:lineTo x="2250" y="20096"/>
                <wp:lineTo x="12750" y="20854"/>
                <wp:lineTo x="14000" y="20854"/>
                <wp:lineTo x="17750" y="20096"/>
                <wp:lineTo x="19000" y="17442"/>
                <wp:lineTo x="18000" y="14029"/>
                <wp:lineTo x="17250" y="7963"/>
                <wp:lineTo x="18750" y="7583"/>
                <wp:lineTo x="19250" y="4550"/>
                <wp:lineTo x="18250" y="1138"/>
                <wp:lineTo x="14000" y="1138"/>
              </wp:wrapPolygon>
            </wp:wrapTight>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1085215"/>
                    </a:xfrm>
                    <a:prstGeom prst="rect">
                      <a:avLst/>
                    </a:prstGeom>
                    <a:noFill/>
                  </pic:spPr>
                </pic:pic>
              </a:graphicData>
            </a:graphic>
          </wp:anchor>
        </w:drawing>
      </w:r>
      <w:r w:rsidR="00BE73DA">
        <w:rPr>
          <w:noProof/>
          <w:lang w:eastAsia="fr-CA" w:bidi="ar-SA"/>
        </w:rPr>
        <w:drawing>
          <wp:anchor distT="0" distB="0" distL="114300" distR="114300" simplePos="0" relativeHeight="251843584" behindDoc="1" locked="0" layoutInCell="1" allowOverlap="1" wp14:anchorId="62D1B593" wp14:editId="44AE1302">
            <wp:simplePos x="0" y="0"/>
            <wp:positionH relativeFrom="column">
              <wp:posOffset>379730</wp:posOffset>
            </wp:positionH>
            <wp:positionV relativeFrom="paragraph">
              <wp:posOffset>1535430</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1">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DA1833">
        <w:rPr>
          <w:noProof/>
          <w:lang w:eastAsia="fr-CA" w:bidi="ar-SA"/>
        </w:rPr>
        <mc:AlternateContent>
          <mc:Choice Requires="wps">
            <w:drawing>
              <wp:anchor distT="0" distB="0" distL="114300" distR="114300" simplePos="0" relativeHeight="251658240" behindDoc="0" locked="0" layoutInCell="0" allowOverlap="1" wp14:anchorId="1A783ECA" wp14:editId="5A4E72F8">
                <wp:simplePos x="0" y="0"/>
                <wp:positionH relativeFrom="page">
                  <wp:posOffset>5722620</wp:posOffset>
                </wp:positionH>
                <wp:positionV relativeFrom="page">
                  <wp:posOffset>3779520</wp:posOffset>
                </wp:positionV>
                <wp:extent cx="1546860" cy="3368040"/>
                <wp:effectExtent l="0" t="0" r="15240" b="3810"/>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36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ECA" id="Text Box 133" o:spid="_x0000_s1042" type="#_x0000_t202" style="position:absolute;margin-left:450.6pt;margin-top:297.6pt;width:121.8pt;height:26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" o:allowincell="f" filled="f" stroked="f">
                <v:textbox inset="0,0,0,0">
                  <w:txbxContent/>
                </v:textbox>
                <w10:wrap anchorx="page" anchory="page"/>
              </v:shape>
            </w:pict>
          </mc:Fallback>
        </mc:AlternateContent>
      </w:r>
      <w:r w:rsidR="00DA1833">
        <w:rPr>
          <w:noProof/>
          <w:lang w:eastAsia="fr-CA" w:bidi="ar-SA"/>
        </w:rPr>
        <mc:AlternateContent>
          <mc:Choice Requires="wps">
            <w:drawing>
              <wp:anchor distT="0" distB="0" distL="114300" distR="114300" simplePos="0" relativeHeight="251657216" behindDoc="0" locked="0" layoutInCell="0" allowOverlap="1" wp14:anchorId="1C9A78D5" wp14:editId="19CA899C">
                <wp:simplePos x="0" y="0"/>
                <wp:positionH relativeFrom="page">
                  <wp:posOffset>4053840</wp:posOffset>
                </wp:positionH>
                <wp:positionV relativeFrom="page">
                  <wp:posOffset>3787140</wp:posOffset>
                </wp:positionV>
                <wp:extent cx="1531620" cy="2979420"/>
                <wp:effectExtent l="0" t="0" r="11430" b="1143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97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43" type="#_x0000_t202" style="position:absolute;margin-left:319.2pt;margin-top:298.2pt;width:120.6pt;height:23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" o:allowincell="f" filled="f" stroked="f">
                <v:textbox style="mso-next-textbox:#Text Box 133" inset="0,0,0,0">
                  <w:txbxContent/>
                </v:textbox>
                <w10:wrap anchorx="page" anchory="page"/>
              </v:shape>
            </w:pict>
          </mc:Fallback>
        </mc:AlternateContent>
      </w:r>
      <w:r w:rsidR="00DA1833">
        <w:rPr>
          <w:noProof/>
          <w:lang w:eastAsia="fr-CA" w:bidi="ar-SA"/>
        </w:rPr>
        <mc:AlternateContent>
          <mc:Choice Requires="wps">
            <w:drawing>
              <wp:anchor distT="0" distB="0" distL="114300" distR="114300" simplePos="0" relativeHeight="251613184" behindDoc="0" locked="0" layoutInCell="0" allowOverlap="1" wp14:anchorId="7749CEF1" wp14:editId="1F40305C">
                <wp:simplePos x="0" y="0"/>
                <wp:positionH relativeFrom="page">
                  <wp:posOffset>2339340</wp:posOffset>
                </wp:positionH>
                <wp:positionV relativeFrom="margin">
                  <wp:posOffset>2879090</wp:posOffset>
                </wp:positionV>
                <wp:extent cx="1592580" cy="3154680"/>
                <wp:effectExtent l="0" t="0" r="7620" b="762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15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8">
                        <w:txbxContent>
                          <w:p w14:paraId="30EE1744" w14:textId="70501DB4" w:rsidR="00154802" w:rsidRDefault="00154802" w:rsidP="009A773A">
                            <w:pPr>
                              <w:pStyle w:val="Corpsdetexte"/>
                              <w:jc w:val="both"/>
                              <w:rPr>
                                <w:lang w:val="fr-FR"/>
                              </w:rPr>
                            </w:pPr>
                            <w:r>
                              <w:rPr>
                                <w:lang w:val="fr-FR"/>
                              </w:rPr>
                              <w:t>Comme vous le savez, l’APHRSO a souligné son 40</w:t>
                            </w:r>
                            <w:r w:rsidRPr="009A773A">
                              <w:rPr>
                                <w:vertAlign w:val="superscript"/>
                                <w:lang w:val="fr-FR"/>
                              </w:rPr>
                              <w:t>e</w:t>
                            </w:r>
                            <w:r>
                              <w:rPr>
                                <w:lang w:val="fr-FR"/>
                              </w:rPr>
                              <w:t xml:space="preserve"> anniversaire tout au long de la dernière année. Qu’il s’agisse du dévoilement de l’œuvre réalisée dans le cadre du projet de médiation culturelle ou encore des diverses publications que nous avons produites et rendues disponibles via notre page Facebook, nous ne pouvons que nous réjouir des retombés positives et de la belle visibilité que nous avons obtenue. </w:t>
                            </w:r>
                          </w:p>
                          <w:p w14:paraId="38FF4A0B" w14:textId="0F9706EA" w:rsidR="00154802" w:rsidRDefault="00154802" w:rsidP="00545E6D">
                            <w:pPr>
                              <w:pStyle w:val="Corpsdetexte"/>
                              <w:jc w:val="both"/>
                              <w:rPr>
                                <w:lang w:val="fr-FR"/>
                              </w:rPr>
                            </w:pPr>
                            <w:r>
                              <w:rPr>
                                <w:lang w:val="fr-FR"/>
                              </w:rPr>
                              <w:t>D’ailleurs, notons que l’Office des personnes handicapées du Québec a rendu hommage à notre organisme pour les efforts que nous déployons pour accroître la participation sociale des personnes handicapées et faire du Québec une société plus inclusive.</w:t>
                            </w:r>
                          </w:p>
                          <w:p w14:paraId="370FFEAB" w14:textId="179AB2DA" w:rsidR="00154802" w:rsidRDefault="00A75DFC" w:rsidP="00545E6D">
                            <w:pPr>
                              <w:pStyle w:val="Corpsdetexte"/>
                              <w:jc w:val="both"/>
                              <w:rPr>
                                <w:lang w:val="fr-FR"/>
                              </w:rPr>
                            </w:pPr>
                            <w:r>
                              <w:rPr>
                                <w:lang w:val="fr-FR"/>
                              </w:rPr>
                              <w:t>De plus, l</w:t>
                            </w:r>
                            <w:r w:rsidR="00154802">
                              <w:rPr>
                                <w:lang w:val="fr-FR"/>
                              </w:rPr>
                              <w:t>e député de La Prairie, monsieur Christian Dubé a quant à lui, fait une allocution en chambre pour souligner nos 40 ans, nous féliciter et nous inviter à poursuivre notre travail.</w:t>
                            </w:r>
                          </w:p>
                          <w:p w14:paraId="7A76D73F" w14:textId="5DDFFEDF" w:rsidR="00154802" w:rsidRDefault="00154802" w:rsidP="00545E6D">
                            <w:pPr>
                              <w:pStyle w:val="Corpsdetexte"/>
                              <w:jc w:val="both"/>
                              <w:rPr>
                                <w:lang w:val="fr-FR"/>
                              </w:rPr>
                            </w:pPr>
                            <w:r>
                              <w:rPr>
                                <w:lang w:val="fr-FR"/>
                              </w:rPr>
                              <w:t xml:space="preserve">Nous pouvons donc dire mission accomplie pour nos 40 ans. </w:t>
                            </w:r>
                          </w:p>
                          <w:p w14:paraId="65896953" w14:textId="38E621B2" w:rsidR="00154802" w:rsidRDefault="00154802" w:rsidP="00545E6D">
                            <w:pPr>
                              <w:pStyle w:val="Corpsdetexte"/>
                              <w:jc w:val="both"/>
                              <w:rPr>
                                <w:lang w:val="fr-FR"/>
                              </w:rPr>
                            </w:pPr>
                            <w:r>
                              <w:rPr>
                                <w:lang w:val="fr-FR"/>
                              </w:rPr>
                              <w:t xml:space="preserve">Indéniablement, le succès que nous avons connu, nous le devons d’abord au personnel, aux membres du conseil d’administration et à nos artistes bénévoles, mais également à nos partenaires et à nos membres qui ont été présents et qui ont participé nombreux à la visibilité de nos actions. </w:t>
                            </w:r>
                          </w:p>
                          <w:p w14:paraId="4C0EA26A" w14:textId="2457AB0F" w:rsidR="00154802" w:rsidRDefault="00154802" w:rsidP="00545E6D">
                            <w:pPr>
                              <w:pStyle w:val="Corpsdetexte"/>
                              <w:jc w:val="both"/>
                              <w:rPr>
                                <w:lang w:val="fr-FR"/>
                              </w:rPr>
                            </w:pPr>
                            <w:r>
                              <w:rPr>
                                <w:lang w:val="fr-FR"/>
                              </w:rPr>
                              <w:t>Nous tenons d’ailleurs à vous remercier chaleureusement d’avoir été partie prenante de l’impact positif que cet événement a eu sur notre organisme. Votre implication démontre une fois de plus la qualité et le dynamisme de notre belle vie associative.</w:t>
                            </w:r>
                          </w:p>
                          <w:p w14:paraId="34C866A2" w14:textId="77777777" w:rsidR="00154802" w:rsidRDefault="00154802" w:rsidP="009718D2">
                            <w:pPr>
                              <w:pStyle w:val="Corpsdetexte"/>
                              <w:rPr>
                                <w:lang w:val="fr-FR"/>
                              </w:rPr>
                            </w:pPr>
                          </w:p>
                          <w:p w14:paraId="07161824" w14:textId="77777777" w:rsidR="00154802" w:rsidRDefault="00154802" w:rsidP="009718D2">
                            <w:pPr>
                              <w:pStyle w:val="Corpsdetexte"/>
                              <w:rPr>
                                <w:lang w:val="fr-FR"/>
                              </w:rPr>
                            </w:pPr>
                          </w:p>
                          <w:p w14:paraId="75A8D4E6" w14:textId="77777777" w:rsidR="00154802" w:rsidRPr="009C2472" w:rsidRDefault="00154802" w:rsidP="009718D2">
                            <w:pPr>
                              <w:pStyle w:val="Corpsdetexte"/>
                              <w:rPr>
                                <w:rFonts w:cs="Times New Roman"/>
                                <w:lang w:val="fr-FR" w:bidi="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7" type="#_x0000_t202" style="position:absolute;margin-left:184.2pt;margin-top:226.7pt;width:125.4pt;height:248.4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" o:allowincell="f" filled="f" stroked="f">
                <v:textbox style="mso-next-textbox:#Text Box 132" inset="0,0,0,0">
                  <w:txbxContent>
                    <w:p w14:paraId="30EE1744" w14:textId="70501DB4" w:rsidR="00154802" w:rsidRDefault="00154802" w:rsidP="009A773A">
                      <w:pPr>
                        <w:pStyle w:val="Corpsdetexte"/>
                        <w:jc w:val="both"/>
                        <w:rPr>
                          <w:lang w:val="fr-FR"/>
                        </w:rPr>
                      </w:pPr>
                      <w:r>
                        <w:rPr>
                          <w:lang w:val="fr-FR"/>
                        </w:rPr>
                        <w:t>Comme vous le savez, l’APHRSO a souligné son 40</w:t>
                      </w:r>
                      <w:r w:rsidRPr="009A773A">
                        <w:rPr>
                          <w:vertAlign w:val="superscript"/>
                          <w:lang w:val="fr-FR"/>
                        </w:rPr>
                        <w:t>e</w:t>
                      </w:r>
                      <w:r>
                        <w:rPr>
                          <w:lang w:val="fr-FR"/>
                        </w:rPr>
                        <w:t xml:space="preserve"> anniversaire tout au long de la dernière année. Qu’il s’agisse du dévoilement de l’œuvre réalisée dans le cadre du projet de médiation culturelle ou encore des diverses publications que nous avons produites et rendues disponibles via notre page Facebook, nous ne pouvons que nous réjouir des retombés positives et de la belle visibilité que nous avons obtenue. </w:t>
                      </w:r>
                    </w:p>
                    <w:p w14:paraId="38FF4A0B" w14:textId="0F9706EA" w:rsidR="00154802" w:rsidRDefault="00154802" w:rsidP="00545E6D">
                      <w:pPr>
                        <w:pStyle w:val="Corpsdetexte"/>
                        <w:jc w:val="both"/>
                        <w:rPr>
                          <w:lang w:val="fr-FR"/>
                        </w:rPr>
                      </w:pPr>
                      <w:r>
                        <w:rPr>
                          <w:lang w:val="fr-FR"/>
                        </w:rPr>
                        <w:t>D’ailleurs, notons que l’Office des personnes handicapées du Québec a rendu hommage à notre organisme pour les efforts que nous déployons pour accroître la participation sociale des personnes handicapées et faire du Québec une société plus inclusive.</w:t>
                      </w:r>
                    </w:p>
                    <w:p w14:paraId="370FFEAB" w14:textId="179AB2DA" w:rsidR="00154802" w:rsidRDefault="00A75DFC" w:rsidP="00545E6D">
                      <w:pPr>
                        <w:pStyle w:val="Corpsdetexte"/>
                        <w:jc w:val="both"/>
                        <w:rPr>
                          <w:lang w:val="fr-FR"/>
                        </w:rPr>
                      </w:pPr>
                      <w:r>
                        <w:rPr>
                          <w:lang w:val="fr-FR"/>
                        </w:rPr>
                        <w:t>De plus, l</w:t>
                      </w:r>
                      <w:r w:rsidR="00154802">
                        <w:rPr>
                          <w:lang w:val="fr-FR"/>
                        </w:rPr>
                        <w:t>e député de La Prairie, monsieur Christian Dubé a quant à lui, fait une allocution en chambre pour souligner nos 40 ans, nous féliciter et nous inviter à poursuivre notre travail.</w:t>
                      </w:r>
                    </w:p>
                    <w:p w14:paraId="7A76D73F" w14:textId="5DDFFEDF" w:rsidR="00154802" w:rsidRDefault="00154802" w:rsidP="00545E6D">
                      <w:pPr>
                        <w:pStyle w:val="Corpsdetexte"/>
                        <w:jc w:val="both"/>
                        <w:rPr>
                          <w:lang w:val="fr-FR"/>
                        </w:rPr>
                      </w:pPr>
                      <w:r>
                        <w:rPr>
                          <w:lang w:val="fr-FR"/>
                        </w:rPr>
                        <w:t xml:space="preserve">Nous pouvons donc dire mission accomplie pour nos 40 ans. </w:t>
                      </w:r>
                    </w:p>
                    <w:p w14:paraId="65896953" w14:textId="38E621B2" w:rsidR="00154802" w:rsidRDefault="00154802" w:rsidP="00545E6D">
                      <w:pPr>
                        <w:pStyle w:val="Corpsdetexte"/>
                        <w:jc w:val="both"/>
                        <w:rPr>
                          <w:lang w:val="fr-FR"/>
                        </w:rPr>
                      </w:pPr>
                      <w:r>
                        <w:rPr>
                          <w:lang w:val="fr-FR"/>
                        </w:rPr>
                        <w:t xml:space="preserve">Indéniablement, le succès que nous avons connu, nous le devons d’abord au personnel, aux membres du conseil d’administration et à nos artistes bénévoles, mais également à nos partenaires et à nos membres qui ont été présents et qui ont participé nombreux à la visibilité de nos actions. </w:t>
                      </w:r>
                    </w:p>
                    <w:p w14:paraId="4C0EA26A" w14:textId="2457AB0F" w:rsidR="00154802" w:rsidRDefault="00154802" w:rsidP="00545E6D">
                      <w:pPr>
                        <w:pStyle w:val="Corpsdetexte"/>
                        <w:jc w:val="both"/>
                        <w:rPr>
                          <w:lang w:val="fr-FR"/>
                        </w:rPr>
                      </w:pPr>
                      <w:r>
                        <w:rPr>
                          <w:lang w:val="fr-FR"/>
                        </w:rPr>
                        <w:t>Nous tenons d’ailleurs à vous remercier chaleureusement d’avoir été partie prenante de l’impact positif que cet événement a eu sur notre organisme. Votre implication démontre une fois de plus la qualité et le dynamisme de notre belle vie associative.</w:t>
                      </w:r>
                    </w:p>
                    <w:p w14:paraId="34C866A2" w14:textId="77777777" w:rsidR="00154802" w:rsidRDefault="00154802" w:rsidP="009718D2">
                      <w:pPr>
                        <w:pStyle w:val="Corpsdetexte"/>
                        <w:rPr>
                          <w:lang w:val="fr-FR"/>
                        </w:rPr>
                      </w:pPr>
                    </w:p>
                    <w:p w14:paraId="07161824" w14:textId="77777777" w:rsidR="00154802" w:rsidRDefault="00154802" w:rsidP="009718D2">
                      <w:pPr>
                        <w:pStyle w:val="Corpsdetexte"/>
                        <w:rPr>
                          <w:lang w:val="fr-FR"/>
                        </w:rPr>
                      </w:pPr>
                    </w:p>
                    <w:p w14:paraId="75A8D4E6" w14:textId="77777777" w:rsidR="00154802" w:rsidRPr="009C2472" w:rsidRDefault="00154802" w:rsidP="009718D2">
                      <w:pPr>
                        <w:pStyle w:val="Corpsdetexte"/>
                        <w:rPr>
                          <w:rFonts w:cs="Times New Roman"/>
                          <w:lang w:val="fr-FR" w:bidi="en-US"/>
                        </w:rPr>
                      </w:pPr>
                    </w:p>
                  </w:txbxContent>
                </v:textbox>
                <w10:wrap anchorx="page" anchory="margin"/>
              </v:shape>
            </w:pict>
          </mc:Fallback>
        </mc:AlternateContent>
      </w:r>
      <w:r w:rsidR="002E154E">
        <w:rPr>
          <w:noProof/>
          <w:lang w:eastAsia="fr-CA" w:bidi="ar-SA"/>
        </w:rPr>
        <w:drawing>
          <wp:anchor distT="0" distB="0" distL="114300" distR="114300" simplePos="0" relativeHeight="251815936" behindDoc="1" locked="0" layoutInCell="1" allowOverlap="1" wp14:anchorId="4FE42BA0" wp14:editId="2C95B052">
            <wp:simplePos x="0" y="0"/>
            <wp:positionH relativeFrom="column">
              <wp:posOffset>99060</wp:posOffset>
            </wp:positionH>
            <wp:positionV relativeFrom="page">
              <wp:posOffset>9296400</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EC2822">
        <w:rPr>
          <w:noProof/>
          <w:lang w:eastAsia="fr-CA" w:bidi="ar-SA"/>
        </w:rPr>
        <w:drawing>
          <wp:anchor distT="0" distB="0" distL="114300" distR="114300" simplePos="0" relativeHeight="251845632" behindDoc="1" locked="0" layoutInCell="1" allowOverlap="1" wp14:anchorId="20690E8E" wp14:editId="0599FE6D">
            <wp:simplePos x="0" y="0"/>
            <wp:positionH relativeFrom="column">
              <wp:posOffset>228600</wp:posOffset>
            </wp:positionH>
            <wp:positionV relativeFrom="paragraph">
              <wp:posOffset>6273800</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093AC1">
        <w:rPr>
          <w:noProof/>
          <w:lang w:eastAsia="fr-CA" w:bidi="ar-SA"/>
        </w:rPr>
        <mc:AlternateContent>
          <mc:Choice Requires="wps">
            <w:drawing>
              <wp:anchor distT="0" distB="0" distL="114300" distR="114300" simplePos="0" relativeHeight="251608064" behindDoc="1" locked="0" layoutInCell="0" allowOverlap="1" wp14:anchorId="78BCFEFA" wp14:editId="2D1BE639">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154802" w:rsidRDefault="00154802"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8" alt="Rectangle vert" style="position:absolute;margin-left:39.35pt;margin-top:246pt;width:2in;height:49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" o:allowincell="f" fillcolor="#1c6194 [2405]" strokecolor="black [3213]">
                <v:textbox>
                  <w:txbxContent>
                    <w:p w14:paraId="38CAA45B" w14:textId="77777777" w:rsidR="00154802" w:rsidRDefault="00154802" w:rsidP="0030316D">
                      <w:pPr>
                        <w:jc w:val="center"/>
                      </w:pPr>
                    </w:p>
                  </w:txbxContent>
                </v:textbox>
                <w10:wrap anchorx="page" anchory="page"/>
              </v:rect>
            </w:pict>
          </mc:Fallback>
        </mc:AlternateContent>
      </w:r>
      <w:r w:rsidR="004474F8">
        <w:rPr>
          <w:noProof/>
          <w:lang w:eastAsia="fr-CA" w:bidi="ar-SA"/>
        </w:rPr>
        <mc:AlternateContent>
          <mc:Choice Requires="wps">
            <w:drawing>
              <wp:anchor distT="45720" distB="45720" distL="114300" distR="114300" simplePos="0" relativeHeight="251754496" behindDoc="0" locked="0" layoutInCell="1" allowOverlap="1" wp14:anchorId="330BFE78" wp14:editId="40306D78">
                <wp:simplePos x="0" y="0"/>
                <wp:positionH relativeFrom="margin">
                  <wp:posOffset>5382472</wp:posOffset>
                </wp:positionH>
                <wp:positionV relativeFrom="paragraph">
                  <wp:posOffset>652145</wp:posOffset>
                </wp:positionV>
                <wp:extent cx="1399540" cy="462915"/>
                <wp:effectExtent l="0" t="0" r="0" b="0"/>
                <wp:wrapSquare wrapText="bothSides"/>
                <wp:docPr id="684" name="Zone de texte 2" descr="Mars 2021&#10;Édition 27, Numéro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0D296B94" w:rsidR="00154802" w:rsidRPr="003746C5" w:rsidRDefault="00154802">
                            <w:pPr>
                              <w:rPr>
                                <w:i/>
                                <w:sz w:val="20"/>
                              </w:rPr>
                            </w:pPr>
                            <w:r>
                              <w:rPr>
                                <w:i/>
                                <w:sz w:val="20"/>
                              </w:rPr>
                              <w:t>Mars 2021</w:t>
                            </w:r>
                          </w:p>
                          <w:p w14:paraId="14C58F2B" w14:textId="62D41A62" w:rsidR="00154802" w:rsidRDefault="00154802">
                            <w:r>
                              <w:rPr>
                                <w:i/>
                                <w:sz w:val="20"/>
                              </w:rPr>
                              <w:t>Édition 27</w:t>
                            </w:r>
                            <w:r w:rsidRPr="003746C5">
                              <w:rPr>
                                <w:i/>
                                <w:sz w:val="20"/>
                              </w:rPr>
                              <w:t xml:space="preserve">, Numéro </w:t>
                            </w:r>
                            <w:r>
                              <w:rPr>
                                <w:i/>
                                <w:sz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49" type="#_x0000_t202" alt="Mars 2021&#10;Édition 27, Numéro 4&#10;" style="position:absolute;margin-left:423.8pt;margin-top:51.35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" stroked="f">
                <v:textbox>
                  <w:txbxContent>
                    <w:p w14:paraId="1B6BE1E3" w14:textId="0D296B94" w:rsidR="00154802" w:rsidRPr="003746C5" w:rsidRDefault="00154802">
                      <w:pPr>
                        <w:rPr>
                          <w:i/>
                          <w:sz w:val="20"/>
                        </w:rPr>
                      </w:pPr>
                      <w:r>
                        <w:rPr>
                          <w:i/>
                          <w:sz w:val="20"/>
                        </w:rPr>
                        <w:t>Mars 2021</w:t>
                      </w:r>
                    </w:p>
                    <w:p w14:paraId="14C58F2B" w14:textId="62D41A62" w:rsidR="00154802" w:rsidRDefault="00154802">
                      <w:r>
                        <w:rPr>
                          <w:i/>
                          <w:sz w:val="20"/>
                        </w:rPr>
                        <w:t>Édition 27</w:t>
                      </w:r>
                      <w:r w:rsidRPr="003746C5">
                        <w:rPr>
                          <w:i/>
                          <w:sz w:val="20"/>
                        </w:rPr>
                        <w:t xml:space="preserve">, Numéro </w:t>
                      </w:r>
                      <w:r>
                        <w:rPr>
                          <w:i/>
                          <w:sz w:val="20"/>
                        </w:rPr>
                        <w:t>4</w:t>
                      </w:r>
                    </w:p>
                  </w:txbxContent>
                </v:textbox>
                <w10:wrap type="square" anchorx="margin"/>
              </v:shape>
            </w:pict>
          </mc:Fallback>
        </mc:AlternateContent>
      </w:r>
      <w:r w:rsidR="001E75CA">
        <w:br w:type="page"/>
      </w:r>
    </w:p>
    <w:p w14:paraId="1E88271D" w14:textId="67E08454" w:rsidR="00EC2E2B" w:rsidRDefault="00AB657B">
      <w:r>
        <w:rPr>
          <w:rFonts w:ascii="Times New Roman" w:hAnsi="Times New Roman"/>
          <w:noProof/>
          <w:lang w:eastAsia="fr-CA" w:bidi="ar-SA"/>
        </w:rPr>
        <w:lastRenderedPageBreak/>
        <w:drawing>
          <wp:anchor distT="36576" distB="36576" distL="36576" distR="36576" simplePos="0" relativeHeight="251748352" behindDoc="0" locked="0" layoutInCell="1" allowOverlap="1" wp14:anchorId="0DF626E1" wp14:editId="64F9AA8E">
            <wp:simplePos x="0" y="0"/>
            <wp:positionH relativeFrom="column">
              <wp:posOffset>1904120</wp:posOffset>
            </wp:positionH>
            <wp:positionV relativeFrom="paragraph">
              <wp:posOffset>6888284</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06414E12">
                <wp:simplePos x="0" y="0"/>
                <wp:positionH relativeFrom="margin">
                  <wp:posOffset>204519</wp:posOffset>
                </wp:positionH>
                <wp:positionV relativeFrom="paragraph">
                  <wp:posOffset>7359113</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154802" w:rsidRPr="0065269A" w:rsidRDefault="00154802"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4802" w:rsidRPr="00157FD0" w:rsidRDefault="00154802" w:rsidP="00157FD0">
                            <w:pPr>
                              <w:rPr>
                                <w:lang w:val="fr-FR"/>
                              </w:rPr>
                            </w:pPr>
                          </w:p>
                          <w:p w14:paraId="7F4EFC3D" w14:textId="77777777" w:rsidR="00154802" w:rsidRDefault="00154802"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5"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154802" w:rsidRDefault="00154802" w:rsidP="00157FD0">
                            <w:pPr>
                              <w:jc w:val="both"/>
                              <w:rPr>
                                <w:color w:val="2683C6" w:themeColor="accent2"/>
                                <w:sz w:val="22"/>
                                <w:lang w:val="fr-FR"/>
                              </w:rPr>
                            </w:pPr>
                          </w:p>
                          <w:p w14:paraId="02F583E6" w14:textId="77777777" w:rsidR="00154802" w:rsidRPr="00157FD0" w:rsidRDefault="00154802"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50" type="#_x0000_t202" style="position:absolute;margin-left:16.1pt;margin-top:579.45pt;width:475.3pt;height:128pt;z-index:2517463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" stroked="f" strokecolor="black [0]" strokeweight="0" insetpen="t">
                <v:shadow color="#ccc"/>
                <v:textbox inset="2.85pt,2.85pt,2.85pt,2.85pt">
                  <w:txbxContent>
                    <w:p w14:paraId="18237A70" w14:textId="77777777" w:rsidR="00154802" w:rsidRPr="0065269A" w:rsidRDefault="00154802"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4802" w:rsidRPr="00157FD0" w:rsidRDefault="00154802" w:rsidP="00157FD0">
                      <w:pPr>
                        <w:rPr>
                          <w:lang w:val="fr-FR"/>
                        </w:rPr>
                      </w:pPr>
                    </w:p>
                    <w:p w14:paraId="7F4EFC3D" w14:textId="77777777" w:rsidR="00154802" w:rsidRDefault="00154802"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Pr>
                          <w:sz w:val="22"/>
                          <w:lang w:val="fr-FR"/>
                        </w:rPr>
                        <w:t xml:space="preserve">Que vous souhaitiez réagir sur un sujet d’actualité ou encore nous faire réfléchir sur une réalité qui vous touche, nous vous invitons à nous transmettre le tout par courriel à : </w:t>
                      </w:r>
                      <w:hyperlink r:id="rId16" w:history="1">
                        <w:r w:rsidRPr="00157FD0">
                          <w:rPr>
                            <w:rStyle w:val="Lienhypertexte"/>
                            <w:color w:val="2683C6" w:themeColor="accent2"/>
                            <w:sz w:val="22"/>
                            <w:lang w:val="fr-FR"/>
                          </w:rPr>
                          <w:t>info@aphrso.org</w:t>
                        </w:r>
                      </w:hyperlink>
                      <w:r w:rsidRPr="00157FD0">
                        <w:rPr>
                          <w:color w:val="2683C6" w:themeColor="accent2"/>
                          <w:sz w:val="22"/>
                          <w:lang w:val="fr-FR"/>
                        </w:rPr>
                        <w:t xml:space="preserve">. </w:t>
                      </w:r>
                    </w:p>
                    <w:p w14:paraId="142FA5BA" w14:textId="77777777" w:rsidR="00154802" w:rsidRDefault="00154802" w:rsidP="00157FD0">
                      <w:pPr>
                        <w:jc w:val="both"/>
                        <w:rPr>
                          <w:color w:val="2683C6" w:themeColor="accent2"/>
                          <w:sz w:val="22"/>
                          <w:lang w:val="fr-FR"/>
                        </w:rPr>
                      </w:pPr>
                    </w:p>
                    <w:p w14:paraId="02F583E6" w14:textId="77777777" w:rsidR="00154802" w:rsidRPr="00157FD0" w:rsidRDefault="00154802"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78FBB438">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6F2C1BDE" w14:textId="77777777" w:rsidR="00154802" w:rsidRPr="008818B0" w:rsidRDefault="0015480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154802" w:rsidRDefault="00154802" w:rsidP="00EC2822">
                            <w:pPr>
                              <w:rPr>
                                <w:i/>
                                <w:sz w:val="20"/>
                              </w:rPr>
                            </w:pPr>
                          </w:p>
                          <w:p w14:paraId="5756C75C" w14:textId="77777777" w:rsidR="00154802" w:rsidRDefault="00154802" w:rsidP="00EC2822">
                            <w:pPr>
                              <w:rPr>
                                <w:i/>
                                <w:sz w:val="20"/>
                              </w:rPr>
                            </w:pPr>
                          </w:p>
                          <w:p w14:paraId="372AE9FE" w14:textId="4A6420F5" w:rsidR="00154802" w:rsidRPr="009C6BC9" w:rsidRDefault="00154802" w:rsidP="00EC2822">
                            <w:r>
                              <w:t>Votre</w:t>
                            </w:r>
                            <w:r w:rsidRPr="009C6BC9">
                              <w:t xml:space="preserve"> Conseil d’administration</w:t>
                            </w:r>
                            <w:r>
                              <w:t xml:space="preserve"> pour 2020-2021</w:t>
                            </w:r>
                          </w:p>
                          <w:p w14:paraId="045F7963" w14:textId="77777777" w:rsidR="00154802" w:rsidRPr="009C6BC9" w:rsidRDefault="00154802" w:rsidP="00EC2822"/>
                          <w:p w14:paraId="5DC082B6" w14:textId="77777777" w:rsidR="00154802" w:rsidRPr="009C6BC9" w:rsidRDefault="00154802" w:rsidP="00EC2822">
                            <w:r w:rsidRPr="009C6BC9">
                              <w:t>Président :</w:t>
                            </w:r>
                            <w:r w:rsidRPr="009C6BC9">
                              <w:tab/>
                            </w:r>
                            <w:r w:rsidRPr="009C6BC9">
                              <w:tab/>
                              <w:t>Monsieur Olivier Lemieux</w:t>
                            </w:r>
                          </w:p>
                          <w:p w14:paraId="3D635F5A" w14:textId="77777777" w:rsidR="00154802" w:rsidRPr="009C6BC9" w:rsidRDefault="00154802" w:rsidP="00EC2822">
                            <w:r>
                              <w:t>Vice-présidente :</w:t>
                            </w:r>
                            <w:r>
                              <w:tab/>
                            </w:r>
                            <w:r w:rsidRPr="009C6BC9">
                              <w:t>Madame Guylaine Rathel</w:t>
                            </w:r>
                          </w:p>
                          <w:p w14:paraId="284DD45E" w14:textId="77777777" w:rsidR="00154802" w:rsidRPr="009C6BC9" w:rsidRDefault="00154802" w:rsidP="00EC2822">
                            <w:r w:rsidRPr="009C6BC9">
                              <w:t>Secrétaire :</w:t>
                            </w:r>
                            <w:r w:rsidRPr="009C6BC9">
                              <w:tab/>
                            </w:r>
                            <w:r w:rsidRPr="009C6BC9">
                              <w:tab/>
                            </w:r>
                            <w:r>
                              <w:t>Madame Odette Gagnon</w:t>
                            </w:r>
                          </w:p>
                          <w:p w14:paraId="4CD8D75D" w14:textId="77777777" w:rsidR="00154802" w:rsidRPr="009C6BC9" w:rsidRDefault="00154802" w:rsidP="00EC2822">
                            <w:r w:rsidRPr="009C6BC9">
                              <w:t>Trésorière :</w:t>
                            </w:r>
                            <w:r w:rsidRPr="009C6BC9">
                              <w:tab/>
                            </w:r>
                            <w:r w:rsidRPr="009C6BC9">
                              <w:tab/>
                              <w:t xml:space="preserve">Madame </w:t>
                            </w:r>
                            <w:r>
                              <w:t>Karine Lévesque</w:t>
                            </w:r>
                          </w:p>
                          <w:p w14:paraId="35CAF3FC" w14:textId="77777777" w:rsidR="00154802" w:rsidRPr="009C6BC9" w:rsidRDefault="00154802" w:rsidP="00EC2822"/>
                          <w:p w14:paraId="45FEE549" w14:textId="77777777" w:rsidR="00154802" w:rsidRPr="009C6BC9" w:rsidRDefault="00154802" w:rsidP="00EC2822">
                            <w:r w:rsidRPr="009C6BC9">
                              <w:t>Administrateurs :</w:t>
                            </w:r>
                            <w:r w:rsidRPr="009C6BC9">
                              <w:tab/>
                            </w:r>
                            <w:r>
                              <w:t>Madame Christine Paquette</w:t>
                            </w:r>
                          </w:p>
                          <w:p w14:paraId="5EAEFA15" w14:textId="77777777" w:rsidR="00154802" w:rsidRPr="009C6BC9" w:rsidRDefault="00154802" w:rsidP="00EC2822">
                            <w:r w:rsidRPr="009C6BC9">
                              <w:tab/>
                            </w:r>
                            <w:r w:rsidRPr="009C6BC9">
                              <w:tab/>
                            </w:r>
                            <w:r w:rsidRPr="009C6BC9">
                              <w:tab/>
                              <w:t xml:space="preserve">Madame </w:t>
                            </w:r>
                            <w:r>
                              <w:t>Nathalie Migneault</w:t>
                            </w:r>
                          </w:p>
                          <w:p w14:paraId="79BCEC4A" w14:textId="77777777" w:rsidR="00154802" w:rsidRPr="00924008" w:rsidRDefault="00154802" w:rsidP="00EC2822">
                            <w:r w:rsidRPr="009C6BC9">
                              <w:rPr>
                                <w:i/>
                              </w:rPr>
                              <w:tab/>
                            </w:r>
                            <w:r w:rsidRPr="009C6BC9">
                              <w:rPr>
                                <w:i/>
                              </w:rPr>
                              <w:tab/>
                            </w:r>
                            <w:r w:rsidRPr="009C6BC9">
                              <w:rPr>
                                <w:i/>
                              </w:rPr>
                              <w:tab/>
                            </w:r>
                            <w:r w:rsidRPr="00924008">
                              <w:t xml:space="preserve">Madame </w:t>
                            </w:r>
                            <w:r>
                              <w:t>Nicole Benjamin</w:t>
                            </w:r>
                          </w:p>
                          <w:p w14:paraId="5FC1CBF7" w14:textId="77777777" w:rsidR="00154802" w:rsidRPr="009C6BC9" w:rsidRDefault="00154802" w:rsidP="00EC2822">
                            <w:pPr>
                              <w:rPr>
                                <w:i/>
                              </w:rPr>
                            </w:pPr>
                          </w:p>
                          <w:p w14:paraId="28BAB0F4" w14:textId="77777777" w:rsidR="00154802" w:rsidRPr="009C6BC9" w:rsidRDefault="00154802" w:rsidP="00EC2822">
                            <w:pPr>
                              <w:rPr>
                                <w:i/>
                              </w:rPr>
                            </w:pPr>
                          </w:p>
                          <w:p w14:paraId="1D233B89" w14:textId="77777777" w:rsidR="00154802" w:rsidRPr="009C6BC9" w:rsidRDefault="00154802" w:rsidP="00EC2822">
                            <w:pPr>
                              <w:rPr>
                                <w:i/>
                              </w:rPr>
                            </w:pPr>
                          </w:p>
                          <w:p w14:paraId="6BAFC7C4" w14:textId="77777777" w:rsidR="00154802" w:rsidRPr="009C6BC9" w:rsidRDefault="00154802" w:rsidP="00EC2822">
                            <w:r w:rsidRPr="009C6BC9">
                              <w:t>Le personnel permanent</w:t>
                            </w:r>
                          </w:p>
                          <w:p w14:paraId="518F919A" w14:textId="77777777" w:rsidR="00154802" w:rsidRPr="009C6BC9" w:rsidRDefault="00154802" w:rsidP="00EC2822">
                            <w:pPr>
                              <w:rPr>
                                <w:i/>
                              </w:rPr>
                            </w:pPr>
                          </w:p>
                          <w:p w14:paraId="0BD1B443" w14:textId="77777777" w:rsidR="00154802" w:rsidRPr="000F353C" w:rsidRDefault="0015480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154802" w:rsidRPr="000F353C" w:rsidRDefault="0015480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154802" w:rsidRPr="009C6BC9" w:rsidRDefault="0015480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154802" w:rsidRPr="009C6BC9" w:rsidRDefault="00154802" w:rsidP="00EC2822">
                            <w:pPr>
                              <w:rPr>
                                <w:i/>
                              </w:rPr>
                            </w:pPr>
                          </w:p>
                          <w:p w14:paraId="7EF89540" w14:textId="77777777" w:rsidR="00154802" w:rsidRPr="00A017C9" w:rsidRDefault="00154802" w:rsidP="00EC2822">
                            <w:pPr>
                              <w:rPr>
                                <w:sz w:val="22"/>
                              </w:rPr>
                            </w:pPr>
                          </w:p>
                          <w:p w14:paraId="2182B947" w14:textId="77777777" w:rsidR="00154802" w:rsidRPr="00A017C9" w:rsidRDefault="00154802" w:rsidP="00EC2822">
                            <w:pPr>
                              <w:rPr>
                                <w:i/>
                                <w:sz w:val="22"/>
                              </w:rPr>
                            </w:pPr>
                          </w:p>
                          <w:p w14:paraId="2F0AAA8B" w14:textId="77777777" w:rsidR="00154802" w:rsidRDefault="00154802" w:rsidP="00EC2822"/>
                          <w:p w14:paraId="473D507E" w14:textId="77777777" w:rsidR="00154802" w:rsidRPr="009C6BC9" w:rsidRDefault="00154802" w:rsidP="00EC2822">
                            <w:pPr>
                              <w:rPr>
                                <w:b/>
                              </w:rPr>
                            </w:pPr>
                          </w:p>
                          <w:p w14:paraId="1645BBE1" w14:textId="77777777" w:rsidR="00154802" w:rsidRPr="008818B0" w:rsidRDefault="0015480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154802" w:rsidRPr="009C6BC9" w:rsidRDefault="00154802" w:rsidP="00EC2822">
                            <w:pPr>
                              <w:rPr>
                                <w:i/>
                              </w:rPr>
                            </w:pPr>
                          </w:p>
                          <w:p w14:paraId="5F54771A" w14:textId="77777777" w:rsidR="00154802" w:rsidRPr="009C6BC9" w:rsidRDefault="00154802" w:rsidP="00EC2822">
                            <w:pPr>
                              <w:rPr>
                                <w:i/>
                              </w:rPr>
                            </w:pPr>
                            <w:r w:rsidRPr="009C6BC9">
                              <w:rPr>
                                <w:i/>
                              </w:rPr>
                              <w:t>Nancy Côté</w:t>
                            </w:r>
                          </w:p>
                          <w:p w14:paraId="466A1316" w14:textId="77777777" w:rsidR="00154802" w:rsidRPr="009C6BC9" w:rsidRDefault="00154802" w:rsidP="00EC2822">
                            <w:pPr>
                              <w:rPr>
                                <w:i/>
                              </w:rPr>
                            </w:pPr>
                            <w:r w:rsidRPr="009C6BC9">
                              <w:rPr>
                                <w:i/>
                              </w:rPr>
                              <w:t xml:space="preserve">Marie-Eve Clermont </w:t>
                            </w:r>
                          </w:p>
                          <w:p w14:paraId="6E6B0962" w14:textId="77777777" w:rsidR="00154802" w:rsidRPr="009C6BC9" w:rsidRDefault="00154802" w:rsidP="00EC2822">
                            <w:pPr>
                              <w:rPr>
                                <w:i/>
                              </w:rPr>
                            </w:pPr>
                            <w:r w:rsidRPr="009C6BC9">
                              <w:rPr>
                                <w:i/>
                              </w:rPr>
                              <w:t>Nancy Therrien</w:t>
                            </w:r>
                          </w:p>
                          <w:p w14:paraId="1B53DF01" w14:textId="77777777" w:rsidR="00154802" w:rsidRPr="009C6BC9" w:rsidRDefault="0015480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1"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" stroked="f">
                <v:textbox>
                  <w:txbxContent>
                    <w:p w14:paraId="6F2C1BDE" w14:textId="77777777" w:rsidR="00154802" w:rsidRPr="008818B0" w:rsidRDefault="0015480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154802" w:rsidRDefault="00154802" w:rsidP="00EC2822">
                      <w:pPr>
                        <w:rPr>
                          <w:i/>
                          <w:sz w:val="20"/>
                        </w:rPr>
                      </w:pPr>
                    </w:p>
                    <w:p w14:paraId="5756C75C" w14:textId="77777777" w:rsidR="00154802" w:rsidRDefault="00154802" w:rsidP="00EC2822">
                      <w:pPr>
                        <w:rPr>
                          <w:i/>
                          <w:sz w:val="20"/>
                        </w:rPr>
                      </w:pPr>
                    </w:p>
                    <w:p w14:paraId="372AE9FE" w14:textId="4A6420F5" w:rsidR="00154802" w:rsidRPr="009C6BC9" w:rsidRDefault="00154802" w:rsidP="00EC2822">
                      <w:r>
                        <w:t>Votre</w:t>
                      </w:r>
                      <w:r w:rsidRPr="009C6BC9">
                        <w:t xml:space="preserve"> Conseil d’administration</w:t>
                      </w:r>
                      <w:r>
                        <w:t xml:space="preserve"> pour 2020-2021</w:t>
                      </w:r>
                    </w:p>
                    <w:p w14:paraId="045F7963" w14:textId="77777777" w:rsidR="00154802" w:rsidRPr="009C6BC9" w:rsidRDefault="00154802" w:rsidP="00EC2822"/>
                    <w:p w14:paraId="5DC082B6" w14:textId="77777777" w:rsidR="00154802" w:rsidRPr="009C6BC9" w:rsidRDefault="00154802" w:rsidP="00EC2822">
                      <w:r w:rsidRPr="009C6BC9">
                        <w:t>Président :</w:t>
                      </w:r>
                      <w:r w:rsidRPr="009C6BC9">
                        <w:tab/>
                      </w:r>
                      <w:r w:rsidRPr="009C6BC9">
                        <w:tab/>
                        <w:t>Monsieur Olivier Lemieux</w:t>
                      </w:r>
                    </w:p>
                    <w:p w14:paraId="3D635F5A" w14:textId="77777777" w:rsidR="00154802" w:rsidRPr="009C6BC9" w:rsidRDefault="00154802" w:rsidP="00EC2822">
                      <w:r>
                        <w:t>Vice-présidente :</w:t>
                      </w:r>
                      <w:r>
                        <w:tab/>
                      </w:r>
                      <w:r w:rsidRPr="009C6BC9">
                        <w:t>Madame Guylaine Rathel</w:t>
                      </w:r>
                    </w:p>
                    <w:p w14:paraId="284DD45E" w14:textId="77777777" w:rsidR="00154802" w:rsidRPr="009C6BC9" w:rsidRDefault="00154802" w:rsidP="00EC2822">
                      <w:r w:rsidRPr="009C6BC9">
                        <w:t>Secrétaire :</w:t>
                      </w:r>
                      <w:r w:rsidRPr="009C6BC9">
                        <w:tab/>
                      </w:r>
                      <w:r w:rsidRPr="009C6BC9">
                        <w:tab/>
                      </w:r>
                      <w:r>
                        <w:t>Madame Odette Gagnon</w:t>
                      </w:r>
                    </w:p>
                    <w:p w14:paraId="4CD8D75D" w14:textId="77777777" w:rsidR="00154802" w:rsidRPr="009C6BC9" w:rsidRDefault="00154802" w:rsidP="00EC2822">
                      <w:r w:rsidRPr="009C6BC9">
                        <w:t>Trésorière :</w:t>
                      </w:r>
                      <w:r w:rsidRPr="009C6BC9">
                        <w:tab/>
                      </w:r>
                      <w:r w:rsidRPr="009C6BC9">
                        <w:tab/>
                        <w:t xml:space="preserve">Madame </w:t>
                      </w:r>
                      <w:r>
                        <w:t>Karine Lévesque</w:t>
                      </w:r>
                    </w:p>
                    <w:p w14:paraId="35CAF3FC" w14:textId="77777777" w:rsidR="00154802" w:rsidRPr="009C6BC9" w:rsidRDefault="00154802" w:rsidP="00EC2822"/>
                    <w:p w14:paraId="45FEE549" w14:textId="77777777" w:rsidR="00154802" w:rsidRPr="009C6BC9" w:rsidRDefault="00154802" w:rsidP="00EC2822">
                      <w:r w:rsidRPr="009C6BC9">
                        <w:t>Administrateurs :</w:t>
                      </w:r>
                      <w:r w:rsidRPr="009C6BC9">
                        <w:tab/>
                      </w:r>
                      <w:r>
                        <w:t>Madame Christine Paquette</w:t>
                      </w:r>
                    </w:p>
                    <w:p w14:paraId="5EAEFA15" w14:textId="77777777" w:rsidR="00154802" w:rsidRPr="009C6BC9" w:rsidRDefault="00154802" w:rsidP="00EC2822">
                      <w:r w:rsidRPr="009C6BC9">
                        <w:tab/>
                      </w:r>
                      <w:r w:rsidRPr="009C6BC9">
                        <w:tab/>
                      </w:r>
                      <w:r w:rsidRPr="009C6BC9">
                        <w:tab/>
                        <w:t xml:space="preserve">Madame </w:t>
                      </w:r>
                      <w:r>
                        <w:t>Nathalie Migneault</w:t>
                      </w:r>
                    </w:p>
                    <w:p w14:paraId="79BCEC4A" w14:textId="77777777" w:rsidR="00154802" w:rsidRPr="00924008" w:rsidRDefault="00154802" w:rsidP="00EC2822">
                      <w:r w:rsidRPr="009C6BC9">
                        <w:rPr>
                          <w:i/>
                        </w:rPr>
                        <w:tab/>
                      </w:r>
                      <w:r w:rsidRPr="009C6BC9">
                        <w:rPr>
                          <w:i/>
                        </w:rPr>
                        <w:tab/>
                      </w:r>
                      <w:r w:rsidRPr="009C6BC9">
                        <w:rPr>
                          <w:i/>
                        </w:rPr>
                        <w:tab/>
                      </w:r>
                      <w:r w:rsidRPr="00924008">
                        <w:t xml:space="preserve">Madame </w:t>
                      </w:r>
                      <w:r>
                        <w:t>Nicole Benjamin</w:t>
                      </w:r>
                    </w:p>
                    <w:p w14:paraId="5FC1CBF7" w14:textId="77777777" w:rsidR="00154802" w:rsidRPr="009C6BC9" w:rsidRDefault="00154802" w:rsidP="00EC2822">
                      <w:pPr>
                        <w:rPr>
                          <w:i/>
                        </w:rPr>
                      </w:pPr>
                    </w:p>
                    <w:p w14:paraId="28BAB0F4" w14:textId="77777777" w:rsidR="00154802" w:rsidRPr="009C6BC9" w:rsidRDefault="00154802" w:rsidP="00EC2822">
                      <w:pPr>
                        <w:rPr>
                          <w:i/>
                        </w:rPr>
                      </w:pPr>
                    </w:p>
                    <w:p w14:paraId="1D233B89" w14:textId="77777777" w:rsidR="00154802" w:rsidRPr="009C6BC9" w:rsidRDefault="00154802" w:rsidP="00EC2822">
                      <w:pPr>
                        <w:rPr>
                          <w:i/>
                        </w:rPr>
                      </w:pPr>
                    </w:p>
                    <w:p w14:paraId="6BAFC7C4" w14:textId="77777777" w:rsidR="00154802" w:rsidRPr="009C6BC9" w:rsidRDefault="00154802" w:rsidP="00EC2822">
                      <w:r w:rsidRPr="009C6BC9">
                        <w:t>Le personnel permanent</w:t>
                      </w:r>
                    </w:p>
                    <w:p w14:paraId="518F919A" w14:textId="77777777" w:rsidR="00154802" w:rsidRPr="009C6BC9" w:rsidRDefault="00154802" w:rsidP="00EC2822">
                      <w:pPr>
                        <w:rPr>
                          <w:i/>
                        </w:rPr>
                      </w:pPr>
                    </w:p>
                    <w:p w14:paraId="0BD1B443" w14:textId="77777777" w:rsidR="00154802" w:rsidRPr="000F353C" w:rsidRDefault="0015480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154802" w:rsidRPr="000F353C" w:rsidRDefault="0015480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154802" w:rsidRPr="009C6BC9" w:rsidRDefault="0015480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154802" w:rsidRPr="009C6BC9" w:rsidRDefault="00154802" w:rsidP="00EC2822">
                      <w:pPr>
                        <w:rPr>
                          <w:i/>
                        </w:rPr>
                      </w:pPr>
                    </w:p>
                    <w:p w14:paraId="7EF89540" w14:textId="77777777" w:rsidR="00154802" w:rsidRPr="00A017C9" w:rsidRDefault="00154802" w:rsidP="00EC2822">
                      <w:pPr>
                        <w:rPr>
                          <w:sz w:val="22"/>
                        </w:rPr>
                      </w:pPr>
                    </w:p>
                    <w:p w14:paraId="2182B947" w14:textId="77777777" w:rsidR="00154802" w:rsidRPr="00A017C9" w:rsidRDefault="00154802" w:rsidP="00EC2822">
                      <w:pPr>
                        <w:rPr>
                          <w:i/>
                          <w:sz w:val="22"/>
                        </w:rPr>
                      </w:pPr>
                    </w:p>
                    <w:p w14:paraId="2F0AAA8B" w14:textId="77777777" w:rsidR="00154802" w:rsidRDefault="00154802" w:rsidP="00EC2822"/>
                    <w:p w14:paraId="473D507E" w14:textId="77777777" w:rsidR="00154802" w:rsidRPr="009C6BC9" w:rsidRDefault="00154802" w:rsidP="00EC2822">
                      <w:pPr>
                        <w:rPr>
                          <w:b/>
                        </w:rPr>
                      </w:pPr>
                    </w:p>
                    <w:p w14:paraId="1645BBE1" w14:textId="77777777" w:rsidR="00154802" w:rsidRPr="008818B0" w:rsidRDefault="0015480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154802" w:rsidRPr="009C6BC9" w:rsidRDefault="00154802" w:rsidP="00EC2822">
                      <w:pPr>
                        <w:rPr>
                          <w:i/>
                        </w:rPr>
                      </w:pPr>
                    </w:p>
                    <w:p w14:paraId="5F54771A" w14:textId="77777777" w:rsidR="00154802" w:rsidRPr="009C6BC9" w:rsidRDefault="00154802" w:rsidP="00EC2822">
                      <w:pPr>
                        <w:rPr>
                          <w:i/>
                        </w:rPr>
                      </w:pPr>
                      <w:r w:rsidRPr="009C6BC9">
                        <w:rPr>
                          <w:i/>
                        </w:rPr>
                        <w:t>Nancy Côté</w:t>
                      </w:r>
                    </w:p>
                    <w:p w14:paraId="466A1316" w14:textId="77777777" w:rsidR="00154802" w:rsidRPr="009C6BC9" w:rsidRDefault="00154802" w:rsidP="00EC2822">
                      <w:pPr>
                        <w:rPr>
                          <w:i/>
                        </w:rPr>
                      </w:pPr>
                      <w:r w:rsidRPr="009C6BC9">
                        <w:rPr>
                          <w:i/>
                        </w:rPr>
                        <w:t xml:space="preserve">Marie-Eve Clermont </w:t>
                      </w:r>
                    </w:p>
                    <w:p w14:paraId="6E6B0962" w14:textId="77777777" w:rsidR="00154802" w:rsidRPr="009C6BC9" w:rsidRDefault="00154802" w:rsidP="00EC2822">
                      <w:pPr>
                        <w:rPr>
                          <w:i/>
                        </w:rPr>
                      </w:pPr>
                      <w:r w:rsidRPr="009C6BC9">
                        <w:rPr>
                          <w:i/>
                        </w:rPr>
                        <w:t>Nancy Therrien</w:t>
                      </w:r>
                    </w:p>
                    <w:p w14:paraId="1B53DF01" w14:textId="77777777" w:rsidR="00154802" w:rsidRPr="009C6BC9" w:rsidRDefault="00154802" w:rsidP="00EC2822">
                      <w:pPr>
                        <w:rPr>
                          <w:i/>
                        </w:rPr>
                      </w:pPr>
                    </w:p>
                  </w:txbxContent>
                </v:textbox>
                <w10:wrap type="square" anchorx="margin"/>
              </v:shape>
            </w:pict>
          </mc:Fallback>
        </mc:AlternateContent>
      </w:r>
      <w:r w:rsidR="00EC2E2B">
        <w:br w:type="page"/>
      </w:r>
    </w:p>
    <w:p w14:paraId="685132F6" w14:textId="60D72AD7" w:rsidR="00E14BBD" w:rsidRDefault="00E14BBD"/>
    <w:p w14:paraId="0E1D06C0" w14:textId="32A1CC29" w:rsidR="001E75CA" w:rsidRDefault="001E75CA"/>
    <w:p w14:paraId="0A989F23" w14:textId="22251D4C" w:rsidR="001E75CA" w:rsidRDefault="002926CB">
      <w:r w:rsidRPr="002926CB">
        <w:rPr>
          <w:noProof/>
        </w:rPr>
        <w:drawing>
          <wp:anchor distT="0" distB="0" distL="114300" distR="114300" simplePos="0" relativeHeight="251855872" behindDoc="1" locked="0" layoutInCell="1" allowOverlap="1" wp14:anchorId="7CD6E6D7" wp14:editId="609328F8">
            <wp:simplePos x="0" y="0"/>
            <wp:positionH relativeFrom="column">
              <wp:posOffset>1936115</wp:posOffset>
            </wp:positionH>
            <wp:positionV relativeFrom="paragraph">
              <wp:posOffset>8255</wp:posOffset>
            </wp:positionV>
            <wp:extent cx="3636645" cy="1081578"/>
            <wp:effectExtent l="0" t="0" r="1905" b="4445"/>
            <wp:wrapTight wrapText="bothSides">
              <wp:wrapPolygon edited="0">
                <wp:start x="0" y="0"/>
                <wp:lineTo x="0" y="21308"/>
                <wp:lineTo x="21498" y="21308"/>
                <wp:lineTo x="21498" y="0"/>
                <wp:lineTo x="0" y="0"/>
              </wp:wrapPolygon>
            </wp:wrapTight>
            <wp:docPr id="686" name="Image 686" descr="Logo de la semaine québécoise de la déficience intellect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 686" descr="Logo de la semaine québécoise de la déficience intellectuell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6645" cy="1081578"/>
                    </a:xfrm>
                    <a:prstGeom prst="rect">
                      <a:avLst/>
                    </a:prstGeom>
                  </pic:spPr>
                </pic:pic>
              </a:graphicData>
            </a:graphic>
          </wp:anchor>
        </w:drawing>
      </w:r>
    </w:p>
    <w:p w14:paraId="1C1DBBB6" w14:textId="48285B7C" w:rsidR="001E75CA" w:rsidRDefault="001E75CA"/>
    <w:p w14:paraId="3BB6FF39" w14:textId="05CBECB7" w:rsidR="001E75CA" w:rsidRDefault="001E75CA"/>
    <w:p w14:paraId="7669F9D5" w14:textId="5132AB59" w:rsidR="001E75CA" w:rsidRDefault="001E75CA"/>
    <w:p w14:paraId="5AA24F32" w14:textId="4A847C7C" w:rsidR="001E75CA" w:rsidRDefault="001E75CA"/>
    <w:p w14:paraId="1FC523E2" w14:textId="0702584B" w:rsidR="001E75CA" w:rsidRDefault="001E75CA"/>
    <w:p w14:paraId="68FE4C19" w14:textId="6EA60226" w:rsidR="001E75CA" w:rsidRDefault="001E75CA"/>
    <w:p w14:paraId="7EBA415B" w14:textId="64638156" w:rsidR="001E75CA" w:rsidRDefault="00FB0A6E">
      <w:r>
        <w:tab/>
      </w:r>
      <w:r>
        <w:tab/>
      </w:r>
      <w:r>
        <w:tab/>
      </w:r>
      <w:r>
        <w:tab/>
      </w:r>
      <w:r w:rsidR="007C0CAE">
        <w:t xml:space="preserve">    </w:t>
      </w:r>
      <w:r>
        <w:t>Du 21 au 27 mars 2021</w:t>
      </w:r>
    </w:p>
    <w:p w14:paraId="4A6A3DF0" w14:textId="77777777" w:rsidR="001E75CA" w:rsidRDefault="001E75CA"/>
    <w:p w14:paraId="68D70005" w14:textId="16D24557" w:rsidR="001E75CA" w:rsidRDefault="008D7CBA">
      <w:r>
        <w:rPr>
          <w:noProof/>
          <w:lang w:eastAsia="fr-CA" w:bidi="ar-SA"/>
        </w:rPr>
        <mc:AlternateContent>
          <mc:Choice Requires="wps">
            <w:drawing>
              <wp:anchor distT="0" distB="0" distL="114300" distR="114300" simplePos="0" relativeHeight="251621376" behindDoc="0" locked="0" layoutInCell="1" allowOverlap="1" wp14:anchorId="68E6F9C9" wp14:editId="6BEAA5FC">
                <wp:simplePos x="0" y="0"/>
                <wp:positionH relativeFrom="page">
                  <wp:posOffset>2443480</wp:posOffset>
                </wp:positionH>
                <wp:positionV relativeFrom="page">
                  <wp:posOffset>2534920</wp:posOffset>
                </wp:positionV>
                <wp:extent cx="4800600" cy="490220"/>
                <wp:effectExtent l="0" t="0" r="0" b="508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49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A367" w14:textId="7CE5E305" w:rsidR="00154802" w:rsidRPr="009D71CF" w:rsidRDefault="00154802">
                            <w:pPr>
                              <w:pStyle w:val="Titre2"/>
                              <w:rPr>
                                <w:color w:val="auto"/>
                                <w:sz w:val="32"/>
                                <w:szCs w:val="32"/>
                              </w:rPr>
                            </w:pPr>
                            <w:r w:rsidRPr="009D71CF">
                              <w:rPr>
                                <w:rFonts w:ascii="Arial" w:hAnsi="Arial" w:cs="Arial"/>
                                <w:b/>
                                <w:bCs/>
                                <w:color w:val="auto"/>
                                <w:sz w:val="32"/>
                                <w:szCs w:val="32"/>
                              </w:rPr>
                              <w:t>Hommage à nos membres adultes vivant avec une déficience intellectuelle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52" type="#_x0000_t202" style="position:absolute;margin-left:192.4pt;margin-top:199.6pt;width:378pt;height:38.6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" filled="f" stroked="f">
                <v:textbox inset="0,0,0,0">
                  <w:txbxContent>
                    <w:p w14:paraId="0EBDA367" w14:textId="7CE5E305" w:rsidR="00154802" w:rsidRPr="009D71CF" w:rsidRDefault="00154802">
                      <w:pPr>
                        <w:pStyle w:val="Titre2"/>
                        <w:rPr>
                          <w:color w:val="auto"/>
                          <w:sz w:val="32"/>
                          <w:szCs w:val="32"/>
                        </w:rPr>
                      </w:pPr>
                      <w:r w:rsidRPr="009D71CF">
                        <w:rPr>
                          <w:rFonts w:ascii="Arial" w:hAnsi="Arial" w:cs="Arial"/>
                          <w:b/>
                          <w:bCs/>
                          <w:color w:val="auto"/>
                          <w:sz w:val="32"/>
                          <w:szCs w:val="32"/>
                        </w:rPr>
                        <w:t>Hommage à nos membres adultes vivant avec une déficience intellectuelle</w:t>
                      </w:r>
                    </w:p>
                  </w:txbxContent>
                </v:textbox>
                <w10:wrap anchorx="page" anchory="page"/>
              </v:shape>
            </w:pict>
          </mc:Fallback>
        </mc:AlternateContent>
      </w:r>
    </w:p>
    <w:p w14:paraId="1B28A5DF" w14:textId="215BB775" w:rsidR="001E75CA" w:rsidRDefault="001E75CA"/>
    <w:p w14:paraId="01701EA1" w14:textId="330510E7" w:rsidR="001E75CA" w:rsidRDefault="00836D66">
      <w:r>
        <w:rPr>
          <w:noProof/>
          <w:lang w:eastAsia="fr-CA" w:bidi="ar-SA"/>
        </w:rPr>
        <mc:AlternateContent>
          <mc:Choice Requires="wps">
            <w:drawing>
              <wp:anchor distT="0" distB="0" distL="114300" distR="114300" simplePos="0" relativeHeight="251666432" behindDoc="0" locked="0" layoutInCell="1" allowOverlap="1" wp14:anchorId="19494575" wp14:editId="1E152834">
                <wp:simplePos x="0" y="0"/>
                <wp:positionH relativeFrom="page">
                  <wp:posOffset>5740400</wp:posOffset>
                </wp:positionH>
                <wp:positionV relativeFrom="page">
                  <wp:posOffset>8625840</wp:posOffset>
                </wp:positionV>
                <wp:extent cx="1497965" cy="1209040"/>
                <wp:effectExtent l="0" t="0" r="6985" b="10160"/>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20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53" type="#_x0000_t202" style="position:absolute;margin-left:452pt;margin-top:679.2pt;width:117.95pt;height:95.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5408" behindDoc="0" locked="0" layoutInCell="1" allowOverlap="1" wp14:anchorId="3739107C" wp14:editId="0FE8F578">
                <wp:simplePos x="0" y="0"/>
                <wp:positionH relativeFrom="page">
                  <wp:posOffset>4053840</wp:posOffset>
                </wp:positionH>
                <wp:positionV relativeFrom="page">
                  <wp:posOffset>8605520</wp:posOffset>
                </wp:positionV>
                <wp:extent cx="1595120" cy="1300480"/>
                <wp:effectExtent l="0" t="0" r="5080" b="1397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30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4" type="#_x0000_t202" style="position:absolute;margin-left:319.2pt;margin-top:677.6pt;width:125.6pt;height:10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" filled="f" stroked="f">
                <v:textbox style="mso-next-textbox:#Text Box 149" inset="0,0,0,0">
                  <w:txbxContent/>
                </v:textbox>
                <w10:wrap anchorx="page" anchory="page"/>
              </v:shape>
            </w:pict>
          </mc:Fallback>
        </mc:AlternateContent>
      </w:r>
      <w:r>
        <w:rPr>
          <w:noProof/>
        </w:rPr>
        <mc:AlternateContent>
          <mc:Choice Requires="wps">
            <w:drawing>
              <wp:anchor distT="45720" distB="45720" distL="114300" distR="114300" simplePos="0" relativeHeight="251876352" behindDoc="1" locked="0" layoutInCell="1" allowOverlap="1" wp14:anchorId="6CE8038F" wp14:editId="38B1FF55">
                <wp:simplePos x="0" y="0"/>
                <wp:positionH relativeFrom="margin">
                  <wp:posOffset>243840</wp:posOffset>
                </wp:positionH>
                <wp:positionV relativeFrom="paragraph">
                  <wp:posOffset>5774690</wp:posOffset>
                </wp:positionV>
                <wp:extent cx="1300480" cy="1127760"/>
                <wp:effectExtent l="0" t="0" r="0" b="0"/>
                <wp:wrapTight wrapText="bothSides">
                  <wp:wrapPolygon edited="0">
                    <wp:start x="0" y="0"/>
                    <wp:lineTo x="0" y="21162"/>
                    <wp:lineTo x="21199" y="21162"/>
                    <wp:lineTo x="21199" y="0"/>
                    <wp:lineTo x="0" y="0"/>
                  </wp:wrapPolygon>
                </wp:wrapTight>
                <wp:docPr id="7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1127760"/>
                        </a:xfrm>
                        <a:prstGeom prst="rect">
                          <a:avLst/>
                        </a:prstGeom>
                        <a:solidFill>
                          <a:srgbClr val="FFFFFF"/>
                        </a:solidFill>
                        <a:ln w="9525">
                          <a:noFill/>
                          <a:miter lim="800000"/>
                          <a:headEnd/>
                          <a:tailEnd/>
                        </a:ln>
                      </wps:spPr>
                      <wps:txbx>
                        <w:txbxContent>
                          <w:p w14:paraId="48549574" w14:textId="77777777" w:rsidR="00836D66" w:rsidRDefault="00836D66" w:rsidP="00836D66">
                            <w:pPr>
                              <w:jc w:val="both"/>
                              <w:rPr>
                                <w:sz w:val="20"/>
                                <w:szCs w:val="20"/>
                              </w:rPr>
                            </w:pPr>
                            <w:r w:rsidRPr="00836D66">
                              <w:rPr>
                                <w:sz w:val="20"/>
                                <w:szCs w:val="20"/>
                              </w:rPr>
                              <w:t xml:space="preserve">À ne pas manquer : </w:t>
                            </w:r>
                          </w:p>
                          <w:p w14:paraId="571AF4B8" w14:textId="77777777" w:rsidR="00836D66" w:rsidRDefault="00836D66" w:rsidP="00836D66">
                            <w:pPr>
                              <w:jc w:val="both"/>
                              <w:rPr>
                                <w:sz w:val="20"/>
                                <w:szCs w:val="20"/>
                              </w:rPr>
                            </w:pPr>
                          </w:p>
                          <w:p w14:paraId="126395FE" w14:textId="19C1BB92" w:rsidR="00836D66" w:rsidRPr="00836D66" w:rsidRDefault="00836D66" w:rsidP="00836D66">
                            <w:pPr>
                              <w:rPr>
                                <w:sz w:val="20"/>
                                <w:szCs w:val="20"/>
                              </w:rPr>
                            </w:pPr>
                            <w:r>
                              <w:rPr>
                                <w:sz w:val="20"/>
                                <w:szCs w:val="20"/>
                              </w:rPr>
                              <w:t>P</w:t>
                            </w:r>
                            <w:r w:rsidRPr="00836D66">
                              <w:rPr>
                                <w:sz w:val="20"/>
                                <w:szCs w:val="20"/>
                              </w:rPr>
                              <w:t xml:space="preserve">ublication de l’APHRSO et ses membres, </w:t>
                            </w:r>
                            <w:r>
                              <w:rPr>
                                <w:sz w:val="20"/>
                                <w:szCs w:val="20"/>
                              </w:rPr>
                              <w:t>réalisée</w:t>
                            </w:r>
                            <w:r w:rsidRPr="00836D66">
                              <w:rPr>
                                <w:sz w:val="20"/>
                                <w:szCs w:val="20"/>
                              </w:rPr>
                              <w:t xml:space="preserve"> pour la SQDI.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8038F" id="_x0000_s1055" type="#_x0000_t202" style="position:absolute;margin-left:19.2pt;margin-top:454.7pt;width:102.4pt;height:88.8pt;z-index:-251440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" stroked="f">
                <v:textbox>
                  <w:txbxContent>
                    <w:p w14:paraId="48549574" w14:textId="77777777" w:rsidR="00836D66" w:rsidRDefault="00836D66" w:rsidP="00836D66">
                      <w:pPr>
                        <w:jc w:val="both"/>
                        <w:rPr>
                          <w:sz w:val="20"/>
                          <w:szCs w:val="20"/>
                        </w:rPr>
                      </w:pPr>
                      <w:r w:rsidRPr="00836D66">
                        <w:rPr>
                          <w:sz w:val="20"/>
                          <w:szCs w:val="20"/>
                        </w:rPr>
                        <w:t xml:space="preserve">À ne pas manquer : </w:t>
                      </w:r>
                    </w:p>
                    <w:p w14:paraId="571AF4B8" w14:textId="77777777" w:rsidR="00836D66" w:rsidRDefault="00836D66" w:rsidP="00836D66">
                      <w:pPr>
                        <w:jc w:val="both"/>
                        <w:rPr>
                          <w:sz w:val="20"/>
                          <w:szCs w:val="20"/>
                        </w:rPr>
                      </w:pPr>
                    </w:p>
                    <w:p w14:paraId="126395FE" w14:textId="19C1BB92" w:rsidR="00836D66" w:rsidRPr="00836D66" w:rsidRDefault="00836D66" w:rsidP="00836D66">
                      <w:pPr>
                        <w:rPr>
                          <w:sz w:val="20"/>
                          <w:szCs w:val="20"/>
                        </w:rPr>
                      </w:pPr>
                      <w:r>
                        <w:rPr>
                          <w:sz w:val="20"/>
                          <w:szCs w:val="20"/>
                        </w:rPr>
                        <w:t>P</w:t>
                      </w:r>
                      <w:r w:rsidRPr="00836D66">
                        <w:rPr>
                          <w:sz w:val="20"/>
                          <w:szCs w:val="20"/>
                        </w:rPr>
                        <w:t xml:space="preserve">ublication de l’APHRSO et ses membres, </w:t>
                      </w:r>
                      <w:r>
                        <w:rPr>
                          <w:sz w:val="20"/>
                          <w:szCs w:val="20"/>
                        </w:rPr>
                        <w:t>réalisée</w:t>
                      </w:r>
                      <w:r w:rsidRPr="00836D66">
                        <w:rPr>
                          <w:sz w:val="20"/>
                          <w:szCs w:val="20"/>
                        </w:rPr>
                        <w:t xml:space="preserve"> pour la SQDI.</w:t>
                      </w:r>
                    </w:p>
                  </w:txbxContent>
                </v:textbox>
                <w10:wrap type="tight" anchorx="margin"/>
              </v:shape>
            </w:pict>
          </mc:Fallback>
        </mc:AlternateContent>
      </w:r>
      <w:r>
        <w:rPr>
          <w:noProof/>
        </w:rPr>
        <w:drawing>
          <wp:anchor distT="0" distB="0" distL="114300" distR="114300" simplePos="0" relativeHeight="251874304" behindDoc="1" locked="0" layoutInCell="1" allowOverlap="1" wp14:anchorId="623567FA" wp14:editId="06A211F0">
            <wp:simplePos x="0" y="0"/>
            <wp:positionH relativeFrom="margin">
              <wp:posOffset>206113</wp:posOffset>
            </wp:positionH>
            <wp:positionV relativeFrom="paragraph">
              <wp:posOffset>5366063</wp:posOffset>
            </wp:positionV>
            <wp:extent cx="1442085" cy="1710042"/>
            <wp:effectExtent l="0" t="0" r="5715" b="5080"/>
            <wp:wrapTight wrapText="bothSides">
              <wp:wrapPolygon edited="0">
                <wp:start x="10272" y="0"/>
                <wp:lineTo x="0" y="722"/>
                <wp:lineTo x="0" y="21423"/>
                <wp:lineTo x="21400" y="21423"/>
                <wp:lineTo x="21400" y="481"/>
                <wp:lineTo x="12555" y="0"/>
                <wp:lineTo x="10272" y="0"/>
              </wp:wrapPolygon>
            </wp:wrapTight>
            <wp:docPr id="701" name="Image 701" descr="Pense Bête, Note, Blanc, Mémo,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se Bête, Note, Blanc, Mémo, Papi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2085" cy="1710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802">
        <w:rPr>
          <w:noProof/>
          <w:lang w:eastAsia="fr-CA" w:bidi="ar-SA"/>
        </w:rPr>
        <mc:AlternateContent>
          <mc:Choice Requires="wps">
            <w:drawing>
              <wp:anchor distT="0" distB="0" distL="114300" distR="114300" simplePos="0" relativeHeight="251622400" behindDoc="0" locked="0" layoutInCell="1" allowOverlap="1" wp14:anchorId="60F4B902" wp14:editId="18FAAB71">
                <wp:simplePos x="0" y="0"/>
                <wp:positionH relativeFrom="page">
                  <wp:posOffset>2499360</wp:posOffset>
                </wp:positionH>
                <wp:positionV relativeFrom="page">
                  <wp:posOffset>8600440</wp:posOffset>
                </wp:positionV>
                <wp:extent cx="1452880" cy="1097280"/>
                <wp:effectExtent l="0" t="0" r="13970" b="762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4">
                        <w:txbxContent>
                          <w:p w14:paraId="61D75281" w14:textId="04524FF4" w:rsidR="00154802" w:rsidRDefault="00154802" w:rsidP="00154802">
                            <w:pPr>
                              <w:pStyle w:val="Corpsdetexte"/>
                              <w:jc w:val="both"/>
                              <w:rPr>
                                <w:lang w:val="fr-FR"/>
                              </w:rPr>
                            </w:pPr>
                            <w:r>
                              <w:rPr>
                                <w:lang w:val="fr-FR"/>
                              </w:rPr>
                              <w:t>Toujours dans le cadre de la semaine québécoise de la déficience intellectuelle</w:t>
                            </w:r>
                            <w:r w:rsidR="00836D66">
                              <w:rPr>
                                <w:lang w:val="fr-FR"/>
                              </w:rPr>
                              <w:t xml:space="preserve"> (SQDI)</w:t>
                            </w:r>
                            <w:r>
                              <w:rPr>
                                <w:lang w:val="fr-FR"/>
                              </w:rPr>
                              <w:t>, l’APHRSO invite ses membres et leur famille à consulter sa page Facebook.</w:t>
                            </w:r>
                          </w:p>
                          <w:p w14:paraId="13435C04" w14:textId="64BC9970" w:rsidR="00154802" w:rsidRDefault="00154802" w:rsidP="00154802">
                            <w:pPr>
                              <w:pStyle w:val="Corpsdetexte"/>
                              <w:jc w:val="both"/>
                              <w:rPr>
                                <w:lang w:val="fr-FR"/>
                              </w:rPr>
                            </w:pPr>
                            <w:r>
                              <w:rPr>
                                <w:lang w:val="fr-FR"/>
                              </w:rPr>
                              <w:t>Des publications y seront diffusées régulièrement pour sensibiliser et créer des rapprochements entre la population et les personnes vivant avec une déficience intellectuelle.</w:t>
                            </w:r>
                          </w:p>
                          <w:p w14:paraId="6A4CAF67" w14:textId="77777777" w:rsidR="00154802" w:rsidRDefault="00154802">
                            <w:pPr>
                              <w:pStyle w:val="Corpsdetexte"/>
                              <w:rPr>
                                <w:lang w:val="fr-FR"/>
                              </w:rPr>
                            </w:pPr>
                          </w:p>
                          <w:p w14:paraId="3EC6DCCD" w14:textId="2A9EF93E" w:rsidR="00154802" w:rsidRPr="009C2472" w:rsidRDefault="00154802" w:rsidP="00154802">
                            <w:pPr>
                              <w:pStyle w:val="Corpsdetexte"/>
                              <w:jc w:val="both"/>
                              <w:rPr>
                                <w:lang w:val="fr-FR"/>
                              </w:rPr>
                            </w:pPr>
                            <w:r>
                              <w:rPr>
                                <w:lang w:val="fr-FR"/>
                              </w:rPr>
                              <w:t xml:space="preserve">L’APHRSO et quelques-uns de ses membres vous ont d’ailleurs préparé une belle publication qui sera diffusée dans le cadre de cette semaine thématique.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56" type="#_x0000_t202" style="position:absolute;margin-left:196.8pt;margin-top:677.2pt;width:114.4pt;height:86.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" filled="f" stroked="f">
                <v:textbox style="mso-next-textbox:#Text Box 148" inset="0,0,0,0">
                  <w:txbxContent>
                    <w:p w14:paraId="61D75281" w14:textId="04524FF4" w:rsidR="00154802" w:rsidRDefault="00154802" w:rsidP="00154802">
                      <w:pPr>
                        <w:pStyle w:val="Corpsdetexte"/>
                        <w:jc w:val="both"/>
                        <w:rPr>
                          <w:lang w:val="fr-FR"/>
                        </w:rPr>
                      </w:pPr>
                      <w:r>
                        <w:rPr>
                          <w:lang w:val="fr-FR"/>
                        </w:rPr>
                        <w:t>Toujours dans le cadre de la semaine québécoise de la déficience intellectuelle</w:t>
                      </w:r>
                      <w:r w:rsidR="00836D66">
                        <w:rPr>
                          <w:lang w:val="fr-FR"/>
                        </w:rPr>
                        <w:t xml:space="preserve"> (SQDI)</w:t>
                      </w:r>
                      <w:r>
                        <w:rPr>
                          <w:lang w:val="fr-FR"/>
                        </w:rPr>
                        <w:t>, l’APHRSO invite ses membres et leur famille à consulter sa page Facebook.</w:t>
                      </w:r>
                    </w:p>
                    <w:p w14:paraId="13435C04" w14:textId="64BC9970" w:rsidR="00154802" w:rsidRDefault="00154802" w:rsidP="00154802">
                      <w:pPr>
                        <w:pStyle w:val="Corpsdetexte"/>
                        <w:jc w:val="both"/>
                        <w:rPr>
                          <w:lang w:val="fr-FR"/>
                        </w:rPr>
                      </w:pPr>
                      <w:r>
                        <w:rPr>
                          <w:lang w:val="fr-FR"/>
                        </w:rPr>
                        <w:t>Des publications y seront diffusées régulièrement pour sensibiliser et créer des rapprochements entre la population et les personnes vivant avec une déficience intellectuelle.</w:t>
                      </w:r>
                    </w:p>
                    <w:p w14:paraId="6A4CAF67" w14:textId="77777777" w:rsidR="00154802" w:rsidRDefault="00154802">
                      <w:pPr>
                        <w:pStyle w:val="Corpsdetexte"/>
                        <w:rPr>
                          <w:lang w:val="fr-FR"/>
                        </w:rPr>
                      </w:pPr>
                    </w:p>
                    <w:p w14:paraId="3EC6DCCD" w14:textId="2A9EF93E" w:rsidR="00154802" w:rsidRPr="009C2472" w:rsidRDefault="00154802" w:rsidP="00154802">
                      <w:pPr>
                        <w:pStyle w:val="Corpsdetexte"/>
                        <w:jc w:val="both"/>
                        <w:rPr>
                          <w:lang w:val="fr-FR"/>
                        </w:rPr>
                      </w:pPr>
                      <w:r>
                        <w:rPr>
                          <w:lang w:val="fr-FR"/>
                        </w:rPr>
                        <w:t xml:space="preserve">L’APHRSO et quelques-uns de ses membres vous ont d’ailleurs préparé une belle publication qui sera diffusée dans le cadre de cette semaine thématique.  </w:t>
                      </w:r>
                    </w:p>
                  </w:txbxContent>
                </v:textbox>
                <w10:wrap anchorx="page" anchory="page"/>
              </v:shape>
            </w:pict>
          </mc:Fallback>
        </mc:AlternateContent>
      </w:r>
      <w:r w:rsidR="00B50867">
        <w:rPr>
          <w:noProof/>
          <w:lang w:eastAsia="fr-CA" w:bidi="ar-SA"/>
        </w:rPr>
        <mc:AlternateContent>
          <mc:Choice Requires="wps">
            <w:drawing>
              <wp:anchor distT="0" distB="0" distL="114300" distR="114300" simplePos="0" relativeHeight="251623424" behindDoc="0" locked="0" layoutInCell="1" allowOverlap="1" wp14:anchorId="45EF1D2C" wp14:editId="21BEB798">
                <wp:simplePos x="0" y="0"/>
                <wp:positionH relativeFrom="page">
                  <wp:posOffset>2483485</wp:posOffset>
                </wp:positionH>
                <wp:positionV relativeFrom="page">
                  <wp:posOffset>8249920</wp:posOffset>
                </wp:positionV>
                <wp:extent cx="4800600" cy="312420"/>
                <wp:effectExtent l="0" t="0" r="0"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620BBB4B" w:rsidR="00154802" w:rsidRPr="00154802" w:rsidRDefault="00154802">
                            <w:pPr>
                              <w:pStyle w:val="Titre2"/>
                              <w:rPr>
                                <w:color w:val="335B74" w:themeColor="text2"/>
                                <w:sz w:val="32"/>
                                <w:szCs w:val="32"/>
                              </w:rPr>
                            </w:pPr>
                            <w:r w:rsidRPr="00154802">
                              <w:rPr>
                                <w:rFonts w:ascii="Arial" w:hAnsi="Arial" w:cs="Arial"/>
                                <w:b/>
                                <w:bCs/>
                                <w:color w:val="335B74" w:themeColor="text2"/>
                                <w:sz w:val="32"/>
                                <w:szCs w:val="32"/>
                              </w:rPr>
                              <w:t>À surveiller sur notre page Facebook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57" type="#_x0000_t202" style="position:absolute;margin-left:195.55pt;margin-top:649.6pt;width:378pt;height:24.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" filled="f" stroked="f">
                <v:textbox inset="0,0,0,0">
                  <w:txbxContent>
                    <w:p w14:paraId="0600F677" w14:textId="620BBB4B" w:rsidR="00154802" w:rsidRPr="00154802" w:rsidRDefault="00154802">
                      <w:pPr>
                        <w:pStyle w:val="Titre2"/>
                        <w:rPr>
                          <w:color w:val="335B74" w:themeColor="text2"/>
                          <w:sz w:val="32"/>
                          <w:szCs w:val="32"/>
                        </w:rPr>
                      </w:pPr>
                      <w:r w:rsidRPr="00154802">
                        <w:rPr>
                          <w:rFonts w:ascii="Arial" w:hAnsi="Arial" w:cs="Arial"/>
                          <w:b/>
                          <w:bCs/>
                          <w:color w:val="335B74" w:themeColor="text2"/>
                          <w:sz w:val="32"/>
                          <w:szCs w:val="32"/>
                        </w:rPr>
                        <w:t>À surveiller sur notre page Facebook</w:t>
                      </w:r>
                    </w:p>
                  </w:txbxContent>
                </v:textbox>
                <w10:wrap anchorx="page" anchory="page"/>
              </v:shape>
            </w:pict>
          </mc:Fallback>
        </mc:AlternateContent>
      </w:r>
      <w:r w:rsidR="00B50867">
        <w:rPr>
          <w:noProof/>
          <w:lang w:eastAsia="fr-CA" w:bidi="ar-SA"/>
        </w:rPr>
        <mc:AlternateContent>
          <mc:Choice Requires="wps">
            <w:drawing>
              <wp:anchor distT="0" distB="0" distL="114300" distR="114300" simplePos="0" relativeHeight="251664384" behindDoc="0" locked="0" layoutInCell="1" allowOverlap="1" wp14:anchorId="09F2B292" wp14:editId="74CA6284">
                <wp:simplePos x="0" y="0"/>
                <wp:positionH relativeFrom="page">
                  <wp:posOffset>5806440</wp:posOffset>
                </wp:positionH>
                <wp:positionV relativeFrom="page">
                  <wp:posOffset>3124200</wp:posOffset>
                </wp:positionV>
                <wp:extent cx="1497965" cy="5151120"/>
                <wp:effectExtent l="0" t="0" r="6985" b="1143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15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58" type="#_x0000_t202" style="position:absolute;margin-left:457.2pt;margin-top:246pt;width:117.95pt;height:405.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" filled="f" stroked="f">
                <v:textbox inset="0,0,0,0">
                  <w:txbxContent/>
                </v:textbox>
                <w10:wrap anchorx="page" anchory="page"/>
              </v:shape>
            </w:pict>
          </mc:Fallback>
        </mc:AlternateContent>
      </w:r>
      <w:r w:rsidR="00B50867">
        <w:rPr>
          <w:noProof/>
          <w:lang w:eastAsia="fr-CA" w:bidi="ar-SA"/>
        </w:rPr>
        <mc:AlternateContent>
          <mc:Choice Requires="wps">
            <w:drawing>
              <wp:anchor distT="0" distB="0" distL="114300" distR="114300" simplePos="0" relativeHeight="251663360" behindDoc="0" locked="0" layoutInCell="1" allowOverlap="1" wp14:anchorId="65B9B518" wp14:editId="6BC2EEF4">
                <wp:simplePos x="0" y="0"/>
                <wp:positionH relativeFrom="page">
                  <wp:posOffset>4130040</wp:posOffset>
                </wp:positionH>
                <wp:positionV relativeFrom="page">
                  <wp:posOffset>3124200</wp:posOffset>
                </wp:positionV>
                <wp:extent cx="1498600" cy="4973320"/>
                <wp:effectExtent l="0" t="0" r="6350" b="1778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497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59" type="#_x0000_t202" style="position:absolute;margin-left:325.2pt;margin-top:246pt;width:118pt;height:391.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" filled="f" stroked="f">
                <v:textbox style="mso-next-textbox:#Text Box 145" inset="0,0,0,0">
                  <w:txbxContent/>
                </v:textbox>
                <w10:wrap anchorx="page" anchory="page"/>
              </v:shape>
            </w:pict>
          </mc:Fallback>
        </mc:AlternateContent>
      </w:r>
      <w:r w:rsidR="004D0743">
        <w:rPr>
          <w:noProof/>
          <w:lang w:eastAsia="fr-CA" w:bidi="ar-SA"/>
        </w:rPr>
        <mc:AlternateContent>
          <mc:Choice Requires="wps">
            <w:drawing>
              <wp:anchor distT="0" distB="0" distL="114300" distR="114300" simplePos="0" relativeHeight="251620352" behindDoc="0" locked="0" layoutInCell="1" allowOverlap="1" wp14:anchorId="69CD54B3" wp14:editId="79639D03">
                <wp:simplePos x="0" y="0"/>
                <wp:positionH relativeFrom="page">
                  <wp:posOffset>2473960</wp:posOffset>
                </wp:positionH>
                <wp:positionV relativeFrom="page">
                  <wp:posOffset>3139440</wp:posOffset>
                </wp:positionV>
                <wp:extent cx="1534160" cy="4856480"/>
                <wp:effectExtent l="0" t="0" r="8890" b="127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85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2B2EE24D" w14:textId="05B2C4D0" w:rsidR="00154802" w:rsidRDefault="00154802" w:rsidP="00B2670F">
                            <w:pPr>
                              <w:pStyle w:val="Corpsdetexte"/>
                              <w:jc w:val="both"/>
                              <w:rPr>
                                <w:lang w:val="fr-FR"/>
                              </w:rPr>
                            </w:pPr>
                            <w:r>
                              <w:rPr>
                                <w:lang w:val="fr-FR"/>
                              </w:rPr>
                              <w:t>L’APHRSO profite de cette semaine thématique pour rendre hommage à nombreux de ses membres vivant avec une déficience intellectuelle.</w:t>
                            </w:r>
                          </w:p>
                          <w:p w14:paraId="726D8B3D" w14:textId="54342378" w:rsidR="00154802" w:rsidRDefault="00154802" w:rsidP="00B2670F">
                            <w:pPr>
                              <w:pStyle w:val="Corpsdetexte"/>
                              <w:jc w:val="both"/>
                              <w:rPr>
                                <w:lang w:val="fr-FR"/>
                              </w:rPr>
                            </w:pPr>
                            <w:r>
                              <w:rPr>
                                <w:lang w:val="fr-FR"/>
                              </w:rPr>
                              <w:t>Depuis toujours, l’APHRSO croit au potentiel des individus</w:t>
                            </w:r>
                            <w:r w:rsidR="002149C0">
                              <w:rPr>
                                <w:lang w:val="fr-FR"/>
                              </w:rPr>
                              <w:t>,</w:t>
                            </w:r>
                            <w:r>
                              <w:rPr>
                                <w:lang w:val="fr-FR"/>
                              </w:rPr>
                              <w:t xml:space="preserve"> et ce, peu importe leurs limitations. C’est d’ailleurs pour cette raison que nous déployons de nombreux efforts chaque année pour mettre à l’avant</w:t>
                            </w:r>
                            <w:r w:rsidR="002149C0">
                              <w:rPr>
                                <w:lang w:val="fr-FR"/>
                              </w:rPr>
                              <w:t>-</w:t>
                            </w:r>
                            <w:r>
                              <w:rPr>
                                <w:lang w:val="fr-FR"/>
                              </w:rPr>
                              <w:t>plan non pas les incapacités des personnes ou leurs limites, mais plutôt leur potentiel et leur grande capacité à contribuer au développement de notre communauté.</w:t>
                            </w:r>
                          </w:p>
                          <w:p w14:paraId="4A4DB7B1" w14:textId="2E42D45F" w:rsidR="00154802" w:rsidRDefault="00154802" w:rsidP="009D71CF">
                            <w:pPr>
                              <w:pStyle w:val="Corpsdetexte"/>
                              <w:jc w:val="both"/>
                              <w:rPr>
                                <w:lang w:val="fr-FR"/>
                              </w:rPr>
                            </w:pPr>
                            <w:r>
                              <w:rPr>
                                <w:lang w:val="fr-FR"/>
                              </w:rPr>
                              <w:t xml:space="preserve">Pour l’APHRSO, la dernière année que nous venons tous de traverser en raison de la pandémie ne fait pas exception, même si elle n’a pas été de tout repos et que le début de 2021 s’inscrit malheureusement dans cette continuité. </w:t>
                            </w:r>
                          </w:p>
                          <w:p w14:paraId="66D5E1D7" w14:textId="71793F84" w:rsidR="00154802" w:rsidRDefault="00154802" w:rsidP="009D71CF">
                            <w:pPr>
                              <w:pStyle w:val="Corpsdetexte"/>
                              <w:jc w:val="both"/>
                              <w:rPr>
                                <w:lang w:val="fr-FR"/>
                              </w:rPr>
                            </w:pPr>
                            <w:r>
                              <w:rPr>
                                <w:lang w:val="fr-FR"/>
                              </w:rPr>
                              <w:t>Nous pourrions d’ailleurs passer en revue toutes les inquiétudes, les bouleversements, les irritants et les contraintes vécues pour qualifier cette dernière année, mais dans le cadre de cette semaine consacrée à la déficience intellectuelle, nous souhaitons plutôt faire ressortir un élément lumineux qui a notamment retenu notre attention.</w:t>
                            </w:r>
                          </w:p>
                          <w:p w14:paraId="038F1FFE" w14:textId="18FE9F08" w:rsidR="00154802" w:rsidRDefault="00154802" w:rsidP="005F474D">
                            <w:pPr>
                              <w:pStyle w:val="Corpsdetexte"/>
                              <w:jc w:val="both"/>
                              <w:rPr>
                                <w:lang w:val="fr-FR"/>
                              </w:rPr>
                            </w:pPr>
                            <w:r>
                              <w:rPr>
                                <w:lang w:val="fr-FR"/>
                              </w:rPr>
                              <w:t xml:space="preserve">Une fois de plus, l’APHRSO a eu le privilège, tout au long de l’année, d’être témoin de la belle capacité d’adaptation de nombreux adultes vivant avec une déficience intellectuelle.  </w:t>
                            </w:r>
                          </w:p>
                          <w:p w14:paraId="637BBA5B" w14:textId="1C50DFCD" w:rsidR="00154802" w:rsidRDefault="00154802" w:rsidP="005F474D">
                            <w:pPr>
                              <w:pStyle w:val="Corpsdetexte"/>
                              <w:jc w:val="both"/>
                              <w:rPr>
                                <w:lang w:val="fr-FR"/>
                              </w:rPr>
                            </w:pPr>
                            <w:r>
                              <w:rPr>
                                <w:lang w:val="fr-FR"/>
                              </w:rPr>
                              <w:t>En effet, dès le déclenchement de la pandémie en mars dernier, nous avons été à même de constater leur grande résilience et surtout, d’être aux premières loges pour observer leur belle capacité à s’adapter à la situation et particulièrement, à s’adapter aux technologies leur permettant d’apprivoiser une nouvelle réalité, celle du monde virtuel.</w:t>
                            </w:r>
                          </w:p>
                          <w:p w14:paraId="341C5F3A" w14:textId="771A2EAD" w:rsidR="00154802" w:rsidRDefault="00154802" w:rsidP="005F474D">
                            <w:pPr>
                              <w:pStyle w:val="Corpsdetexte"/>
                              <w:jc w:val="both"/>
                              <w:rPr>
                                <w:lang w:val="fr-FR"/>
                              </w:rPr>
                            </w:pPr>
                            <w:r>
                              <w:rPr>
                                <w:lang w:val="fr-FR"/>
                              </w:rPr>
                              <w:t>Alors que plusieurs d’entre nous avons éprouvé certaines difficultés à nous adapter, nos adultes vivant avec une déficience intellectuelle ont su, quant à eux, accueillir cette situation avec positivisme et ont relevé haut la main ce défi qu’était l’apprentissage aux nouvelles technologies numériques.</w:t>
                            </w:r>
                          </w:p>
                          <w:p w14:paraId="617890A2" w14:textId="40D50594" w:rsidR="00154802" w:rsidRDefault="00154802" w:rsidP="005F474D">
                            <w:pPr>
                              <w:pStyle w:val="Corpsdetexte"/>
                              <w:jc w:val="both"/>
                              <w:rPr>
                                <w:lang w:val="fr-FR"/>
                              </w:rPr>
                            </w:pPr>
                            <w:r>
                              <w:rPr>
                                <w:lang w:val="fr-FR"/>
                              </w:rPr>
                              <w:t>À vous tous, sachez qu’à nos yeux, vous faites également parti</w:t>
                            </w:r>
                            <w:r w:rsidR="002149C0">
                              <w:rPr>
                                <w:lang w:val="fr-FR"/>
                              </w:rPr>
                              <w:t>e</w:t>
                            </w:r>
                            <w:r>
                              <w:rPr>
                                <w:lang w:val="fr-FR"/>
                              </w:rPr>
                              <w:t xml:space="preserve"> des grands héros de cette pandémie.</w:t>
                            </w:r>
                          </w:p>
                          <w:p w14:paraId="189E5E5D" w14:textId="4743C81F" w:rsidR="00154802" w:rsidRDefault="00154802" w:rsidP="00CD0E0D">
                            <w:pPr>
                              <w:pStyle w:val="Corpsdetexte"/>
                              <w:jc w:val="both"/>
                              <w:rPr>
                                <w:lang w:val="fr-FR"/>
                              </w:rPr>
                            </w:pPr>
                            <w:r>
                              <w:rPr>
                                <w:lang w:val="fr-FR"/>
                              </w:rPr>
                              <w:t>Votre résilience, votre détermination et votre capacité d’adaptation méritent d’être souligné</w:t>
                            </w:r>
                            <w:r w:rsidR="002149C0">
                              <w:rPr>
                                <w:lang w:val="fr-FR"/>
                              </w:rPr>
                              <w:t>e</w:t>
                            </w:r>
                            <w:r>
                              <w:rPr>
                                <w:lang w:val="fr-FR"/>
                              </w:rPr>
                              <w:t>s et constituent de belles leçons de vie pour nous tous !</w:t>
                            </w:r>
                          </w:p>
                          <w:p w14:paraId="4B6DB92F" w14:textId="0A6547E0" w:rsidR="00154802" w:rsidRDefault="00154802" w:rsidP="00CD0E0D">
                            <w:pPr>
                              <w:pStyle w:val="Corpsdetexte"/>
                              <w:jc w:val="both"/>
                              <w:rPr>
                                <w:lang w:val="fr-FR"/>
                              </w:rPr>
                            </w:pPr>
                            <w:r>
                              <w:rPr>
                                <w:lang w:val="fr-FR"/>
                              </w:rPr>
                              <w:t>Bonne semaine québécoise de la déficience intellectuelle à chacun d’entre vous !</w:t>
                            </w:r>
                          </w:p>
                          <w:p w14:paraId="4B6BAD39" w14:textId="77777777" w:rsidR="00154802" w:rsidRDefault="00154802">
                            <w:pPr>
                              <w:pStyle w:val="Corpsdetexte"/>
                              <w:rPr>
                                <w:lang w:val="fr-FR"/>
                              </w:rPr>
                            </w:pPr>
                          </w:p>
                          <w:p w14:paraId="3A2370DF" w14:textId="4DC6CE5F" w:rsidR="00154802" w:rsidRPr="009C2472" w:rsidRDefault="00154802">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0" type="#_x0000_t202" style="position:absolute;margin-left:194.8pt;margin-top:247.2pt;width:120.8pt;height:382.4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" filled="f" stroked="f">
                <v:textbox style="mso-next-textbox:#Text Box 144" inset="0,0,0,0">
                  <w:txbxContent>
                    <w:p w14:paraId="2B2EE24D" w14:textId="05B2C4D0" w:rsidR="00154802" w:rsidRDefault="00154802" w:rsidP="00B2670F">
                      <w:pPr>
                        <w:pStyle w:val="Corpsdetexte"/>
                        <w:jc w:val="both"/>
                        <w:rPr>
                          <w:lang w:val="fr-FR"/>
                        </w:rPr>
                      </w:pPr>
                      <w:r>
                        <w:rPr>
                          <w:lang w:val="fr-FR"/>
                        </w:rPr>
                        <w:t>L’APHRSO profite de cette semaine thématique pour rendre hommage à nombreux de ses membres vivant avec une déficience intellectuelle.</w:t>
                      </w:r>
                    </w:p>
                    <w:p w14:paraId="726D8B3D" w14:textId="54342378" w:rsidR="00154802" w:rsidRDefault="00154802" w:rsidP="00B2670F">
                      <w:pPr>
                        <w:pStyle w:val="Corpsdetexte"/>
                        <w:jc w:val="both"/>
                        <w:rPr>
                          <w:lang w:val="fr-FR"/>
                        </w:rPr>
                      </w:pPr>
                      <w:r>
                        <w:rPr>
                          <w:lang w:val="fr-FR"/>
                        </w:rPr>
                        <w:t>Depuis toujours, l’APHRSO croit au potentiel des individus</w:t>
                      </w:r>
                      <w:r w:rsidR="002149C0">
                        <w:rPr>
                          <w:lang w:val="fr-FR"/>
                        </w:rPr>
                        <w:t>,</w:t>
                      </w:r>
                      <w:r>
                        <w:rPr>
                          <w:lang w:val="fr-FR"/>
                        </w:rPr>
                        <w:t xml:space="preserve"> et ce, peu importe leurs limitations. C’est d’ailleurs pour cette raison que nous déployons de nombreux efforts chaque année pour mettre à l’avant</w:t>
                      </w:r>
                      <w:r w:rsidR="002149C0">
                        <w:rPr>
                          <w:lang w:val="fr-FR"/>
                        </w:rPr>
                        <w:t>-</w:t>
                      </w:r>
                      <w:r>
                        <w:rPr>
                          <w:lang w:val="fr-FR"/>
                        </w:rPr>
                        <w:t>plan non pas les incapacités des personnes ou leurs limites, mais plutôt leur potentiel et leur grande capacité à contribuer au développement de notre communauté.</w:t>
                      </w:r>
                    </w:p>
                    <w:p w14:paraId="4A4DB7B1" w14:textId="2E42D45F" w:rsidR="00154802" w:rsidRDefault="00154802" w:rsidP="009D71CF">
                      <w:pPr>
                        <w:pStyle w:val="Corpsdetexte"/>
                        <w:jc w:val="both"/>
                        <w:rPr>
                          <w:lang w:val="fr-FR"/>
                        </w:rPr>
                      </w:pPr>
                      <w:r>
                        <w:rPr>
                          <w:lang w:val="fr-FR"/>
                        </w:rPr>
                        <w:t xml:space="preserve">Pour l’APHRSO, la dernière année que nous venons tous de traverser en raison de la pandémie ne fait pas exception, même si elle n’a pas été de tout repos et que le début de 2021 s’inscrit malheureusement dans cette continuité. </w:t>
                      </w:r>
                    </w:p>
                    <w:p w14:paraId="66D5E1D7" w14:textId="71793F84" w:rsidR="00154802" w:rsidRDefault="00154802" w:rsidP="009D71CF">
                      <w:pPr>
                        <w:pStyle w:val="Corpsdetexte"/>
                        <w:jc w:val="both"/>
                        <w:rPr>
                          <w:lang w:val="fr-FR"/>
                        </w:rPr>
                      </w:pPr>
                      <w:r>
                        <w:rPr>
                          <w:lang w:val="fr-FR"/>
                        </w:rPr>
                        <w:t>Nous pourrions d’ailleurs passer en revue toutes les inquiétudes, les bouleversements, les irritants et les contraintes vécues pour qualifier cette dernière année, mais dans le cadre de cette semaine consacrée à la déficience intellectuelle, nous souhaitons plutôt faire ressortir un élément lumineux qui a notamment retenu notre attention.</w:t>
                      </w:r>
                    </w:p>
                    <w:p w14:paraId="038F1FFE" w14:textId="18FE9F08" w:rsidR="00154802" w:rsidRDefault="00154802" w:rsidP="005F474D">
                      <w:pPr>
                        <w:pStyle w:val="Corpsdetexte"/>
                        <w:jc w:val="both"/>
                        <w:rPr>
                          <w:lang w:val="fr-FR"/>
                        </w:rPr>
                      </w:pPr>
                      <w:r>
                        <w:rPr>
                          <w:lang w:val="fr-FR"/>
                        </w:rPr>
                        <w:t xml:space="preserve">Une fois de plus, l’APHRSO a eu le privilège, tout au long de l’année, d’être témoin de la belle capacité d’adaptation de nombreux adultes vivant avec une déficience intellectuelle.  </w:t>
                      </w:r>
                    </w:p>
                    <w:p w14:paraId="637BBA5B" w14:textId="1C50DFCD" w:rsidR="00154802" w:rsidRDefault="00154802" w:rsidP="005F474D">
                      <w:pPr>
                        <w:pStyle w:val="Corpsdetexte"/>
                        <w:jc w:val="both"/>
                        <w:rPr>
                          <w:lang w:val="fr-FR"/>
                        </w:rPr>
                      </w:pPr>
                      <w:r>
                        <w:rPr>
                          <w:lang w:val="fr-FR"/>
                        </w:rPr>
                        <w:t>En effet, dès le déclenchement de la pandémie en mars dernier, nous avons été à même de constater leur grande résilience et surtout, d’être aux premières loges pour observer leur belle capacité à s’adapter à la situation et particulièrement, à s’adapter aux technologies leur permettant d’apprivoiser une nouvelle réalité, celle du monde virtuel.</w:t>
                      </w:r>
                    </w:p>
                    <w:p w14:paraId="341C5F3A" w14:textId="771A2EAD" w:rsidR="00154802" w:rsidRDefault="00154802" w:rsidP="005F474D">
                      <w:pPr>
                        <w:pStyle w:val="Corpsdetexte"/>
                        <w:jc w:val="both"/>
                        <w:rPr>
                          <w:lang w:val="fr-FR"/>
                        </w:rPr>
                      </w:pPr>
                      <w:r>
                        <w:rPr>
                          <w:lang w:val="fr-FR"/>
                        </w:rPr>
                        <w:t>Alors que plusieurs d’entre nous avons éprouvé certaines difficultés à nous adapter, nos adultes vivant avec une déficience intellectuelle ont su, quant à eux, accueillir cette situation avec positivisme et ont relevé haut la main ce défi qu’était l’apprentissage aux nouvelles technologies numériques.</w:t>
                      </w:r>
                    </w:p>
                    <w:p w14:paraId="617890A2" w14:textId="40D50594" w:rsidR="00154802" w:rsidRDefault="00154802" w:rsidP="005F474D">
                      <w:pPr>
                        <w:pStyle w:val="Corpsdetexte"/>
                        <w:jc w:val="both"/>
                        <w:rPr>
                          <w:lang w:val="fr-FR"/>
                        </w:rPr>
                      </w:pPr>
                      <w:r>
                        <w:rPr>
                          <w:lang w:val="fr-FR"/>
                        </w:rPr>
                        <w:t>À vous tous, sachez qu’à nos yeux, vous faites également parti</w:t>
                      </w:r>
                      <w:r w:rsidR="002149C0">
                        <w:rPr>
                          <w:lang w:val="fr-FR"/>
                        </w:rPr>
                        <w:t>e</w:t>
                      </w:r>
                      <w:r>
                        <w:rPr>
                          <w:lang w:val="fr-FR"/>
                        </w:rPr>
                        <w:t xml:space="preserve"> des grands héros de cette pandémie.</w:t>
                      </w:r>
                    </w:p>
                    <w:p w14:paraId="189E5E5D" w14:textId="4743C81F" w:rsidR="00154802" w:rsidRDefault="00154802" w:rsidP="00CD0E0D">
                      <w:pPr>
                        <w:pStyle w:val="Corpsdetexte"/>
                        <w:jc w:val="both"/>
                        <w:rPr>
                          <w:lang w:val="fr-FR"/>
                        </w:rPr>
                      </w:pPr>
                      <w:r>
                        <w:rPr>
                          <w:lang w:val="fr-FR"/>
                        </w:rPr>
                        <w:t>Votre résilience, votre détermination et votre capacité d’adaptation méritent d’être souligné</w:t>
                      </w:r>
                      <w:r w:rsidR="002149C0">
                        <w:rPr>
                          <w:lang w:val="fr-FR"/>
                        </w:rPr>
                        <w:t>e</w:t>
                      </w:r>
                      <w:r>
                        <w:rPr>
                          <w:lang w:val="fr-FR"/>
                        </w:rPr>
                        <w:t>s et constituent de belles leçons de vie pour nous tous !</w:t>
                      </w:r>
                    </w:p>
                    <w:p w14:paraId="4B6DB92F" w14:textId="0A6547E0" w:rsidR="00154802" w:rsidRDefault="00154802" w:rsidP="00CD0E0D">
                      <w:pPr>
                        <w:pStyle w:val="Corpsdetexte"/>
                        <w:jc w:val="both"/>
                        <w:rPr>
                          <w:lang w:val="fr-FR"/>
                        </w:rPr>
                      </w:pPr>
                      <w:r>
                        <w:rPr>
                          <w:lang w:val="fr-FR"/>
                        </w:rPr>
                        <w:t>Bonne semaine québécoise de la déficience intellectuelle à chacun d’entre vous !</w:t>
                      </w:r>
                    </w:p>
                    <w:p w14:paraId="4B6BAD39" w14:textId="77777777" w:rsidR="00154802" w:rsidRDefault="00154802">
                      <w:pPr>
                        <w:pStyle w:val="Corpsdetexte"/>
                        <w:rPr>
                          <w:lang w:val="fr-FR"/>
                        </w:rPr>
                      </w:pPr>
                    </w:p>
                    <w:p w14:paraId="3A2370DF" w14:textId="4DC6CE5F" w:rsidR="00154802" w:rsidRPr="009C2472" w:rsidRDefault="00154802">
                      <w:pPr>
                        <w:pStyle w:val="Corpsdetexte"/>
                        <w:rPr>
                          <w:lang w:val="fr-FR"/>
                        </w:rPr>
                      </w:pPr>
                    </w:p>
                  </w:txbxContent>
                </v:textbox>
                <w10:wrap anchorx="page" anchory="page"/>
              </v:shape>
            </w:pict>
          </mc:Fallback>
        </mc:AlternateContent>
      </w:r>
      <w:r w:rsidR="001E75CA">
        <w:br w:type="page"/>
      </w:r>
    </w:p>
    <w:p w14:paraId="4553A5F5" w14:textId="6A871D9F" w:rsidR="001E75CA" w:rsidRDefault="001E75CA"/>
    <w:p w14:paraId="35128CEF" w14:textId="5C8841EA" w:rsidR="001E75CA" w:rsidRDefault="000F37A5">
      <w:r>
        <w:rPr>
          <w:noProof/>
          <w:lang w:eastAsia="fr-CA" w:bidi="ar-SA"/>
        </w:rPr>
        <mc:AlternateContent>
          <mc:Choice Requires="wps">
            <w:drawing>
              <wp:anchor distT="0" distB="0" distL="114300" distR="114300" simplePos="0" relativeHeight="251625472" behindDoc="0" locked="0" layoutInCell="1" allowOverlap="1" wp14:anchorId="0C579E78" wp14:editId="3B348111">
                <wp:simplePos x="0" y="0"/>
                <wp:positionH relativeFrom="margin">
                  <wp:posOffset>-7620</wp:posOffset>
                </wp:positionH>
                <wp:positionV relativeFrom="page">
                  <wp:posOffset>951328</wp:posOffset>
                </wp:positionV>
                <wp:extent cx="4800600" cy="312420"/>
                <wp:effectExtent l="0" t="0" r="0" b="1143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C527" w14:textId="212FF486" w:rsidR="00154802" w:rsidRPr="004A03B6" w:rsidRDefault="00154802">
                            <w:pPr>
                              <w:pStyle w:val="Titre2"/>
                              <w:rPr>
                                <w:rFonts w:ascii="Arial" w:hAnsi="Arial" w:cs="Arial"/>
                                <w:color w:val="auto"/>
                              </w:rPr>
                            </w:pPr>
                            <w:r w:rsidRPr="004A03B6">
                              <w:rPr>
                                <w:rFonts w:ascii="Arial" w:hAnsi="Arial" w:cs="Arial"/>
                                <w:b/>
                                <w:bCs/>
                                <w:color w:val="auto"/>
                                <w:sz w:val="40"/>
                                <w:szCs w:val="40"/>
                              </w:rPr>
                              <w:t xml:space="preserve">Nos dossiers </w:t>
                            </w:r>
                            <w:r w:rsidR="005958ED">
                              <w:rPr>
                                <w:rFonts w:ascii="Arial" w:hAnsi="Arial" w:cs="Arial"/>
                                <w:b/>
                                <w:bCs/>
                                <w:color w:val="auto"/>
                                <w:sz w:val="40"/>
                                <w:szCs w:val="40"/>
                              </w:rPr>
                              <w:t>à l’interne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1" type="#_x0000_t202" style="position:absolute;margin-left:-.6pt;margin-top:74.9pt;width:378pt;height:24.6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" filled="f" stroked="f">
                <v:textbox inset="0,0,0,0">
                  <w:txbxContent>
                    <w:p w14:paraId="7169C527" w14:textId="212FF486" w:rsidR="00154802" w:rsidRPr="004A03B6" w:rsidRDefault="00154802">
                      <w:pPr>
                        <w:pStyle w:val="Titre2"/>
                        <w:rPr>
                          <w:rFonts w:ascii="Arial" w:hAnsi="Arial" w:cs="Arial"/>
                          <w:color w:val="auto"/>
                        </w:rPr>
                      </w:pPr>
                      <w:r w:rsidRPr="004A03B6">
                        <w:rPr>
                          <w:rFonts w:ascii="Arial" w:hAnsi="Arial" w:cs="Arial"/>
                          <w:b/>
                          <w:bCs/>
                          <w:color w:val="auto"/>
                          <w:sz w:val="40"/>
                          <w:szCs w:val="40"/>
                        </w:rPr>
                        <w:t xml:space="preserve">Nos dossiers </w:t>
                      </w:r>
                      <w:r w:rsidR="005958ED">
                        <w:rPr>
                          <w:rFonts w:ascii="Arial" w:hAnsi="Arial" w:cs="Arial"/>
                          <w:b/>
                          <w:bCs/>
                          <w:color w:val="auto"/>
                          <w:sz w:val="40"/>
                          <w:szCs w:val="40"/>
                        </w:rPr>
                        <w:t>à l’interne</w:t>
                      </w:r>
                    </w:p>
                  </w:txbxContent>
                </v:textbox>
                <w10:wrap anchorx="margin" anchory="page"/>
              </v:shape>
            </w:pict>
          </mc:Fallback>
        </mc:AlternateContent>
      </w:r>
    </w:p>
    <w:p w14:paraId="23B58577" w14:textId="042BE87B" w:rsidR="001E75CA" w:rsidRDefault="001E75CA"/>
    <w:p w14:paraId="05CDFB81" w14:textId="23551BCD" w:rsidR="001E75CA" w:rsidRDefault="00A360A3">
      <w:r>
        <w:rPr>
          <w:noProof/>
          <w:lang w:eastAsia="fr-CA" w:bidi="ar-SA"/>
        </w:rPr>
        <mc:AlternateContent>
          <mc:Choice Requires="wps">
            <w:drawing>
              <wp:anchor distT="0" distB="0" distL="114300" distR="114300" simplePos="0" relativeHeight="251668480" behindDoc="0" locked="0" layoutInCell="1" allowOverlap="1" wp14:anchorId="452D2A62" wp14:editId="26B3AA42">
                <wp:simplePos x="0" y="0"/>
                <wp:positionH relativeFrom="page">
                  <wp:posOffset>4038600</wp:posOffset>
                </wp:positionH>
                <wp:positionV relativeFrom="page">
                  <wp:posOffset>1271954</wp:posOffset>
                </wp:positionV>
                <wp:extent cx="1615440" cy="3520440"/>
                <wp:effectExtent l="0" t="0" r="3810" b="3810"/>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52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2" type="#_x0000_t202" style="position:absolute;margin-left:318pt;margin-top:100.15pt;width:127.2pt;height:277.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7456" behindDoc="0" locked="0" layoutInCell="1" allowOverlap="1" wp14:anchorId="0A902CD8" wp14:editId="75ED49EB">
                <wp:simplePos x="0" y="0"/>
                <wp:positionH relativeFrom="page">
                  <wp:posOffset>2286000</wp:posOffset>
                </wp:positionH>
                <wp:positionV relativeFrom="page">
                  <wp:posOffset>1272540</wp:posOffset>
                </wp:positionV>
                <wp:extent cx="1615440" cy="3467100"/>
                <wp:effectExtent l="0" t="0" r="3810" b="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3" type="#_x0000_t202" style="position:absolute;margin-left:180pt;margin-top:100.2pt;width:127.2pt;height:27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" filled="f" stroked="f">
                <v:textbox style="mso-next-textbox:#Text Box 15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4448" behindDoc="0" locked="0" layoutInCell="1" allowOverlap="1" wp14:anchorId="3C853A69" wp14:editId="7DBBA1DA">
                <wp:simplePos x="0" y="0"/>
                <wp:positionH relativeFrom="margin">
                  <wp:align>left</wp:align>
                </wp:positionH>
                <wp:positionV relativeFrom="page">
                  <wp:posOffset>1264334</wp:posOffset>
                </wp:positionV>
                <wp:extent cx="1722120" cy="3825240"/>
                <wp:effectExtent l="0" t="0" r="11430" b="381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82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14:paraId="760E6063" w14:textId="2B0BA1C6" w:rsidR="00154802" w:rsidRDefault="00154802" w:rsidP="00E55BC6">
                            <w:pPr>
                              <w:pStyle w:val="Corpsdetexte"/>
                              <w:jc w:val="both"/>
                              <w:rPr>
                                <w:b/>
                                <w:bCs/>
                                <w:color w:val="335B74" w:themeColor="text2"/>
                                <w:sz w:val="22"/>
                                <w:szCs w:val="22"/>
                                <w:lang w:val="fr-FR"/>
                              </w:rPr>
                            </w:pPr>
                            <w:r w:rsidRPr="00E55BC6">
                              <w:rPr>
                                <w:b/>
                                <w:bCs/>
                                <w:color w:val="335B74" w:themeColor="text2"/>
                                <w:sz w:val="22"/>
                                <w:szCs w:val="22"/>
                                <w:lang w:val="fr-FR"/>
                              </w:rPr>
                              <w:t>Gestion de la pandémie et soutien à nos membres et à leurs proches</w:t>
                            </w:r>
                          </w:p>
                          <w:p w14:paraId="7849E35F" w14:textId="08F79A45" w:rsidR="00E55BC6" w:rsidRPr="000F37A5" w:rsidRDefault="000F37A5" w:rsidP="00E55BC6">
                            <w:pPr>
                              <w:pStyle w:val="Corpsdetexte"/>
                              <w:jc w:val="both"/>
                              <w:rPr>
                                <w:sz w:val="22"/>
                                <w:szCs w:val="22"/>
                                <w:lang w:val="fr-FR"/>
                              </w:rPr>
                            </w:pPr>
                            <w:r w:rsidRPr="000F37A5">
                              <w:rPr>
                                <w:sz w:val="22"/>
                                <w:szCs w:val="22"/>
                                <w:lang w:val="fr-FR"/>
                              </w:rPr>
                              <w:t>Nous l’avons répété</w:t>
                            </w:r>
                            <w:r>
                              <w:rPr>
                                <w:sz w:val="22"/>
                                <w:szCs w:val="22"/>
                                <w:lang w:val="fr-FR"/>
                              </w:rPr>
                              <w:t xml:space="preserve"> tout au long de la dernière année et nous poursuivons dans le même sens en évoquant que </w:t>
                            </w:r>
                            <w:r w:rsidRPr="00EB1570">
                              <w:rPr>
                                <w:b/>
                                <w:bCs/>
                                <w:sz w:val="22"/>
                                <w:szCs w:val="22"/>
                                <w:lang w:val="fr-FR"/>
                              </w:rPr>
                              <w:t>la priorité des priorités dans le contexte actuel est de s’occuper de nos membres</w:t>
                            </w:r>
                            <w:r w:rsidR="00EB1570">
                              <w:rPr>
                                <w:sz w:val="22"/>
                                <w:szCs w:val="22"/>
                                <w:lang w:val="fr-FR"/>
                              </w:rPr>
                              <w:t> :</w:t>
                            </w:r>
                            <w:r>
                              <w:rPr>
                                <w:sz w:val="22"/>
                                <w:szCs w:val="22"/>
                                <w:lang w:val="fr-FR"/>
                              </w:rPr>
                              <w:t xml:space="preserve"> appels, courriels, </w:t>
                            </w:r>
                            <w:r w:rsidR="00EB1570">
                              <w:rPr>
                                <w:sz w:val="22"/>
                                <w:szCs w:val="22"/>
                                <w:lang w:val="fr-FR"/>
                              </w:rPr>
                              <w:t xml:space="preserve">soutien et </w:t>
                            </w:r>
                            <w:r>
                              <w:rPr>
                                <w:sz w:val="22"/>
                                <w:szCs w:val="22"/>
                                <w:lang w:val="fr-FR"/>
                              </w:rPr>
                              <w:t xml:space="preserve">suivi individuel, activités en présentiel et en virtuel, transmissions d’informations, soutien au développement des compétences numériques </w:t>
                            </w:r>
                            <w:r w:rsidR="00EB1570">
                              <w:rPr>
                                <w:sz w:val="22"/>
                                <w:szCs w:val="22"/>
                                <w:lang w:val="fr-FR"/>
                              </w:rPr>
                              <w:t>et tout cela, dans le plus grand respect des règles et mesures sanitaires en vigueur. V</w:t>
                            </w:r>
                            <w:r>
                              <w:rPr>
                                <w:sz w:val="22"/>
                                <w:szCs w:val="22"/>
                                <w:lang w:val="fr-FR"/>
                              </w:rPr>
                              <w:t>oilà</w:t>
                            </w:r>
                            <w:r w:rsidR="00EB1570">
                              <w:rPr>
                                <w:sz w:val="22"/>
                                <w:szCs w:val="22"/>
                                <w:lang w:val="fr-FR"/>
                              </w:rPr>
                              <w:t xml:space="preserve"> ce qui constitue le cœur de nos actions au quotidien.</w:t>
                            </w:r>
                          </w:p>
                          <w:p w14:paraId="5ECD9A00" w14:textId="238E5EDC" w:rsidR="00154802" w:rsidRDefault="00154802" w:rsidP="00E55BC6">
                            <w:pPr>
                              <w:pStyle w:val="Corpsdetexte"/>
                              <w:jc w:val="both"/>
                              <w:rPr>
                                <w:b/>
                                <w:bCs/>
                                <w:color w:val="335B74" w:themeColor="text2"/>
                                <w:sz w:val="22"/>
                                <w:szCs w:val="22"/>
                                <w:lang w:val="fr-FR"/>
                              </w:rPr>
                            </w:pPr>
                            <w:r>
                              <w:rPr>
                                <w:b/>
                                <w:bCs/>
                                <w:color w:val="335B74" w:themeColor="text2"/>
                                <w:sz w:val="22"/>
                                <w:szCs w:val="22"/>
                                <w:lang w:val="fr-FR"/>
                              </w:rPr>
                              <w:t>Bilan de notre planification stratégique et orientations 2021-2024</w:t>
                            </w:r>
                          </w:p>
                          <w:p w14:paraId="27D9EF5F" w14:textId="6590D66B" w:rsidR="00E55BC6" w:rsidRPr="00E55BC6" w:rsidRDefault="00E55BC6" w:rsidP="00E55BC6">
                            <w:pPr>
                              <w:pStyle w:val="Corpsdetexte"/>
                              <w:jc w:val="both"/>
                              <w:rPr>
                                <w:lang w:val="fr-FR"/>
                              </w:rPr>
                            </w:pPr>
                            <w:r w:rsidRPr="00E55BC6">
                              <w:rPr>
                                <w:lang w:val="fr-FR"/>
                              </w:rPr>
                              <w:t>L</w:t>
                            </w:r>
                            <w:r>
                              <w:rPr>
                                <w:lang w:val="fr-FR"/>
                              </w:rPr>
                              <w:t>e début de</w:t>
                            </w:r>
                            <w:r w:rsidRPr="00E55BC6">
                              <w:rPr>
                                <w:lang w:val="fr-FR"/>
                              </w:rPr>
                              <w:t xml:space="preserve"> </w:t>
                            </w:r>
                            <w:r>
                              <w:rPr>
                                <w:lang w:val="fr-FR"/>
                              </w:rPr>
                              <w:t xml:space="preserve">l’année </w:t>
                            </w:r>
                            <w:r w:rsidRPr="00E55BC6">
                              <w:rPr>
                                <w:lang w:val="fr-FR"/>
                              </w:rPr>
                              <w:t xml:space="preserve">2021 marque </w:t>
                            </w:r>
                            <w:r w:rsidR="00A75DFC">
                              <w:rPr>
                                <w:lang w:val="fr-FR"/>
                              </w:rPr>
                              <w:t xml:space="preserve">pour l’APHRSO </w:t>
                            </w:r>
                            <w:r>
                              <w:rPr>
                                <w:lang w:val="fr-FR"/>
                              </w:rPr>
                              <w:t xml:space="preserve">le moment où nous devons évaluer et faire le bilan de la planification stratégique que nous avions amorcée en 2017. Le Conseil d’administration, la direction et le personnel se sont donc réunis à quelques reprises pour dresser le bilan des actions réalisées, évaluer l’impact de celles-ci et planifier ce qui constituera les orientations à mettre de l’avant pour les prochaines années. Le tout vous sera </w:t>
                            </w:r>
                            <w:r w:rsidR="00A75DFC">
                              <w:rPr>
                                <w:lang w:val="fr-FR"/>
                              </w:rPr>
                              <w:t xml:space="preserve">d’ailleurs </w:t>
                            </w:r>
                            <w:r>
                              <w:rPr>
                                <w:lang w:val="fr-FR"/>
                              </w:rPr>
                              <w:t>présenté lors de l’Assemblée générale annuelle qui aura lieu en juin.</w:t>
                            </w:r>
                          </w:p>
                          <w:p w14:paraId="16157E63" w14:textId="14F2854A" w:rsidR="00154802" w:rsidRPr="00EB1570" w:rsidRDefault="00154802">
                            <w:pPr>
                              <w:pStyle w:val="Corpsdetexte"/>
                              <w:rPr>
                                <w:b/>
                                <w:bCs/>
                                <w:color w:val="335B74" w:themeColor="text2"/>
                                <w:sz w:val="22"/>
                                <w:szCs w:val="22"/>
                                <w:lang w:val="fr-FR"/>
                              </w:rPr>
                            </w:pPr>
                            <w:r w:rsidRPr="00EB1570">
                              <w:rPr>
                                <w:b/>
                                <w:bCs/>
                                <w:color w:val="335B74" w:themeColor="text2"/>
                                <w:sz w:val="22"/>
                                <w:szCs w:val="22"/>
                                <w:lang w:val="fr-FR"/>
                              </w:rPr>
                              <w:t>Les commerces et services de proximité accessibles</w:t>
                            </w:r>
                          </w:p>
                          <w:p w14:paraId="1BB6E8B1" w14:textId="591414CB" w:rsidR="00EB1570" w:rsidRDefault="00EB1570" w:rsidP="00EB1570">
                            <w:pPr>
                              <w:pStyle w:val="Corpsdetexte"/>
                              <w:jc w:val="both"/>
                              <w:rPr>
                                <w:lang w:val="fr-FR"/>
                              </w:rPr>
                            </w:pPr>
                            <w:r>
                              <w:rPr>
                                <w:lang w:val="fr-FR"/>
                              </w:rPr>
                              <w:t xml:space="preserve">Dans le but de sensibiliser la population, les propriétaires de commerces et les dispensateurs de services publics, l’APHRSO a produit </w:t>
                            </w:r>
                            <w:r w:rsidR="00A75DFC">
                              <w:rPr>
                                <w:lang w:val="fr-FR"/>
                              </w:rPr>
                              <w:t xml:space="preserve">et diffusé </w:t>
                            </w:r>
                            <w:r>
                              <w:rPr>
                                <w:lang w:val="fr-FR"/>
                              </w:rPr>
                              <w:t xml:space="preserve">divers outils promotionnels au cours de la dernière année. </w:t>
                            </w:r>
                          </w:p>
                          <w:p w14:paraId="55DD08BE" w14:textId="7B085797" w:rsidR="00154802" w:rsidRDefault="00EB1570" w:rsidP="00EB1570">
                            <w:pPr>
                              <w:pStyle w:val="Corpsdetexte"/>
                              <w:jc w:val="both"/>
                              <w:rPr>
                                <w:lang w:val="fr-FR"/>
                              </w:rPr>
                            </w:pPr>
                            <w:r>
                              <w:rPr>
                                <w:lang w:val="fr-FR"/>
                              </w:rPr>
                              <w:t xml:space="preserve">Leur diffusion sur les médias sociaux </w:t>
                            </w:r>
                            <w:r w:rsidR="005958ED">
                              <w:rPr>
                                <w:lang w:val="fr-FR"/>
                              </w:rPr>
                              <w:t>a d’ailleurs permis</w:t>
                            </w:r>
                            <w:r>
                              <w:rPr>
                                <w:lang w:val="fr-FR"/>
                              </w:rPr>
                              <w:t xml:space="preserve"> une belle visibilité </w:t>
                            </w:r>
                            <w:r w:rsidR="005958ED">
                              <w:rPr>
                                <w:lang w:val="fr-FR"/>
                              </w:rPr>
                              <w:t xml:space="preserve">pour notre organisme </w:t>
                            </w:r>
                            <w:r>
                              <w:rPr>
                                <w:lang w:val="fr-FR"/>
                              </w:rPr>
                              <w:t xml:space="preserve">et l’impact a été très positif.   </w:t>
                            </w:r>
                          </w:p>
                          <w:p w14:paraId="02957641" w14:textId="77E80C4F" w:rsidR="005958ED" w:rsidRPr="009C2472" w:rsidRDefault="005958ED" w:rsidP="00EB1570">
                            <w:pPr>
                              <w:pStyle w:val="Corpsdetexte"/>
                              <w:jc w:val="both"/>
                              <w:rPr>
                                <w:lang w:val="fr-FR"/>
                              </w:rPr>
                            </w:pPr>
                            <w:r>
                              <w:rPr>
                                <w:lang w:val="fr-FR"/>
                              </w:rPr>
                              <w:t>Nous avons d’ailleurs d’autres belles idées d’outils de sensibilisation à développer pour les années à venir.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4" type="#_x0000_t202" style="position:absolute;margin-left:0;margin-top:99.55pt;width:135.6pt;height:301.2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" filled="f" stroked="f">
                <v:textbox style="mso-next-textbox:#Text Box 152" inset="0,0,0,0">
                  <w:txbxContent>
                    <w:p w14:paraId="760E6063" w14:textId="2B0BA1C6" w:rsidR="00154802" w:rsidRDefault="00154802" w:rsidP="00E55BC6">
                      <w:pPr>
                        <w:pStyle w:val="Corpsdetexte"/>
                        <w:jc w:val="both"/>
                        <w:rPr>
                          <w:b/>
                          <w:bCs/>
                          <w:color w:val="335B74" w:themeColor="text2"/>
                          <w:sz w:val="22"/>
                          <w:szCs w:val="22"/>
                          <w:lang w:val="fr-FR"/>
                        </w:rPr>
                      </w:pPr>
                      <w:r w:rsidRPr="00E55BC6">
                        <w:rPr>
                          <w:b/>
                          <w:bCs/>
                          <w:color w:val="335B74" w:themeColor="text2"/>
                          <w:sz w:val="22"/>
                          <w:szCs w:val="22"/>
                          <w:lang w:val="fr-FR"/>
                        </w:rPr>
                        <w:t>Gestion de la pandémie et soutien à nos membres et à leurs proches</w:t>
                      </w:r>
                    </w:p>
                    <w:p w14:paraId="7849E35F" w14:textId="08F79A45" w:rsidR="00E55BC6" w:rsidRPr="000F37A5" w:rsidRDefault="000F37A5" w:rsidP="00E55BC6">
                      <w:pPr>
                        <w:pStyle w:val="Corpsdetexte"/>
                        <w:jc w:val="both"/>
                        <w:rPr>
                          <w:sz w:val="22"/>
                          <w:szCs w:val="22"/>
                          <w:lang w:val="fr-FR"/>
                        </w:rPr>
                      </w:pPr>
                      <w:r w:rsidRPr="000F37A5">
                        <w:rPr>
                          <w:sz w:val="22"/>
                          <w:szCs w:val="22"/>
                          <w:lang w:val="fr-FR"/>
                        </w:rPr>
                        <w:t>Nous l’avons répété</w:t>
                      </w:r>
                      <w:r>
                        <w:rPr>
                          <w:sz w:val="22"/>
                          <w:szCs w:val="22"/>
                          <w:lang w:val="fr-FR"/>
                        </w:rPr>
                        <w:t xml:space="preserve"> tout au long de la dernière année et nous poursuivons dans le même sens en évoquant que </w:t>
                      </w:r>
                      <w:r w:rsidRPr="00EB1570">
                        <w:rPr>
                          <w:b/>
                          <w:bCs/>
                          <w:sz w:val="22"/>
                          <w:szCs w:val="22"/>
                          <w:lang w:val="fr-FR"/>
                        </w:rPr>
                        <w:t>la priorité des priorités dans le contexte actuel est de s’occuper de nos membres</w:t>
                      </w:r>
                      <w:r w:rsidR="00EB1570">
                        <w:rPr>
                          <w:sz w:val="22"/>
                          <w:szCs w:val="22"/>
                          <w:lang w:val="fr-FR"/>
                        </w:rPr>
                        <w:t> :</w:t>
                      </w:r>
                      <w:r>
                        <w:rPr>
                          <w:sz w:val="22"/>
                          <w:szCs w:val="22"/>
                          <w:lang w:val="fr-FR"/>
                        </w:rPr>
                        <w:t xml:space="preserve"> appels, courriels, </w:t>
                      </w:r>
                      <w:r w:rsidR="00EB1570">
                        <w:rPr>
                          <w:sz w:val="22"/>
                          <w:szCs w:val="22"/>
                          <w:lang w:val="fr-FR"/>
                        </w:rPr>
                        <w:t xml:space="preserve">soutien et </w:t>
                      </w:r>
                      <w:r>
                        <w:rPr>
                          <w:sz w:val="22"/>
                          <w:szCs w:val="22"/>
                          <w:lang w:val="fr-FR"/>
                        </w:rPr>
                        <w:t xml:space="preserve">suivi individuel, activités en présentiel et en virtuel, transmissions d’informations, soutien au développement des compétences numériques </w:t>
                      </w:r>
                      <w:r w:rsidR="00EB1570">
                        <w:rPr>
                          <w:sz w:val="22"/>
                          <w:szCs w:val="22"/>
                          <w:lang w:val="fr-FR"/>
                        </w:rPr>
                        <w:t>et tout cela, dans le plus grand respect des règles et mesures sanitaires en vigueur. V</w:t>
                      </w:r>
                      <w:r>
                        <w:rPr>
                          <w:sz w:val="22"/>
                          <w:szCs w:val="22"/>
                          <w:lang w:val="fr-FR"/>
                        </w:rPr>
                        <w:t>oilà</w:t>
                      </w:r>
                      <w:r w:rsidR="00EB1570">
                        <w:rPr>
                          <w:sz w:val="22"/>
                          <w:szCs w:val="22"/>
                          <w:lang w:val="fr-FR"/>
                        </w:rPr>
                        <w:t xml:space="preserve"> ce qui constitue le cœur de nos actions au quotidien.</w:t>
                      </w:r>
                    </w:p>
                    <w:p w14:paraId="5ECD9A00" w14:textId="238E5EDC" w:rsidR="00154802" w:rsidRDefault="00154802" w:rsidP="00E55BC6">
                      <w:pPr>
                        <w:pStyle w:val="Corpsdetexte"/>
                        <w:jc w:val="both"/>
                        <w:rPr>
                          <w:b/>
                          <w:bCs/>
                          <w:color w:val="335B74" w:themeColor="text2"/>
                          <w:sz w:val="22"/>
                          <w:szCs w:val="22"/>
                          <w:lang w:val="fr-FR"/>
                        </w:rPr>
                      </w:pPr>
                      <w:r>
                        <w:rPr>
                          <w:b/>
                          <w:bCs/>
                          <w:color w:val="335B74" w:themeColor="text2"/>
                          <w:sz w:val="22"/>
                          <w:szCs w:val="22"/>
                          <w:lang w:val="fr-FR"/>
                        </w:rPr>
                        <w:t>Bilan de notre planification stratégique et orientations 2021-2024</w:t>
                      </w:r>
                    </w:p>
                    <w:p w14:paraId="27D9EF5F" w14:textId="6590D66B" w:rsidR="00E55BC6" w:rsidRPr="00E55BC6" w:rsidRDefault="00E55BC6" w:rsidP="00E55BC6">
                      <w:pPr>
                        <w:pStyle w:val="Corpsdetexte"/>
                        <w:jc w:val="both"/>
                        <w:rPr>
                          <w:lang w:val="fr-FR"/>
                        </w:rPr>
                      </w:pPr>
                      <w:r w:rsidRPr="00E55BC6">
                        <w:rPr>
                          <w:lang w:val="fr-FR"/>
                        </w:rPr>
                        <w:t>L</w:t>
                      </w:r>
                      <w:r>
                        <w:rPr>
                          <w:lang w:val="fr-FR"/>
                        </w:rPr>
                        <w:t>e début de</w:t>
                      </w:r>
                      <w:r w:rsidRPr="00E55BC6">
                        <w:rPr>
                          <w:lang w:val="fr-FR"/>
                        </w:rPr>
                        <w:t xml:space="preserve"> </w:t>
                      </w:r>
                      <w:r>
                        <w:rPr>
                          <w:lang w:val="fr-FR"/>
                        </w:rPr>
                        <w:t xml:space="preserve">l’année </w:t>
                      </w:r>
                      <w:r w:rsidRPr="00E55BC6">
                        <w:rPr>
                          <w:lang w:val="fr-FR"/>
                        </w:rPr>
                        <w:t xml:space="preserve">2021 marque </w:t>
                      </w:r>
                      <w:r w:rsidR="00A75DFC">
                        <w:rPr>
                          <w:lang w:val="fr-FR"/>
                        </w:rPr>
                        <w:t xml:space="preserve">pour l’APHRSO </w:t>
                      </w:r>
                      <w:r>
                        <w:rPr>
                          <w:lang w:val="fr-FR"/>
                        </w:rPr>
                        <w:t xml:space="preserve">le moment où nous devons évaluer et faire le bilan de la planification stratégique que nous avions amorcée en 2017. Le Conseil d’administration, la direction et le personnel se sont donc réunis à quelques reprises pour dresser le bilan des actions réalisées, évaluer l’impact de celles-ci et planifier ce qui constituera les orientations à mettre de l’avant pour les prochaines années. Le tout vous sera </w:t>
                      </w:r>
                      <w:r w:rsidR="00A75DFC">
                        <w:rPr>
                          <w:lang w:val="fr-FR"/>
                        </w:rPr>
                        <w:t xml:space="preserve">d’ailleurs </w:t>
                      </w:r>
                      <w:r>
                        <w:rPr>
                          <w:lang w:val="fr-FR"/>
                        </w:rPr>
                        <w:t>présenté lors de l’Assemblée générale annuelle qui aura lieu en juin.</w:t>
                      </w:r>
                    </w:p>
                    <w:p w14:paraId="16157E63" w14:textId="14F2854A" w:rsidR="00154802" w:rsidRPr="00EB1570" w:rsidRDefault="00154802">
                      <w:pPr>
                        <w:pStyle w:val="Corpsdetexte"/>
                        <w:rPr>
                          <w:b/>
                          <w:bCs/>
                          <w:color w:val="335B74" w:themeColor="text2"/>
                          <w:sz w:val="22"/>
                          <w:szCs w:val="22"/>
                          <w:lang w:val="fr-FR"/>
                        </w:rPr>
                      </w:pPr>
                      <w:r w:rsidRPr="00EB1570">
                        <w:rPr>
                          <w:b/>
                          <w:bCs/>
                          <w:color w:val="335B74" w:themeColor="text2"/>
                          <w:sz w:val="22"/>
                          <w:szCs w:val="22"/>
                          <w:lang w:val="fr-FR"/>
                        </w:rPr>
                        <w:t>Les commerces et services de proximité accessibles</w:t>
                      </w:r>
                    </w:p>
                    <w:p w14:paraId="1BB6E8B1" w14:textId="591414CB" w:rsidR="00EB1570" w:rsidRDefault="00EB1570" w:rsidP="00EB1570">
                      <w:pPr>
                        <w:pStyle w:val="Corpsdetexte"/>
                        <w:jc w:val="both"/>
                        <w:rPr>
                          <w:lang w:val="fr-FR"/>
                        </w:rPr>
                      </w:pPr>
                      <w:r>
                        <w:rPr>
                          <w:lang w:val="fr-FR"/>
                        </w:rPr>
                        <w:t xml:space="preserve">Dans le but de sensibiliser la population, les propriétaires de commerces et les dispensateurs de services publics, l’APHRSO a produit </w:t>
                      </w:r>
                      <w:r w:rsidR="00A75DFC">
                        <w:rPr>
                          <w:lang w:val="fr-FR"/>
                        </w:rPr>
                        <w:t xml:space="preserve">et diffusé </w:t>
                      </w:r>
                      <w:r>
                        <w:rPr>
                          <w:lang w:val="fr-FR"/>
                        </w:rPr>
                        <w:t xml:space="preserve">divers outils promotionnels au cours de la dernière année. </w:t>
                      </w:r>
                    </w:p>
                    <w:p w14:paraId="55DD08BE" w14:textId="7B085797" w:rsidR="00154802" w:rsidRDefault="00EB1570" w:rsidP="00EB1570">
                      <w:pPr>
                        <w:pStyle w:val="Corpsdetexte"/>
                        <w:jc w:val="both"/>
                        <w:rPr>
                          <w:lang w:val="fr-FR"/>
                        </w:rPr>
                      </w:pPr>
                      <w:r>
                        <w:rPr>
                          <w:lang w:val="fr-FR"/>
                        </w:rPr>
                        <w:t xml:space="preserve">Leur diffusion sur les médias sociaux </w:t>
                      </w:r>
                      <w:r w:rsidR="005958ED">
                        <w:rPr>
                          <w:lang w:val="fr-FR"/>
                        </w:rPr>
                        <w:t>a d’ailleurs permis</w:t>
                      </w:r>
                      <w:r>
                        <w:rPr>
                          <w:lang w:val="fr-FR"/>
                        </w:rPr>
                        <w:t xml:space="preserve"> une belle visibilité </w:t>
                      </w:r>
                      <w:r w:rsidR="005958ED">
                        <w:rPr>
                          <w:lang w:val="fr-FR"/>
                        </w:rPr>
                        <w:t xml:space="preserve">pour notre organisme </w:t>
                      </w:r>
                      <w:r>
                        <w:rPr>
                          <w:lang w:val="fr-FR"/>
                        </w:rPr>
                        <w:t xml:space="preserve">et l’impact a été très positif.   </w:t>
                      </w:r>
                    </w:p>
                    <w:p w14:paraId="02957641" w14:textId="77E80C4F" w:rsidR="005958ED" w:rsidRPr="009C2472" w:rsidRDefault="005958ED" w:rsidP="00EB1570">
                      <w:pPr>
                        <w:pStyle w:val="Corpsdetexte"/>
                        <w:jc w:val="both"/>
                        <w:rPr>
                          <w:lang w:val="fr-FR"/>
                        </w:rPr>
                      </w:pPr>
                      <w:r>
                        <w:rPr>
                          <w:lang w:val="fr-FR"/>
                        </w:rPr>
                        <w:t>Nous avons d’ailleurs d’autres belles idées d’outils de sensibilisation à développer pour les années à venir.</w:t>
                      </w:r>
                    </w:p>
                  </w:txbxContent>
                </v:textbox>
                <w10:wrap anchorx="margin" anchory="page"/>
              </v:shape>
            </w:pict>
          </mc:Fallback>
        </mc:AlternateContent>
      </w:r>
    </w:p>
    <w:p w14:paraId="4A362C19" w14:textId="669CD88A" w:rsidR="001E75CA" w:rsidRDefault="001E75CA"/>
    <w:p w14:paraId="1B46A9AE" w14:textId="12C755E1" w:rsidR="001E75CA" w:rsidRDefault="001E75CA"/>
    <w:p w14:paraId="00E82F96" w14:textId="57B1E95A" w:rsidR="001E75CA" w:rsidRDefault="001E75CA"/>
    <w:p w14:paraId="667649E2" w14:textId="5F520FC3" w:rsidR="001E75CA" w:rsidRDefault="00792D79">
      <w:r w:rsidRPr="00BE73DA">
        <w:rPr>
          <w:noProof/>
        </w:rPr>
        <w:drawing>
          <wp:anchor distT="0" distB="0" distL="114300" distR="114300" simplePos="0" relativeHeight="251862016" behindDoc="1" locked="0" layoutInCell="1" allowOverlap="1" wp14:anchorId="6014A071" wp14:editId="6CF734E2">
            <wp:simplePos x="0" y="0"/>
            <wp:positionH relativeFrom="margin">
              <wp:posOffset>5336246</wp:posOffset>
            </wp:positionH>
            <wp:positionV relativeFrom="paragraph">
              <wp:posOffset>18610</wp:posOffset>
            </wp:positionV>
            <wp:extent cx="1454150" cy="960120"/>
            <wp:effectExtent l="0" t="0" r="0" b="0"/>
            <wp:wrapTight wrapText="bothSides">
              <wp:wrapPolygon edited="0">
                <wp:start x="14148" y="0"/>
                <wp:lineTo x="10470" y="3429"/>
                <wp:lineTo x="8489" y="6000"/>
                <wp:lineTo x="0" y="9000"/>
                <wp:lineTo x="0" y="20571"/>
                <wp:lineTo x="5376" y="21000"/>
                <wp:lineTo x="8489" y="21000"/>
                <wp:lineTo x="10187" y="20571"/>
                <wp:lineTo x="13300" y="15857"/>
                <wp:lineTo x="13017" y="13714"/>
                <wp:lineTo x="21223" y="13286"/>
                <wp:lineTo x="21223" y="0"/>
                <wp:lineTo x="14148" y="0"/>
              </wp:wrapPolygon>
            </wp:wrapTight>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flipH="1">
                      <a:off x="0" y="0"/>
                      <a:ext cx="145415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7EC0C" w14:textId="3F8E6A81" w:rsidR="001E75CA" w:rsidRDefault="001E75CA"/>
    <w:p w14:paraId="6FD754C9" w14:textId="3DB8F086" w:rsidR="001E75CA" w:rsidRDefault="001E75CA"/>
    <w:p w14:paraId="32DC875A" w14:textId="53E24C97" w:rsidR="001E75CA" w:rsidRDefault="001E75CA"/>
    <w:p w14:paraId="51414390" w14:textId="7D93444F" w:rsidR="001E75CA" w:rsidRDefault="001E75CA"/>
    <w:p w14:paraId="4FC9CA2C" w14:textId="3AAC2469" w:rsidR="001E75CA" w:rsidRDefault="001E75CA"/>
    <w:p w14:paraId="0B5DD22E" w14:textId="593E6D4F" w:rsidR="001E75CA" w:rsidRDefault="006D20F6">
      <w:r>
        <w:rPr>
          <w:noProof/>
        </w:rPr>
        <mc:AlternateContent>
          <mc:Choice Requires="wpg">
            <w:drawing>
              <wp:anchor distT="45720" distB="45720" distL="182880" distR="182880" simplePos="0" relativeHeight="251866112" behindDoc="0" locked="0" layoutInCell="1" allowOverlap="1" wp14:anchorId="195EC23A" wp14:editId="4AF4548E">
                <wp:simplePos x="0" y="0"/>
                <wp:positionH relativeFrom="margin">
                  <wp:align>left</wp:align>
                </wp:positionH>
                <wp:positionV relativeFrom="margin">
                  <wp:posOffset>8286115</wp:posOffset>
                </wp:positionV>
                <wp:extent cx="6764655" cy="1087120"/>
                <wp:effectExtent l="0" t="0" r="17145" b="17780"/>
                <wp:wrapSquare wrapText="bothSides"/>
                <wp:docPr id="198" name="Groupe 198"/>
                <wp:cNvGraphicFramePr/>
                <a:graphic xmlns:a="http://schemas.openxmlformats.org/drawingml/2006/main">
                  <a:graphicData uri="http://schemas.microsoft.com/office/word/2010/wordprocessingGroup">
                    <wpg:wgp>
                      <wpg:cNvGrpSpPr/>
                      <wpg:grpSpPr>
                        <a:xfrm>
                          <a:off x="0" y="0"/>
                          <a:ext cx="6764655" cy="1087120"/>
                          <a:chOff x="-386020" y="-100157"/>
                          <a:chExt cx="3967218" cy="1912559"/>
                        </a:xfrm>
                        <a:solidFill>
                          <a:schemeClr val="bg1"/>
                        </a:solidFill>
                      </wpg:grpSpPr>
                      <wps:wsp>
                        <wps:cNvPr id="199" name="Rectangle 199">
                          <a:extLst>
                            <a:ext uri="{C183D7F6-B498-43B3-948B-1728B52AA6E4}">
                              <adec:decorative xmlns:adec="http://schemas.microsoft.com/office/drawing/2017/decorative" val="1"/>
                            </a:ext>
                          </a:extLst>
                        </wps:cNvPr>
                        <wps:cNvSpPr/>
                        <wps:spPr>
                          <a:xfrm>
                            <a:off x="13750" y="-100157"/>
                            <a:ext cx="3567448" cy="270606"/>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3316E" w14:textId="77777777" w:rsidR="00154802" w:rsidRDefault="00154802">
                              <w:pPr>
                                <w:jc w:val="center"/>
                                <w:rPr>
                                  <w:rFonts w:asciiTheme="majorHAnsi" w:eastAsiaTheme="majorEastAsia" w:hAnsiTheme="majorHAnsi" w:cstheme="majorBid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descr="Le saviez-vous?&#10;Chacune des interventions et des actions posées par l’APHRSO dans l’un ou l’autre de ces dossiers est alimenté et s’inspire par ce que vous nous témoignez de façon individuelle ou lors de nos diverses consultations. Merci de votre confiance souvent renouvelée et de vos précieux témoignages.&#10;"/>
                        <wps:cNvSpPr txBox="1"/>
                        <wps:spPr>
                          <a:xfrm>
                            <a:off x="-386020" y="182584"/>
                            <a:ext cx="3929406" cy="1629818"/>
                          </a:xfrm>
                          <a:prstGeom prst="rect">
                            <a:avLst/>
                          </a:prstGeom>
                          <a:grp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7FA20871" w14:textId="706CB442" w:rsidR="00A75DFC" w:rsidRDefault="00A75DFC" w:rsidP="009F1211">
                              <w:pPr>
                                <w:rPr>
                                  <w:sz w:val="22"/>
                                  <w:szCs w:val="22"/>
                                </w:rPr>
                              </w:pPr>
                              <w:r>
                                <w:rPr>
                                  <w:sz w:val="22"/>
                                  <w:szCs w:val="22"/>
                                </w:rPr>
                                <w:t>Le saviez-vous ?</w:t>
                              </w:r>
                            </w:p>
                            <w:p w14:paraId="22FC092D" w14:textId="55AD97B6" w:rsidR="00154802" w:rsidRPr="009F1211" w:rsidRDefault="00154802" w:rsidP="009F1211">
                              <w:pPr>
                                <w:rPr>
                                  <w:sz w:val="22"/>
                                  <w:szCs w:val="22"/>
                                </w:rPr>
                              </w:pPr>
                              <w:r w:rsidRPr="009F1211">
                                <w:rPr>
                                  <w:sz w:val="22"/>
                                  <w:szCs w:val="22"/>
                                </w:rPr>
                                <w:t>Chacune des interventions et des actions posées par l’APHRSO dans l’un ou l’autre de</w:t>
                              </w:r>
                              <w:r w:rsidR="00AB657B">
                                <w:rPr>
                                  <w:sz w:val="22"/>
                                  <w:szCs w:val="22"/>
                                </w:rPr>
                                <w:t xml:space="preserve">s </w:t>
                              </w:r>
                              <w:r w:rsidRPr="009F1211">
                                <w:rPr>
                                  <w:sz w:val="22"/>
                                  <w:szCs w:val="22"/>
                                </w:rPr>
                                <w:t>dossiers</w:t>
                              </w:r>
                              <w:r w:rsidR="00AB657B">
                                <w:rPr>
                                  <w:sz w:val="22"/>
                                  <w:szCs w:val="22"/>
                                </w:rPr>
                                <w:t xml:space="preserve"> où intervient l’organisme,</w:t>
                              </w:r>
                              <w:r w:rsidRPr="009F1211">
                                <w:rPr>
                                  <w:sz w:val="22"/>
                                  <w:szCs w:val="22"/>
                                </w:rPr>
                                <w:t xml:space="preserve"> est alimenté</w:t>
                              </w:r>
                              <w:r w:rsidR="002149C0">
                                <w:rPr>
                                  <w:sz w:val="22"/>
                                  <w:szCs w:val="22"/>
                                </w:rPr>
                                <w:t>e</w:t>
                              </w:r>
                              <w:r w:rsidRPr="009F1211">
                                <w:rPr>
                                  <w:sz w:val="22"/>
                                  <w:szCs w:val="22"/>
                                </w:rPr>
                                <w:t xml:space="preserve"> et s’inspire par ce que vous nous témoignez de façon individuelle ou lors de nos consultations. </w:t>
                              </w:r>
                              <w:r w:rsidR="00AB657B">
                                <w:rPr>
                                  <w:sz w:val="22"/>
                                  <w:szCs w:val="22"/>
                                </w:rPr>
                                <w:t xml:space="preserve">Nous profitons d’ailleurs de l’occasion pour vous remercier un fois de plus </w:t>
                              </w:r>
                              <w:r w:rsidRPr="009F1211">
                                <w:rPr>
                                  <w:sz w:val="22"/>
                                  <w:szCs w:val="22"/>
                                </w:rPr>
                                <w:t>de votre confiance souvent renouvelée et de vos précieux témoignages.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EC23A" id="Groupe 198" o:spid="_x0000_s1065" style="position:absolute;margin-left:0;margin-top:652.45pt;width:532.65pt;height:85.6pt;z-index:251866112;mso-wrap-distance-left:14.4pt;mso-wrap-distance-top:3.6pt;mso-wrap-distance-right:14.4pt;mso-wrap-distance-bottom:3.6pt;mso-position-horizontal:left;mso-position-horizontal-relative:margin;mso-position-vertical-relative:margin;mso-width-relative:margin;mso-height-relative:margin" coordorigin="-3860,-1001" coordsize="39672,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">
                <v:rect id="Rectangle 199" o:spid="_x0000_s1066" alt="&quot;&quot;" style="position:absolute;left:137;top:-1001;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" fillcolor="#335b74 [3215]" strokecolor="#335b74 [3215]" strokeweight="1.25pt">
                  <v:textbox>
                    <w:txbxContent>
                      <w:p w14:paraId="0C33316E" w14:textId="77777777" w:rsidR="00154802" w:rsidRDefault="00154802">
                        <w:pPr>
                          <w:jc w:val="center"/>
                          <w:rPr>
                            <w:rFonts w:asciiTheme="majorHAnsi" w:eastAsiaTheme="majorEastAsia" w:hAnsiTheme="majorHAnsi" w:cstheme="majorBidi"/>
                            <w:color w:val="FFFFFF" w:themeColor="background1"/>
                          </w:rPr>
                        </w:pPr>
                      </w:p>
                    </w:txbxContent>
                  </v:textbox>
                </v:rect>
                <v:shape id="Zone de texte 200" o:spid="_x0000_s1067" type="#_x0000_t202" alt="Le saviez-vous?&#10;Chacune des interventions et des actions posées par l’APHRSO dans l’un ou l’autre de ces dossiers est alimenté et s’inspire par ce que vous nous témoignez de façon individuelle ou lors de nos diverses consultations. Merci de votre confiance souvent renouvelée et de vos précieux témoignages.&#10;" style="position:absolute;left:-3860;top:1825;width:39293;height:1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" filled="f" strokecolor="#335b74 [3215]" strokeweight=".5pt">
                  <v:textbox inset=",7.2pt,,0">
                    <w:txbxContent>
                      <w:p w14:paraId="7FA20871" w14:textId="706CB442" w:rsidR="00A75DFC" w:rsidRDefault="00A75DFC" w:rsidP="009F1211">
                        <w:pPr>
                          <w:rPr>
                            <w:sz w:val="22"/>
                            <w:szCs w:val="22"/>
                          </w:rPr>
                        </w:pPr>
                        <w:r>
                          <w:rPr>
                            <w:sz w:val="22"/>
                            <w:szCs w:val="22"/>
                          </w:rPr>
                          <w:t>Le saviez-vous ?</w:t>
                        </w:r>
                      </w:p>
                      <w:p w14:paraId="22FC092D" w14:textId="55AD97B6" w:rsidR="00154802" w:rsidRPr="009F1211" w:rsidRDefault="00154802" w:rsidP="009F1211">
                        <w:pPr>
                          <w:rPr>
                            <w:sz w:val="22"/>
                            <w:szCs w:val="22"/>
                          </w:rPr>
                        </w:pPr>
                        <w:r w:rsidRPr="009F1211">
                          <w:rPr>
                            <w:sz w:val="22"/>
                            <w:szCs w:val="22"/>
                          </w:rPr>
                          <w:t>Chacune des interventions et des actions posées par l’APHRSO dans l’un ou l’autre de</w:t>
                        </w:r>
                        <w:r w:rsidR="00AB657B">
                          <w:rPr>
                            <w:sz w:val="22"/>
                            <w:szCs w:val="22"/>
                          </w:rPr>
                          <w:t xml:space="preserve">s </w:t>
                        </w:r>
                        <w:r w:rsidRPr="009F1211">
                          <w:rPr>
                            <w:sz w:val="22"/>
                            <w:szCs w:val="22"/>
                          </w:rPr>
                          <w:t>dossiers</w:t>
                        </w:r>
                        <w:r w:rsidR="00AB657B">
                          <w:rPr>
                            <w:sz w:val="22"/>
                            <w:szCs w:val="22"/>
                          </w:rPr>
                          <w:t xml:space="preserve"> où intervient l’organisme,</w:t>
                        </w:r>
                        <w:r w:rsidRPr="009F1211">
                          <w:rPr>
                            <w:sz w:val="22"/>
                            <w:szCs w:val="22"/>
                          </w:rPr>
                          <w:t xml:space="preserve"> est alimenté</w:t>
                        </w:r>
                        <w:r w:rsidR="002149C0">
                          <w:rPr>
                            <w:sz w:val="22"/>
                            <w:szCs w:val="22"/>
                          </w:rPr>
                          <w:t>e</w:t>
                        </w:r>
                        <w:r w:rsidRPr="009F1211">
                          <w:rPr>
                            <w:sz w:val="22"/>
                            <w:szCs w:val="22"/>
                          </w:rPr>
                          <w:t xml:space="preserve"> et s’inspire par ce que vous nous témoignez de façon individuelle ou lors de nos consultations. </w:t>
                        </w:r>
                        <w:r w:rsidR="00AB657B">
                          <w:rPr>
                            <w:sz w:val="22"/>
                            <w:szCs w:val="22"/>
                          </w:rPr>
                          <w:t xml:space="preserve">Nous profitons d’ailleurs de l’occasion pour vous remercier un fois de plus </w:t>
                        </w:r>
                        <w:r w:rsidRPr="009F1211">
                          <w:rPr>
                            <w:sz w:val="22"/>
                            <w:szCs w:val="22"/>
                          </w:rPr>
                          <w:t>de votre confiance souvent renouvelée et de vos précieux témoignages.</w:t>
                        </w:r>
                      </w:p>
                    </w:txbxContent>
                  </v:textbox>
                </v:shape>
                <w10:wrap type="square" anchorx="margin" anchory="margin"/>
              </v:group>
            </w:pict>
          </mc:Fallback>
        </mc:AlternateContent>
      </w:r>
      <w:r>
        <w:rPr>
          <w:noProof/>
          <w:lang w:eastAsia="fr-CA" w:bidi="ar-SA"/>
        </w:rPr>
        <mc:AlternateContent>
          <mc:Choice Requires="wps">
            <w:drawing>
              <wp:anchor distT="0" distB="0" distL="114300" distR="114300" simplePos="0" relativeHeight="251669504" behindDoc="0" locked="0" layoutInCell="1" allowOverlap="1" wp14:anchorId="0222CE28" wp14:editId="3D640633">
                <wp:simplePos x="0" y="0"/>
                <wp:positionH relativeFrom="page">
                  <wp:posOffset>2301240</wp:posOffset>
                </wp:positionH>
                <wp:positionV relativeFrom="page">
                  <wp:posOffset>5542280</wp:posOffset>
                </wp:positionV>
                <wp:extent cx="1676400" cy="3175000"/>
                <wp:effectExtent l="0" t="0" r="0" b="6350"/>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7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68" type="#_x0000_t202" style="position:absolute;margin-left:181.2pt;margin-top:436.4pt;width:132pt;height:25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" filled="f" stroked="f">
                <v:textbox style="mso-next-textbox:#Text Box 157"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6496" behindDoc="0" locked="0" layoutInCell="1" allowOverlap="1" wp14:anchorId="2A30A690" wp14:editId="4F6CA0B8">
                <wp:simplePos x="0" y="0"/>
                <wp:positionH relativeFrom="margin">
                  <wp:align>left</wp:align>
                </wp:positionH>
                <wp:positionV relativeFrom="page">
                  <wp:posOffset>5533292</wp:posOffset>
                </wp:positionV>
                <wp:extent cx="1757680" cy="3322320"/>
                <wp:effectExtent l="0" t="0" r="13970" b="1143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332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2">
                        <w:txbxContent>
                          <w:p w14:paraId="050A41C3" w14:textId="77777777" w:rsidR="00154802" w:rsidRPr="004A03B6" w:rsidRDefault="00154802" w:rsidP="00DE1DAF">
                            <w:pPr>
                              <w:pStyle w:val="Corpsdetexte"/>
                              <w:spacing w:after="0"/>
                              <w:rPr>
                                <w:b/>
                                <w:bCs/>
                                <w:color w:val="335B74" w:themeColor="text2"/>
                                <w:sz w:val="22"/>
                                <w:szCs w:val="22"/>
                                <w:lang w:val="fr-FR"/>
                              </w:rPr>
                            </w:pPr>
                            <w:r w:rsidRPr="004A03B6">
                              <w:rPr>
                                <w:b/>
                                <w:bCs/>
                                <w:color w:val="335B74" w:themeColor="text2"/>
                                <w:sz w:val="22"/>
                                <w:szCs w:val="22"/>
                                <w:lang w:val="fr-FR"/>
                              </w:rPr>
                              <w:t>Les milieux de vie</w:t>
                            </w:r>
                          </w:p>
                          <w:p w14:paraId="63963DAD" w14:textId="743F4EE4" w:rsidR="00154802" w:rsidRDefault="00CA69A6" w:rsidP="006D20F6">
                            <w:pPr>
                              <w:pStyle w:val="Corpsdetexte"/>
                              <w:spacing w:after="0" w:line="240" w:lineRule="auto"/>
                              <w:jc w:val="both"/>
                              <w:rPr>
                                <w:lang w:val="fr-FR"/>
                              </w:rPr>
                            </w:pPr>
                            <w:r>
                              <w:rPr>
                                <w:lang w:val="fr-FR"/>
                              </w:rPr>
                              <w:t>En raison de la pandémie et de l’absence de nos partenaires du réseau de la santé, les travaux régionaux que nous avions amorcés ont malheureusement été suspendus. Cependant, les deux (2) regroupements de la Montérégie se sont rencontrés à quelques occasions pour mettre en commun diverses informations, valider nos options et prendre contact avec de nouveaux partenaires qui partagent notre vision en matière de développement de milieux de vie adaptés aux besoins des personnes. Nous espérons reprendre nos travaux dans les meilleurs délais, car ce dossier est pour nous d’une grande importance.</w:t>
                            </w:r>
                          </w:p>
                          <w:p w14:paraId="5DE4DE9F" w14:textId="624EC7C3" w:rsidR="00154802" w:rsidRPr="004A03B6" w:rsidRDefault="00154802" w:rsidP="002F4A3A">
                            <w:pPr>
                              <w:pStyle w:val="Corpsdetexte"/>
                              <w:spacing w:after="0" w:line="240" w:lineRule="auto"/>
                              <w:jc w:val="both"/>
                              <w:rPr>
                                <w:b/>
                                <w:bCs/>
                                <w:color w:val="335B74" w:themeColor="text2"/>
                                <w:lang w:val="fr-FR"/>
                              </w:rPr>
                            </w:pPr>
                            <w:r w:rsidRPr="004A03B6">
                              <w:rPr>
                                <w:b/>
                                <w:bCs/>
                                <w:color w:val="335B74" w:themeColor="text2"/>
                                <w:lang w:val="fr-FR"/>
                              </w:rPr>
                              <w:t xml:space="preserve">Camps de jour </w:t>
                            </w:r>
                          </w:p>
                          <w:p w14:paraId="1F344B4E" w14:textId="1DE82189" w:rsidR="00A00DB6" w:rsidRDefault="00D267D4" w:rsidP="006D20F6">
                            <w:pPr>
                              <w:pStyle w:val="Corpsdetexte"/>
                              <w:spacing w:after="0" w:line="240" w:lineRule="auto"/>
                              <w:jc w:val="both"/>
                              <w:rPr>
                                <w:lang w:val="fr-FR"/>
                              </w:rPr>
                            </w:pPr>
                            <w:r>
                              <w:rPr>
                                <w:lang w:val="fr-FR"/>
                              </w:rPr>
                              <w:t>Nous avons récemment repris nos travaux régionaux dans le dossier des camps de jour</w:t>
                            </w:r>
                            <w:r w:rsidR="00DE1DAF">
                              <w:rPr>
                                <w:lang w:val="fr-FR"/>
                              </w:rPr>
                              <w:t>.</w:t>
                            </w:r>
                            <w:r>
                              <w:rPr>
                                <w:lang w:val="fr-FR"/>
                              </w:rPr>
                              <w:t xml:space="preserve"> </w:t>
                            </w:r>
                            <w:r w:rsidR="00A00DB6">
                              <w:rPr>
                                <w:lang w:val="fr-FR"/>
                              </w:rPr>
                              <w:t xml:space="preserve">Rappelons que </w:t>
                            </w:r>
                            <w:r w:rsidR="00DE1DAF">
                              <w:rPr>
                                <w:lang w:val="fr-FR"/>
                              </w:rPr>
                              <w:t>ceux-ci</w:t>
                            </w:r>
                            <w:r w:rsidR="00A00DB6">
                              <w:rPr>
                                <w:lang w:val="fr-FR"/>
                              </w:rPr>
                              <w:t xml:space="preserve"> s’inscrivent en continuité avec l’état de situation et les revendications découlant de</w:t>
                            </w:r>
                            <w:r w:rsidR="00DE1DAF">
                              <w:rPr>
                                <w:lang w:val="fr-FR"/>
                              </w:rPr>
                              <w:t xml:space="preserve"> l’analyse effectuée et </w:t>
                            </w:r>
                            <w:r w:rsidR="00A00DB6">
                              <w:rPr>
                                <w:lang w:val="fr-FR"/>
                              </w:rPr>
                              <w:t>diffusé</w:t>
                            </w:r>
                            <w:r w:rsidR="00DE1DAF">
                              <w:rPr>
                                <w:lang w:val="fr-FR"/>
                              </w:rPr>
                              <w:t>e</w:t>
                            </w:r>
                            <w:r w:rsidR="00A00DB6">
                              <w:rPr>
                                <w:lang w:val="fr-FR"/>
                              </w:rPr>
                              <w:t xml:space="preserve"> en 2020 et </w:t>
                            </w:r>
                            <w:r w:rsidR="00DE1DAF">
                              <w:rPr>
                                <w:lang w:val="fr-FR"/>
                              </w:rPr>
                              <w:t>à laquelle</w:t>
                            </w:r>
                            <w:r w:rsidR="00A00DB6">
                              <w:rPr>
                                <w:lang w:val="fr-FR"/>
                              </w:rPr>
                              <w:t xml:space="preserve"> l’APHRSO a grandement collaboré. </w:t>
                            </w:r>
                            <w:r w:rsidR="00DE1DAF">
                              <w:rPr>
                                <w:lang w:val="fr-FR"/>
                              </w:rPr>
                              <w:t xml:space="preserve">L’objectif est de mieux soutenir les enfants ayant des besoins spécifiques </w:t>
                            </w:r>
                            <w:r w:rsidR="002149C0">
                              <w:rPr>
                                <w:lang w:val="fr-FR"/>
                              </w:rPr>
                              <w:t xml:space="preserve">n'étant </w:t>
                            </w:r>
                            <w:r w:rsidR="00DE1DAF">
                              <w:rPr>
                                <w:lang w:val="fr-FR"/>
                              </w:rPr>
                              <w:t>pas répondu</w:t>
                            </w:r>
                            <w:r w:rsidR="002149C0">
                              <w:rPr>
                                <w:lang w:val="fr-FR"/>
                              </w:rPr>
                              <w:t>s</w:t>
                            </w:r>
                            <w:r w:rsidR="00DE1DAF">
                              <w:rPr>
                                <w:lang w:val="fr-FR"/>
                              </w:rPr>
                              <w:t xml:space="preserve"> à l’intérieur des modèles</w:t>
                            </w:r>
                            <w:r w:rsidR="00A75DFC">
                              <w:rPr>
                                <w:lang w:val="fr-FR"/>
                              </w:rPr>
                              <w:t xml:space="preserve"> de services</w:t>
                            </w:r>
                            <w:r w:rsidR="00DE1DAF">
                              <w:rPr>
                                <w:lang w:val="fr-FR"/>
                              </w:rPr>
                              <w:t xml:space="preserve"> actuels.</w:t>
                            </w:r>
                            <w:r w:rsidR="00A75DFC">
                              <w:rPr>
                                <w:lang w:val="fr-FR"/>
                              </w:rPr>
                              <w:t xml:space="preserve"> Si vous souhaitez consulter cet état de situation, sachez qu’il est disponible sur notre site web, dans la section loisir, sous le thème enjeux municipaux.</w:t>
                            </w:r>
                          </w:p>
                          <w:p w14:paraId="3FE4E87D" w14:textId="35BF8BE3" w:rsidR="00154802" w:rsidRDefault="00DE1DAF" w:rsidP="00DE1DAF">
                            <w:pPr>
                              <w:pStyle w:val="Corpsdetexte"/>
                              <w:spacing w:after="0" w:line="240" w:lineRule="auto"/>
                              <w:rPr>
                                <w:b/>
                                <w:bCs/>
                                <w:color w:val="335B74" w:themeColor="text2"/>
                                <w:lang w:val="fr-FR"/>
                              </w:rPr>
                            </w:pPr>
                            <w:r>
                              <w:rPr>
                                <w:b/>
                                <w:bCs/>
                                <w:color w:val="335B74" w:themeColor="text2"/>
                                <w:lang w:val="fr-FR"/>
                              </w:rPr>
                              <w:t>L</w:t>
                            </w:r>
                            <w:r w:rsidR="00154802" w:rsidRPr="006F1D6B">
                              <w:rPr>
                                <w:b/>
                                <w:bCs/>
                                <w:color w:val="335B74" w:themeColor="text2"/>
                                <w:lang w:val="fr-FR"/>
                              </w:rPr>
                              <w:t xml:space="preserve">e transport </w:t>
                            </w:r>
                          </w:p>
                          <w:p w14:paraId="42598773" w14:textId="726E86A9" w:rsidR="00DE1DAF" w:rsidRPr="0061718C" w:rsidRDefault="00DE1DAF" w:rsidP="006D20F6">
                            <w:pPr>
                              <w:pStyle w:val="Corpsdetexte"/>
                              <w:spacing w:line="240" w:lineRule="auto"/>
                              <w:jc w:val="both"/>
                              <w:rPr>
                                <w:lang w:val="fr-FR"/>
                              </w:rPr>
                            </w:pPr>
                            <w:r>
                              <w:rPr>
                                <w:lang w:val="fr-FR"/>
                              </w:rPr>
                              <w:t xml:space="preserve">En plus de siéger aux divers comités de l’ARTM et </w:t>
                            </w:r>
                            <w:r w:rsidR="0061718C">
                              <w:rPr>
                                <w:lang w:val="fr-FR"/>
                              </w:rPr>
                              <w:t>d’</w:t>
                            </w:r>
                            <w:r w:rsidR="002149C0">
                              <w:rPr>
                                <w:lang w:val="fr-FR"/>
                              </w:rPr>
                              <w:t>E</w:t>
                            </w:r>
                            <w:r w:rsidR="0061718C">
                              <w:rPr>
                                <w:lang w:val="fr-FR"/>
                              </w:rPr>
                              <w:t>xo,</w:t>
                            </w:r>
                            <w:r>
                              <w:rPr>
                                <w:lang w:val="fr-FR"/>
                              </w:rPr>
                              <w:t xml:space="preserve"> l’APHRSO siège à présent au nouveau</w:t>
                            </w:r>
                            <w:r w:rsidR="00424D76">
                              <w:rPr>
                                <w:lang w:val="fr-FR"/>
                              </w:rPr>
                              <w:t xml:space="preserve"> comité </w:t>
                            </w:r>
                            <w:r w:rsidR="0061718C" w:rsidRPr="0061718C">
                              <w:t>opérationnel et consultatif en transport adapté de la couronne sud</w:t>
                            </w:r>
                            <w:r w:rsidR="0061718C">
                              <w:t>. L’objectif est de contribuer à l’amélioration continue du service de transport pour nos membres.</w:t>
                            </w:r>
                            <w:r w:rsidR="002F4A3A">
                              <w:t xml:space="preserve"> Pour nous alimenter dans nos travaux, l’APHRSO compte à son tour mettre sur pied un comité consultatif avec ses membres, pour que ces derniers pu</w:t>
                            </w:r>
                            <w:r w:rsidR="00A75DFC">
                              <w:t>i</w:t>
                            </w:r>
                            <w:r w:rsidR="002F4A3A">
                              <w:t>ssent s’exprimer sur leur expérience en transport</w:t>
                            </w:r>
                            <w:r w:rsidR="00AB657B">
                              <w:t xml:space="preserve">. Nous vous reviendrons à ce sujet au cours de la prochaine année.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69" type="#_x0000_t202" style="position:absolute;margin-left:0;margin-top:435.7pt;width:138.4pt;height:261.6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" filled="f" stroked="f">
                <v:textbox style="mso-next-textbox:#Text Box 156" inset="0,0,0,0">
                  <w:txbxContent>
                    <w:p w14:paraId="050A41C3" w14:textId="77777777" w:rsidR="00154802" w:rsidRPr="004A03B6" w:rsidRDefault="00154802" w:rsidP="00DE1DAF">
                      <w:pPr>
                        <w:pStyle w:val="Corpsdetexte"/>
                        <w:spacing w:after="0"/>
                        <w:rPr>
                          <w:b/>
                          <w:bCs/>
                          <w:color w:val="335B74" w:themeColor="text2"/>
                          <w:sz w:val="22"/>
                          <w:szCs w:val="22"/>
                          <w:lang w:val="fr-FR"/>
                        </w:rPr>
                      </w:pPr>
                      <w:r w:rsidRPr="004A03B6">
                        <w:rPr>
                          <w:b/>
                          <w:bCs/>
                          <w:color w:val="335B74" w:themeColor="text2"/>
                          <w:sz w:val="22"/>
                          <w:szCs w:val="22"/>
                          <w:lang w:val="fr-FR"/>
                        </w:rPr>
                        <w:t>Les milieux de vie</w:t>
                      </w:r>
                    </w:p>
                    <w:p w14:paraId="63963DAD" w14:textId="743F4EE4" w:rsidR="00154802" w:rsidRDefault="00CA69A6" w:rsidP="006D20F6">
                      <w:pPr>
                        <w:pStyle w:val="Corpsdetexte"/>
                        <w:spacing w:after="0" w:line="240" w:lineRule="auto"/>
                        <w:jc w:val="both"/>
                        <w:rPr>
                          <w:lang w:val="fr-FR"/>
                        </w:rPr>
                      </w:pPr>
                      <w:r>
                        <w:rPr>
                          <w:lang w:val="fr-FR"/>
                        </w:rPr>
                        <w:t>En raison de la pandémie et de l’absence de nos partenaires du réseau de la santé, les travaux régionaux que nous avions amorcés ont malheureusement été suspendus. Cependant, les deux (2) regroupements de la Montérégie se sont rencontrés à quelques occasions pour mettre en commun diverses informations, valider nos options et prendre contact avec de nouveaux partenaires qui partagent notre vision en matière de développement de milieux de vie adaptés aux besoins des personnes. Nous espérons reprendre nos travaux dans les meilleurs délais, car ce dossier est pour nous d’une grande importance.</w:t>
                      </w:r>
                    </w:p>
                    <w:p w14:paraId="5DE4DE9F" w14:textId="624EC7C3" w:rsidR="00154802" w:rsidRPr="004A03B6" w:rsidRDefault="00154802" w:rsidP="002F4A3A">
                      <w:pPr>
                        <w:pStyle w:val="Corpsdetexte"/>
                        <w:spacing w:after="0" w:line="240" w:lineRule="auto"/>
                        <w:jc w:val="both"/>
                        <w:rPr>
                          <w:b/>
                          <w:bCs/>
                          <w:color w:val="335B74" w:themeColor="text2"/>
                          <w:lang w:val="fr-FR"/>
                        </w:rPr>
                      </w:pPr>
                      <w:r w:rsidRPr="004A03B6">
                        <w:rPr>
                          <w:b/>
                          <w:bCs/>
                          <w:color w:val="335B74" w:themeColor="text2"/>
                          <w:lang w:val="fr-FR"/>
                        </w:rPr>
                        <w:t xml:space="preserve">Camps de jour </w:t>
                      </w:r>
                    </w:p>
                    <w:p w14:paraId="1F344B4E" w14:textId="1DE82189" w:rsidR="00A00DB6" w:rsidRDefault="00D267D4" w:rsidP="006D20F6">
                      <w:pPr>
                        <w:pStyle w:val="Corpsdetexte"/>
                        <w:spacing w:after="0" w:line="240" w:lineRule="auto"/>
                        <w:jc w:val="both"/>
                        <w:rPr>
                          <w:lang w:val="fr-FR"/>
                        </w:rPr>
                      </w:pPr>
                      <w:r>
                        <w:rPr>
                          <w:lang w:val="fr-FR"/>
                        </w:rPr>
                        <w:t>Nous avons récemment repris nos travaux régionaux dans le dossier des camps de jour</w:t>
                      </w:r>
                      <w:r w:rsidR="00DE1DAF">
                        <w:rPr>
                          <w:lang w:val="fr-FR"/>
                        </w:rPr>
                        <w:t>.</w:t>
                      </w:r>
                      <w:r>
                        <w:rPr>
                          <w:lang w:val="fr-FR"/>
                        </w:rPr>
                        <w:t xml:space="preserve"> </w:t>
                      </w:r>
                      <w:r w:rsidR="00A00DB6">
                        <w:rPr>
                          <w:lang w:val="fr-FR"/>
                        </w:rPr>
                        <w:t xml:space="preserve">Rappelons que </w:t>
                      </w:r>
                      <w:r w:rsidR="00DE1DAF">
                        <w:rPr>
                          <w:lang w:val="fr-FR"/>
                        </w:rPr>
                        <w:t>ceux-ci</w:t>
                      </w:r>
                      <w:r w:rsidR="00A00DB6">
                        <w:rPr>
                          <w:lang w:val="fr-FR"/>
                        </w:rPr>
                        <w:t xml:space="preserve"> s’inscrivent en continuité avec l’état de situation et les revendications découlant de</w:t>
                      </w:r>
                      <w:r w:rsidR="00DE1DAF">
                        <w:rPr>
                          <w:lang w:val="fr-FR"/>
                        </w:rPr>
                        <w:t xml:space="preserve"> l’analyse effectuée et </w:t>
                      </w:r>
                      <w:r w:rsidR="00A00DB6">
                        <w:rPr>
                          <w:lang w:val="fr-FR"/>
                        </w:rPr>
                        <w:t>diffusé</w:t>
                      </w:r>
                      <w:r w:rsidR="00DE1DAF">
                        <w:rPr>
                          <w:lang w:val="fr-FR"/>
                        </w:rPr>
                        <w:t>e</w:t>
                      </w:r>
                      <w:r w:rsidR="00A00DB6">
                        <w:rPr>
                          <w:lang w:val="fr-FR"/>
                        </w:rPr>
                        <w:t xml:space="preserve"> en 2020 et </w:t>
                      </w:r>
                      <w:r w:rsidR="00DE1DAF">
                        <w:rPr>
                          <w:lang w:val="fr-FR"/>
                        </w:rPr>
                        <w:t>à laquelle</w:t>
                      </w:r>
                      <w:r w:rsidR="00A00DB6">
                        <w:rPr>
                          <w:lang w:val="fr-FR"/>
                        </w:rPr>
                        <w:t xml:space="preserve"> l’APHRSO a grandement collaboré. </w:t>
                      </w:r>
                      <w:r w:rsidR="00DE1DAF">
                        <w:rPr>
                          <w:lang w:val="fr-FR"/>
                        </w:rPr>
                        <w:t xml:space="preserve">L’objectif est de mieux soutenir les enfants ayant des besoins spécifiques </w:t>
                      </w:r>
                      <w:r w:rsidR="002149C0">
                        <w:rPr>
                          <w:lang w:val="fr-FR"/>
                        </w:rPr>
                        <w:t xml:space="preserve">n'étant </w:t>
                      </w:r>
                      <w:r w:rsidR="00DE1DAF">
                        <w:rPr>
                          <w:lang w:val="fr-FR"/>
                        </w:rPr>
                        <w:t>pas répondu</w:t>
                      </w:r>
                      <w:r w:rsidR="002149C0">
                        <w:rPr>
                          <w:lang w:val="fr-FR"/>
                        </w:rPr>
                        <w:t>s</w:t>
                      </w:r>
                      <w:r w:rsidR="00DE1DAF">
                        <w:rPr>
                          <w:lang w:val="fr-FR"/>
                        </w:rPr>
                        <w:t xml:space="preserve"> à l’intérieur des modèles</w:t>
                      </w:r>
                      <w:r w:rsidR="00A75DFC">
                        <w:rPr>
                          <w:lang w:val="fr-FR"/>
                        </w:rPr>
                        <w:t xml:space="preserve"> de services</w:t>
                      </w:r>
                      <w:r w:rsidR="00DE1DAF">
                        <w:rPr>
                          <w:lang w:val="fr-FR"/>
                        </w:rPr>
                        <w:t xml:space="preserve"> actuels.</w:t>
                      </w:r>
                      <w:r w:rsidR="00A75DFC">
                        <w:rPr>
                          <w:lang w:val="fr-FR"/>
                        </w:rPr>
                        <w:t xml:space="preserve"> Si vous souhaitez consulter cet état de situation, sachez qu’il est disponible sur notre site web, dans la section loisir, sous le thème enjeux municipaux.</w:t>
                      </w:r>
                    </w:p>
                    <w:p w14:paraId="3FE4E87D" w14:textId="35BF8BE3" w:rsidR="00154802" w:rsidRDefault="00DE1DAF" w:rsidP="00DE1DAF">
                      <w:pPr>
                        <w:pStyle w:val="Corpsdetexte"/>
                        <w:spacing w:after="0" w:line="240" w:lineRule="auto"/>
                        <w:rPr>
                          <w:b/>
                          <w:bCs/>
                          <w:color w:val="335B74" w:themeColor="text2"/>
                          <w:lang w:val="fr-FR"/>
                        </w:rPr>
                      </w:pPr>
                      <w:r>
                        <w:rPr>
                          <w:b/>
                          <w:bCs/>
                          <w:color w:val="335B74" w:themeColor="text2"/>
                          <w:lang w:val="fr-FR"/>
                        </w:rPr>
                        <w:t>L</w:t>
                      </w:r>
                      <w:r w:rsidR="00154802" w:rsidRPr="006F1D6B">
                        <w:rPr>
                          <w:b/>
                          <w:bCs/>
                          <w:color w:val="335B74" w:themeColor="text2"/>
                          <w:lang w:val="fr-FR"/>
                        </w:rPr>
                        <w:t xml:space="preserve">e transport </w:t>
                      </w:r>
                    </w:p>
                    <w:p w14:paraId="42598773" w14:textId="726E86A9" w:rsidR="00DE1DAF" w:rsidRPr="0061718C" w:rsidRDefault="00DE1DAF" w:rsidP="006D20F6">
                      <w:pPr>
                        <w:pStyle w:val="Corpsdetexte"/>
                        <w:spacing w:line="240" w:lineRule="auto"/>
                        <w:jc w:val="both"/>
                        <w:rPr>
                          <w:lang w:val="fr-FR"/>
                        </w:rPr>
                      </w:pPr>
                      <w:r>
                        <w:rPr>
                          <w:lang w:val="fr-FR"/>
                        </w:rPr>
                        <w:t xml:space="preserve">En plus de siéger aux divers comités de l’ARTM et </w:t>
                      </w:r>
                      <w:r w:rsidR="0061718C">
                        <w:rPr>
                          <w:lang w:val="fr-FR"/>
                        </w:rPr>
                        <w:t>d’</w:t>
                      </w:r>
                      <w:r w:rsidR="002149C0">
                        <w:rPr>
                          <w:lang w:val="fr-FR"/>
                        </w:rPr>
                        <w:t>E</w:t>
                      </w:r>
                      <w:r w:rsidR="0061718C">
                        <w:rPr>
                          <w:lang w:val="fr-FR"/>
                        </w:rPr>
                        <w:t>xo,</w:t>
                      </w:r>
                      <w:r>
                        <w:rPr>
                          <w:lang w:val="fr-FR"/>
                        </w:rPr>
                        <w:t xml:space="preserve"> l’APHRSO siège à présent au nouveau</w:t>
                      </w:r>
                      <w:r w:rsidR="00424D76">
                        <w:rPr>
                          <w:lang w:val="fr-FR"/>
                        </w:rPr>
                        <w:t xml:space="preserve"> comité </w:t>
                      </w:r>
                      <w:r w:rsidR="0061718C" w:rsidRPr="0061718C">
                        <w:t>opérationnel et consultatif en transport adapté de la couronne sud</w:t>
                      </w:r>
                      <w:r w:rsidR="0061718C">
                        <w:t>. L’objectif est de contribuer à l’amélioration continue du service de transport pour nos membres.</w:t>
                      </w:r>
                      <w:r w:rsidR="002F4A3A">
                        <w:t xml:space="preserve"> Pour nous alimenter dans nos travaux, l’APHRSO compte à son tour mettre sur pied un comité consultatif avec ses membres, pour que ces derniers pu</w:t>
                      </w:r>
                      <w:r w:rsidR="00A75DFC">
                        <w:t>i</w:t>
                      </w:r>
                      <w:r w:rsidR="002F4A3A">
                        <w:t>ssent s’exprimer sur leur expérience en transport</w:t>
                      </w:r>
                      <w:r w:rsidR="00AB657B">
                        <w:t xml:space="preserve">. Nous vous reviendrons à ce sujet au cours de la prochaine année. </w:t>
                      </w:r>
                    </w:p>
                  </w:txbxContent>
                </v:textbox>
                <w10:wrap anchorx="margin" anchory="page"/>
              </v:shape>
            </w:pict>
          </mc:Fallback>
        </mc:AlternateContent>
      </w:r>
      <w:r w:rsidR="00A75DFC">
        <w:rPr>
          <w:noProof/>
          <w:lang w:eastAsia="fr-CA" w:bidi="ar-SA"/>
        </w:rPr>
        <mc:AlternateContent>
          <mc:Choice Requires="wps">
            <w:drawing>
              <wp:anchor distT="0" distB="0" distL="114300" distR="114300" simplePos="0" relativeHeight="251670528" behindDoc="0" locked="0" layoutInCell="1" allowOverlap="1" wp14:anchorId="466320C8" wp14:editId="2A41086B">
                <wp:simplePos x="0" y="0"/>
                <wp:positionH relativeFrom="page">
                  <wp:posOffset>4104640</wp:posOffset>
                </wp:positionH>
                <wp:positionV relativeFrom="page">
                  <wp:posOffset>5557521</wp:posOffset>
                </wp:positionV>
                <wp:extent cx="1640840" cy="3317240"/>
                <wp:effectExtent l="0" t="0" r="16510" b="16510"/>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331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70" type="#_x0000_t202" style="position:absolute;margin-left:323.2pt;margin-top:437.6pt;width:129.2pt;height:26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" filled="f" stroked="f">
                <v:textbox inset="0,0,0,0">
                  <w:txbxContent/>
                </v:textbox>
                <w10:wrap anchorx="page" anchory="page"/>
              </v:shape>
            </w:pict>
          </mc:Fallback>
        </mc:AlternateContent>
      </w:r>
      <w:r w:rsidR="00AB657B">
        <w:rPr>
          <w:noProof/>
        </w:rPr>
        <w:drawing>
          <wp:anchor distT="0" distB="0" distL="114300" distR="114300" simplePos="0" relativeHeight="251863040" behindDoc="1" locked="0" layoutInCell="1" allowOverlap="1" wp14:anchorId="4543BBA5" wp14:editId="30C790AF">
            <wp:simplePos x="0" y="0"/>
            <wp:positionH relativeFrom="margin">
              <wp:posOffset>5367508</wp:posOffset>
            </wp:positionH>
            <wp:positionV relativeFrom="paragraph">
              <wp:posOffset>3226826</wp:posOffset>
            </wp:positionV>
            <wp:extent cx="1595120" cy="2392680"/>
            <wp:effectExtent l="0" t="0" r="5080" b="7620"/>
            <wp:wrapTight wrapText="bothSides">
              <wp:wrapPolygon edited="0">
                <wp:start x="0" y="0"/>
                <wp:lineTo x="0" y="21497"/>
                <wp:lineTo x="21411" y="21497"/>
                <wp:lineTo x="21411" y="0"/>
                <wp:lineTo x="0" y="0"/>
              </wp:wrapPolygon>
            </wp:wrapTight>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21" cstate="print">
                      <a:extLst>
                        <a:ext uri="{BEBA8EAE-BF5A-486C-A8C5-ECC9F3942E4B}">
                          <a14:imgProps xmlns:a14="http://schemas.microsoft.com/office/drawing/2010/main">
                            <a14:imgLayer r:embed="rId22">
                              <a14:imgEffect>
                                <a14:artisticPhotocopy/>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95120" cy="2392680"/>
                    </a:xfrm>
                    <a:prstGeom prst="rect">
                      <a:avLst/>
                    </a:prstGeom>
                  </pic:spPr>
                </pic:pic>
              </a:graphicData>
            </a:graphic>
            <wp14:sizeRelH relativeFrom="margin">
              <wp14:pctWidth>0</wp14:pctWidth>
            </wp14:sizeRelH>
            <wp14:sizeRelV relativeFrom="margin">
              <wp14:pctHeight>0</wp14:pctHeight>
            </wp14:sizeRelV>
          </wp:anchor>
        </w:drawing>
      </w:r>
      <w:r w:rsidR="00AB657B">
        <w:rPr>
          <w:noProof/>
          <w:lang w:eastAsia="fr-CA" w:bidi="ar-SA"/>
        </w:rPr>
        <mc:AlternateContent>
          <mc:Choice Requires="wps">
            <w:drawing>
              <wp:anchor distT="0" distB="0" distL="114300" distR="114300" simplePos="0" relativeHeight="251627520" behindDoc="0" locked="0" layoutInCell="1" allowOverlap="1" wp14:anchorId="0B8B2002" wp14:editId="350F2DAA">
                <wp:simplePos x="0" y="0"/>
                <wp:positionH relativeFrom="margin">
                  <wp:posOffset>-8890</wp:posOffset>
                </wp:positionH>
                <wp:positionV relativeFrom="margin">
                  <wp:align>center</wp:align>
                </wp:positionV>
                <wp:extent cx="4800600" cy="312420"/>
                <wp:effectExtent l="0" t="0" r="0" b="1143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66BB0D97" w:rsidR="00154802" w:rsidRPr="006F1D6B" w:rsidRDefault="00154802">
                            <w:pPr>
                              <w:pStyle w:val="Titre2"/>
                              <w:rPr>
                                <w:color w:val="auto"/>
                              </w:rPr>
                            </w:pPr>
                            <w:r w:rsidRPr="006F1D6B">
                              <w:rPr>
                                <w:rFonts w:ascii="Arial" w:hAnsi="Arial" w:cs="Arial"/>
                                <w:b/>
                                <w:bCs/>
                                <w:color w:val="auto"/>
                              </w:rPr>
                              <w:t>Nos dossiers en partenariat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71" type="#_x0000_t202" style="position:absolute;margin-left:-.7pt;margin-top:0;width:378pt;height:24.6pt;z-index:25162752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" filled="f" stroked="f">
                <v:textbox inset="0,0,0,0">
                  <w:txbxContent>
                    <w:p w14:paraId="7E00FE67" w14:textId="66BB0D97" w:rsidR="00154802" w:rsidRPr="006F1D6B" w:rsidRDefault="00154802">
                      <w:pPr>
                        <w:pStyle w:val="Titre2"/>
                        <w:rPr>
                          <w:color w:val="auto"/>
                        </w:rPr>
                      </w:pPr>
                      <w:r w:rsidRPr="006F1D6B">
                        <w:rPr>
                          <w:rFonts w:ascii="Arial" w:hAnsi="Arial" w:cs="Arial"/>
                          <w:b/>
                          <w:bCs/>
                          <w:color w:val="auto"/>
                        </w:rPr>
                        <w:t>Nos dossiers en partenariat</w:t>
                      </w:r>
                    </w:p>
                  </w:txbxContent>
                </v:textbox>
                <w10:wrap anchorx="margin" anchory="margin"/>
              </v:shape>
            </w:pict>
          </mc:Fallback>
        </mc:AlternateContent>
      </w:r>
      <w:r w:rsidR="001E75CA">
        <w:br w:type="page"/>
      </w:r>
    </w:p>
    <w:p w14:paraId="2954DA2C" w14:textId="504E3361" w:rsidR="001E75CA" w:rsidRDefault="001E75CA"/>
    <w:p w14:paraId="37428AF3" w14:textId="703A4455" w:rsidR="001E75CA" w:rsidRDefault="001E75CA"/>
    <w:p w14:paraId="0ED95244" w14:textId="68261C79" w:rsidR="001E75CA" w:rsidRDefault="001E75CA"/>
    <w:p w14:paraId="4235A0D8" w14:textId="4BBBF92A" w:rsidR="001E75CA" w:rsidRDefault="00C94244">
      <w:r>
        <w:rPr>
          <w:noProof/>
          <w:lang w:eastAsia="fr-CA" w:bidi="ar-SA"/>
        </w:rPr>
        <mc:AlternateContent>
          <mc:Choice Requires="wps">
            <w:drawing>
              <wp:anchor distT="0" distB="0" distL="114300" distR="114300" simplePos="0" relativeHeight="251634688" behindDoc="0" locked="0" layoutInCell="1" allowOverlap="1" wp14:anchorId="17A35F7C" wp14:editId="28B57762">
                <wp:simplePos x="0" y="0"/>
                <wp:positionH relativeFrom="page">
                  <wp:posOffset>2407920</wp:posOffset>
                </wp:positionH>
                <wp:positionV relativeFrom="page">
                  <wp:posOffset>1132840</wp:posOffset>
                </wp:positionV>
                <wp:extent cx="4800600" cy="284480"/>
                <wp:effectExtent l="0" t="0" r="0" b="127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ED36B" w14:textId="68A7877A" w:rsidR="00154802" w:rsidRPr="00C94244" w:rsidRDefault="00154802">
                            <w:pPr>
                              <w:pStyle w:val="Titre2"/>
                              <w:rPr>
                                <w:rFonts w:ascii="Arial" w:hAnsi="Arial" w:cs="Arial"/>
                                <w:color w:val="auto"/>
                              </w:rPr>
                            </w:pPr>
                            <w:r w:rsidRPr="00C94244">
                              <w:rPr>
                                <w:rFonts w:ascii="Arial" w:hAnsi="Arial" w:cs="Arial"/>
                                <w:b/>
                                <w:bCs/>
                                <w:color w:val="auto"/>
                              </w:rPr>
                              <w:t>Pandémie : Sondage éclair </w:t>
                            </w:r>
                            <w:r>
                              <w:rPr>
                                <w:rFonts w:ascii="Arial" w:hAnsi="Arial" w:cs="Arial"/>
                                <w:b/>
                                <w:bCs/>
                                <w:color w:val="auto"/>
                              </w:rPr>
                              <w:t>en cours</w:t>
                            </w:r>
                            <w:r w:rsidRPr="00C94244">
                              <w:rPr>
                                <w:rFonts w:ascii="Arial" w:hAnsi="Arial" w:cs="Arial"/>
                                <w:color w:val="auto"/>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72" type="#_x0000_t202" style="position:absolute;margin-left:189.6pt;margin-top:89.2pt;width:378pt;height:22.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" filled="f" stroked="f">
                <v:textbox inset="0,0,0,0">
                  <w:txbxContent>
                    <w:p w14:paraId="59AED36B" w14:textId="68A7877A" w:rsidR="00154802" w:rsidRPr="00C94244" w:rsidRDefault="00154802">
                      <w:pPr>
                        <w:pStyle w:val="Titre2"/>
                        <w:rPr>
                          <w:rFonts w:ascii="Arial" w:hAnsi="Arial" w:cs="Arial"/>
                          <w:color w:val="auto"/>
                        </w:rPr>
                      </w:pPr>
                      <w:r w:rsidRPr="00C94244">
                        <w:rPr>
                          <w:rFonts w:ascii="Arial" w:hAnsi="Arial" w:cs="Arial"/>
                          <w:b/>
                          <w:bCs/>
                          <w:color w:val="auto"/>
                        </w:rPr>
                        <w:t>Pandémie : Sondage éclair </w:t>
                      </w:r>
                      <w:r>
                        <w:rPr>
                          <w:rFonts w:ascii="Arial" w:hAnsi="Arial" w:cs="Arial"/>
                          <w:b/>
                          <w:bCs/>
                          <w:color w:val="auto"/>
                        </w:rPr>
                        <w:t>en cours</w:t>
                      </w:r>
                      <w:r w:rsidRPr="00C94244">
                        <w:rPr>
                          <w:rFonts w:ascii="Arial" w:hAnsi="Arial" w:cs="Arial"/>
                          <w:color w:val="auto"/>
                        </w:rPr>
                        <w:t xml:space="preserve"> </w:t>
                      </w:r>
                    </w:p>
                  </w:txbxContent>
                </v:textbox>
                <w10:wrap anchorx="page" anchory="page"/>
              </v:shape>
            </w:pict>
          </mc:Fallback>
        </mc:AlternateContent>
      </w:r>
    </w:p>
    <w:p w14:paraId="1E684368" w14:textId="38F6C97F" w:rsidR="001E75CA" w:rsidRDefault="001E75CA"/>
    <w:p w14:paraId="20EEA475" w14:textId="12E3C531" w:rsidR="001E75CA" w:rsidRDefault="00600486">
      <w:r>
        <w:rPr>
          <w:noProof/>
          <w:lang w:eastAsia="fr-CA" w:bidi="ar-SA"/>
        </w:rPr>
        <mc:AlternateContent>
          <mc:Choice Requires="wps">
            <w:drawing>
              <wp:anchor distT="0" distB="0" distL="114300" distR="114300" simplePos="0" relativeHeight="251678720" behindDoc="0" locked="0" layoutInCell="1" allowOverlap="1" wp14:anchorId="010E8F18" wp14:editId="40E0CF39">
                <wp:simplePos x="0" y="0"/>
                <wp:positionH relativeFrom="page">
                  <wp:posOffset>5689600</wp:posOffset>
                </wp:positionH>
                <wp:positionV relativeFrom="page">
                  <wp:posOffset>1483360</wp:posOffset>
                </wp:positionV>
                <wp:extent cx="1468120" cy="1986280"/>
                <wp:effectExtent l="0" t="0" r="17780" b="1397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98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73" type="#_x0000_t202" style="position:absolute;margin-left:448pt;margin-top:116.8pt;width:115.6pt;height:156.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" filled="f" stroked="f">
                <v:textbox inset="0,0,0,0">
                  <w:txbxContent/>
                </v:textbox>
                <w10:wrap anchorx="page" anchory="page"/>
              </v:shape>
            </w:pict>
          </mc:Fallback>
        </mc:AlternateContent>
      </w:r>
      <w:r w:rsidR="00C94244">
        <w:rPr>
          <w:noProof/>
          <w:lang w:eastAsia="fr-CA" w:bidi="ar-SA"/>
        </w:rPr>
        <mc:AlternateContent>
          <mc:Choice Requires="wps">
            <w:drawing>
              <wp:anchor distT="0" distB="0" distL="114300" distR="114300" simplePos="0" relativeHeight="251677696" behindDoc="0" locked="0" layoutInCell="1" allowOverlap="1" wp14:anchorId="20A24ED5" wp14:editId="34FF2405">
                <wp:simplePos x="0" y="0"/>
                <wp:positionH relativeFrom="page">
                  <wp:posOffset>4058920</wp:posOffset>
                </wp:positionH>
                <wp:positionV relativeFrom="page">
                  <wp:posOffset>1483360</wp:posOffset>
                </wp:positionV>
                <wp:extent cx="1498600" cy="2280920"/>
                <wp:effectExtent l="0" t="0" r="6350" b="5080"/>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8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74" type="#_x0000_t202" style="position:absolute;margin-left:319.6pt;margin-top:116.8pt;width:118pt;height:179.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" filled="f" stroked="f">
                <v:textbox style="mso-next-textbox:#Text Box 169" inset="0,0,0,0">
                  <w:txbxContent/>
                </v:textbox>
                <w10:wrap anchorx="page" anchory="page"/>
              </v:shape>
            </w:pict>
          </mc:Fallback>
        </mc:AlternateContent>
      </w:r>
      <w:r w:rsidR="00C94244">
        <w:rPr>
          <w:noProof/>
          <w:lang w:eastAsia="fr-CA" w:bidi="ar-SA"/>
        </w:rPr>
        <mc:AlternateContent>
          <mc:Choice Requires="wps">
            <w:drawing>
              <wp:anchor distT="0" distB="0" distL="114300" distR="114300" simplePos="0" relativeHeight="251632640" behindDoc="0" locked="0" layoutInCell="1" allowOverlap="1" wp14:anchorId="3E9E7A03" wp14:editId="7845B673">
                <wp:simplePos x="0" y="0"/>
                <wp:positionH relativeFrom="page">
                  <wp:posOffset>2428240</wp:posOffset>
                </wp:positionH>
                <wp:positionV relativeFrom="page">
                  <wp:posOffset>1483360</wp:posOffset>
                </wp:positionV>
                <wp:extent cx="1497965" cy="2600960"/>
                <wp:effectExtent l="0" t="0" r="6985" b="889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60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60AE35A7" w14:textId="5DBDA047" w:rsidR="00154802" w:rsidRDefault="00154802" w:rsidP="00C94244">
                            <w:pPr>
                              <w:pStyle w:val="Corpsdetexte"/>
                              <w:jc w:val="both"/>
                              <w:rPr>
                                <w:lang w:val="fr-FR"/>
                              </w:rPr>
                            </w:pPr>
                            <w:r w:rsidRPr="009F1211">
                              <w:rPr>
                                <w:lang w:val="fr-FR"/>
                              </w:rPr>
                              <w:t xml:space="preserve">Soucieuse d'être à l'écoute et de pouvoir offrir un soutien adéquat, l'APHRSO souhaite consulter ses membres </w:t>
                            </w:r>
                            <w:r>
                              <w:rPr>
                                <w:lang w:val="fr-FR"/>
                              </w:rPr>
                              <w:t xml:space="preserve">en début d’année, </w:t>
                            </w:r>
                            <w:r w:rsidRPr="009F1211">
                              <w:rPr>
                                <w:lang w:val="fr-FR"/>
                              </w:rPr>
                              <w:t>afin de connaître les besoins actuels dans ce contexte particulier lié à la pandémie.</w:t>
                            </w:r>
                          </w:p>
                          <w:p w14:paraId="34FC6C52" w14:textId="37E067C5" w:rsidR="00154802" w:rsidRDefault="00154802" w:rsidP="00C94244">
                            <w:pPr>
                              <w:pStyle w:val="Corpsdetexte"/>
                              <w:jc w:val="both"/>
                              <w:rPr>
                                <w:lang w:val="fr-FR"/>
                              </w:rPr>
                            </w:pPr>
                            <w:r>
                              <w:rPr>
                                <w:lang w:val="fr-FR"/>
                              </w:rPr>
                              <w:t>Pour ce faire, un sondage en ligne a été réalisé et envoyé par courriel à nos membres vivant avec des limitations ou à leur famille</w:t>
                            </w:r>
                            <w:r w:rsidR="002149C0">
                              <w:rPr>
                                <w:lang w:val="fr-FR"/>
                              </w:rPr>
                              <w:t>,</w:t>
                            </w:r>
                            <w:r>
                              <w:rPr>
                                <w:lang w:val="fr-FR"/>
                              </w:rPr>
                              <w:t xml:space="preserve"> et ce, au début du mois de mars. </w:t>
                            </w:r>
                          </w:p>
                          <w:p w14:paraId="5FCCC5D2" w14:textId="07334D78" w:rsidR="00154802" w:rsidRDefault="00154802" w:rsidP="00C94244">
                            <w:pPr>
                              <w:pStyle w:val="Corpsdetexte"/>
                              <w:jc w:val="both"/>
                              <w:rPr>
                                <w:lang w:val="fr-FR"/>
                              </w:rPr>
                            </w:pPr>
                            <w:r>
                              <w:rPr>
                                <w:lang w:val="fr-FR"/>
                              </w:rPr>
                              <w:t>Si vous ne l’avez pas reçu, vérifiez dans vos courriels indésirables et s’il n’y est pas, communiquez avec nous pour que nous puissions vérifier le tout et nous assurer que vous recevez bien nos communications.</w:t>
                            </w:r>
                          </w:p>
                          <w:p w14:paraId="7AE0FEEB" w14:textId="18CAB6C1" w:rsidR="00154802" w:rsidRPr="009F1211" w:rsidRDefault="00154802" w:rsidP="00C94244">
                            <w:pPr>
                              <w:pStyle w:val="Corpsdetexte"/>
                              <w:spacing w:after="0"/>
                              <w:jc w:val="both"/>
                              <w:rPr>
                                <w:lang w:val="fr-FR"/>
                              </w:rPr>
                            </w:pPr>
                            <w:r>
                              <w:rPr>
                                <w:lang w:val="fr-FR"/>
                              </w:rPr>
                              <w:t xml:space="preserve">Vous pouvez également y accéder via le lien suivant : </w:t>
                            </w:r>
                          </w:p>
                          <w:p w14:paraId="164D2A47" w14:textId="0874CBAA" w:rsidR="00154802" w:rsidRPr="009F1211" w:rsidRDefault="00593500" w:rsidP="00C94244">
                            <w:pPr>
                              <w:pStyle w:val="Corpsdetexte"/>
                              <w:spacing w:after="0"/>
                              <w:rPr>
                                <w:lang w:val="fr-FR"/>
                              </w:rPr>
                            </w:pPr>
                            <w:hyperlink r:id="rId23" w:history="1">
                              <w:r w:rsidR="00154802">
                                <w:rPr>
                                  <w:rStyle w:val="Lienhypertexte"/>
                                </w:rPr>
                                <w:t>https://forms.gle/Sx7mDAQX1HK9h2F28</w:t>
                              </w:r>
                            </w:hyperlink>
                          </w:p>
                          <w:p w14:paraId="068A6602" w14:textId="77777777" w:rsidR="00154802" w:rsidRPr="009F1211" w:rsidRDefault="00154802" w:rsidP="009F1211">
                            <w:pPr>
                              <w:pStyle w:val="Corpsdetexte"/>
                              <w:rPr>
                                <w:lang w:val="fr-FR"/>
                              </w:rPr>
                            </w:pPr>
                          </w:p>
                          <w:p w14:paraId="25A2411B" w14:textId="77777777" w:rsidR="00154802" w:rsidRPr="009F1211" w:rsidRDefault="00154802" w:rsidP="00C94244">
                            <w:pPr>
                              <w:pStyle w:val="Corpsdetexte"/>
                              <w:jc w:val="both"/>
                              <w:rPr>
                                <w:lang w:val="fr-FR"/>
                              </w:rPr>
                            </w:pPr>
                            <w:r w:rsidRPr="009F1211">
                              <w:rPr>
                                <w:lang w:val="fr-FR"/>
                              </w:rPr>
                              <w:t>Prévoyez environ 5 minutes pour répondre aux questions.</w:t>
                            </w:r>
                          </w:p>
                          <w:p w14:paraId="7F5C673E" w14:textId="77777777" w:rsidR="00154802" w:rsidRDefault="00154802" w:rsidP="009F1211"/>
                          <w:p w14:paraId="643F5657" w14:textId="77777777" w:rsidR="00154802" w:rsidRDefault="00154802" w:rsidP="009F1211">
                            <w:pPr>
                              <w:rPr>
                                <w:sz w:val="20"/>
                                <w:szCs w:val="20"/>
                              </w:rPr>
                            </w:pPr>
                            <w:r w:rsidRPr="00C94244">
                              <w:rPr>
                                <w:sz w:val="20"/>
                                <w:szCs w:val="20"/>
                              </w:rPr>
                              <w:t>Date limite</w:t>
                            </w:r>
                            <w:r>
                              <w:rPr>
                                <w:sz w:val="20"/>
                                <w:szCs w:val="20"/>
                              </w:rPr>
                              <w:t> :</w:t>
                            </w:r>
                            <w:r w:rsidRPr="00C94244">
                              <w:rPr>
                                <w:sz w:val="20"/>
                                <w:szCs w:val="20"/>
                              </w:rPr>
                              <w:t xml:space="preserve"> </w:t>
                            </w:r>
                          </w:p>
                          <w:p w14:paraId="64F8B347" w14:textId="4710A2B8" w:rsidR="00154802" w:rsidRPr="00C94244" w:rsidRDefault="00154802" w:rsidP="009F1211">
                            <w:pPr>
                              <w:rPr>
                                <w:sz w:val="20"/>
                                <w:szCs w:val="20"/>
                              </w:rPr>
                            </w:pPr>
                            <w:r w:rsidRPr="00C94244">
                              <w:rPr>
                                <w:sz w:val="20"/>
                                <w:szCs w:val="20"/>
                              </w:rPr>
                              <w:t>19 mars 2021</w:t>
                            </w:r>
                          </w:p>
                          <w:p w14:paraId="6E0E4565" w14:textId="68BC1BFA" w:rsidR="00154802" w:rsidRDefault="00154802">
                            <w:pPr>
                              <w:pStyle w:val="Corpsdetexte"/>
                              <w:rPr>
                                <w:lang w:val="fr-FR"/>
                              </w:rPr>
                            </w:pPr>
                          </w:p>
                          <w:p w14:paraId="319B172A" w14:textId="77777777" w:rsidR="00154802" w:rsidRPr="009F1211" w:rsidRDefault="00154802" w:rsidP="00600486">
                            <w:pPr>
                              <w:pStyle w:val="Corpsdetexte"/>
                              <w:jc w:val="both"/>
                              <w:rPr>
                                <w:lang w:val="fr-FR"/>
                              </w:rPr>
                            </w:pPr>
                            <w:r>
                              <w:rPr>
                                <w:lang w:val="fr-FR"/>
                              </w:rPr>
                              <w:t>Nous vous remercions</w:t>
                            </w:r>
                            <w:r w:rsidRPr="009F1211">
                              <w:rPr>
                                <w:lang w:val="fr-FR"/>
                              </w:rPr>
                              <w:t xml:space="preserve"> à l'avance de votre habituelle collaboration.</w:t>
                            </w:r>
                          </w:p>
                          <w:p w14:paraId="138A2D86" w14:textId="37013B9B" w:rsidR="00154802" w:rsidRDefault="00154802">
                            <w:pPr>
                              <w:pStyle w:val="Corpsdetexte"/>
                              <w:rPr>
                                <w:lang w:val="fr-FR"/>
                              </w:rPr>
                            </w:pPr>
                          </w:p>
                          <w:p w14:paraId="45587F8D" w14:textId="2A3FF24F" w:rsidR="00154802" w:rsidRDefault="00154802">
                            <w:pPr>
                              <w:pStyle w:val="Corpsdetexte"/>
                              <w:rPr>
                                <w:lang w:val="fr-FR"/>
                              </w:rPr>
                            </w:pPr>
                          </w:p>
                          <w:p w14:paraId="723F89D4" w14:textId="2BD9CE1E" w:rsidR="00154802" w:rsidRDefault="00154802">
                            <w:pPr>
                              <w:pStyle w:val="Corpsdetexte"/>
                              <w:rPr>
                                <w:lang w:val="fr-FR"/>
                              </w:rPr>
                            </w:pPr>
                          </w:p>
                          <w:p w14:paraId="5DC52692" w14:textId="6F65886D" w:rsidR="00154802" w:rsidRDefault="00154802">
                            <w:pPr>
                              <w:pStyle w:val="Corpsdetexte"/>
                              <w:rPr>
                                <w:lang w:val="fr-FR"/>
                              </w:rPr>
                            </w:pPr>
                          </w:p>
                          <w:p w14:paraId="252FB230" w14:textId="31D3A731" w:rsidR="00154802" w:rsidRDefault="00154802">
                            <w:pPr>
                              <w:pStyle w:val="Corpsdetexte"/>
                              <w:rPr>
                                <w:lang w:val="fr-FR"/>
                              </w:rPr>
                            </w:pPr>
                          </w:p>
                          <w:p w14:paraId="1FC1CEC8" w14:textId="6926892C" w:rsidR="00154802" w:rsidRDefault="00154802">
                            <w:pPr>
                              <w:pStyle w:val="Corpsdetexte"/>
                              <w:rPr>
                                <w:lang w:val="fr-FR"/>
                              </w:rPr>
                            </w:pPr>
                          </w:p>
                          <w:p w14:paraId="066957DF" w14:textId="125CB54B" w:rsidR="00154802" w:rsidRDefault="00154802">
                            <w:pPr>
                              <w:pStyle w:val="Corpsdetexte"/>
                              <w:rPr>
                                <w:lang w:val="fr-FR"/>
                              </w:rPr>
                            </w:pPr>
                          </w:p>
                          <w:p w14:paraId="09A3C954" w14:textId="6B6F4F24" w:rsidR="00154802" w:rsidRDefault="00154802">
                            <w:pPr>
                              <w:pStyle w:val="Corpsdetexte"/>
                              <w:rPr>
                                <w:lang w:val="fr-FR"/>
                              </w:rPr>
                            </w:pPr>
                          </w:p>
                          <w:p w14:paraId="283BF7B0" w14:textId="1F99EC16" w:rsidR="00154802" w:rsidRDefault="00154802">
                            <w:pPr>
                              <w:pStyle w:val="Corpsdetexte"/>
                              <w:rPr>
                                <w:lang w:val="fr-FR"/>
                              </w:rPr>
                            </w:pPr>
                          </w:p>
                          <w:p w14:paraId="6F02D6F7" w14:textId="77777777" w:rsidR="00154802" w:rsidRDefault="00154802">
                            <w:pPr>
                              <w:pStyle w:val="Corpsdetexte"/>
                              <w:rPr>
                                <w:lang w:val="fr-FR"/>
                              </w:rPr>
                            </w:pPr>
                          </w:p>
                          <w:p w14:paraId="0B4CB8F6" w14:textId="196071B0" w:rsidR="00154802" w:rsidRDefault="00154802">
                            <w:pPr>
                              <w:pStyle w:val="Corpsdetexte"/>
                              <w:rPr>
                                <w:lang w:val="fr-FR"/>
                              </w:rPr>
                            </w:pPr>
                          </w:p>
                          <w:p w14:paraId="23F628E2" w14:textId="358B2591" w:rsidR="00154802" w:rsidRDefault="00154802">
                            <w:pPr>
                              <w:pStyle w:val="Corpsdetexte"/>
                              <w:rPr>
                                <w:lang w:val="fr-FR"/>
                              </w:rPr>
                            </w:pPr>
                          </w:p>
                          <w:p w14:paraId="362CFFBF" w14:textId="775C1494" w:rsidR="00154802" w:rsidRDefault="00154802">
                            <w:pPr>
                              <w:pStyle w:val="Corpsdetexte"/>
                              <w:rPr>
                                <w:lang w:val="fr-FR"/>
                              </w:rPr>
                            </w:pPr>
                          </w:p>
                          <w:p w14:paraId="228E7BEF" w14:textId="77777777" w:rsidR="00154802" w:rsidRPr="009C2472" w:rsidRDefault="00154802">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75" type="#_x0000_t202" style="position:absolute;margin-left:191.2pt;margin-top:116.8pt;width:117.95pt;height:204.8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" filled="f" stroked="f">
                <v:textbox style="mso-next-textbox:#Text Box 168" inset="0,0,0,0">
                  <w:txbxContent>
                    <w:p w14:paraId="60AE35A7" w14:textId="5DBDA047" w:rsidR="00154802" w:rsidRDefault="00154802" w:rsidP="00C94244">
                      <w:pPr>
                        <w:pStyle w:val="Corpsdetexte"/>
                        <w:jc w:val="both"/>
                        <w:rPr>
                          <w:lang w:val="fr-FR"/>
                        </w:rPr>
                      </w:pPr>
                      <w:r w:rsidRPr="009F1211">
                        <w:rPr>
                          <w:lang w:val="fr-FR"/>
                        </w:rPr>
                        <w:t xml:space="preserve">Soucieuse d'être à l'écoute et de pouvoir offrir un soutien adéquat, l'APHRSO souhaite consulter ses membres </w:t>
                      </w:r>
                      <w:r>
                        <w:rPr>
                          <w:lang w:val="fr-FR"/>
                        </w:rPr>
                        <w:t xml:space="preserve">en début d’année, </w:t>
                      </w:r>
                      <w:r w:rsidRPr="009F1211">
                        <w:rPr>
                          <w:lang w:val="fr-FR"/>
                        </w:rPr>
                        <w:t>afin de connaître les besoins actuels dans ce contexte particulier lié à la pandémie.</w:t>
                      </w:r>
                    </w:p>
                    <w:p w14:paraId="34FC6C52" w14:textId="37E067C5" w:rsidR="00154802" w:rsidRDefault="00154802" w:rsidP="00C94244">
                      <w:pPr>
                        <w:pStyle w:val="Corpsdetexte"/>
                        <w:jc w:val="both"/>
                        <w:rPr>
                          <w:lang w:val="fr-FR"/>
                        </w:rPr>
                      </w:pPr>
                      <w:r>
                        <w:rPr>
                          <w:lang w:val="fr-FR"/>
                        </w:rPr>
                        <w:t>Pour ce faire, un sondage en ligne a été réalisé et envoyé par courriel à nos membres vivant avec des limitations ou à leur famille</w:t>
                      </w:r>
                      <w:r w:rsidR="002149C0">
                        <w:rPr>
                          <w:lang w:val="fr-FR"/>
                        </w:rPr>
                        <w:t>,</w:t>
                      </w:r>
                      <w:r>
                        <w:rPr>
                          <w:lang w:val="fr-FR"/>
                        </w:rPr>
                        <w:t xml:space="preserve"> et ce, au début du mois de mars. </w:t>
                      </w:r>
                    </w:p>
                    <w:p w14:paraId="5FCCC5D2" w14:textId="07334D78" w:rsidR="00154802" w:rsidRDefault="00154802" w:rsidP="00C94244">
                      <w:pPr>
                        <w:pStyle w:val="Corpsdetexte"/>
                        <w:jc w:val="both"/>
                        <w:rPr>
                          <w:lang w:val="fr-FR"/>
                        </w:rPr>
                      </w:pPr>
                      <w:r>
                        <w:rPr>
                          <w:lang w:val="fr-FR"/>
                        </w:rPr>
                        <w:t>Si vous ne l’avez pas reçu, vérifiez dans vos courriels indésirables et s’il n’y est pas, communiquez avec nous pour que nous puissions vérifier le tout et nous assurer que vous recevez bien nos communications.</w:t>
                      </w:r>
                    </w:p>
                    <w:p w14:paraId="7AE0FEEB" w14:textId="18CAB6C1" w:rsidR="00154802" w:rsidRPr="009F1211" w:rsidRDefault="00154802" w:rsidP="00C94244">
                      <w:pPr>
                        <w:pStyle w:val="Corpsdetexte"/>
                        <w:spacing w:after="0"/>
                        <w:jc w:val="both"/>
                        <w:rPr>
                          <w:lang w:val="fr-FR"/>
                        </w:rPr>
                      </w:pPr>
                      <w:r>
                        <w:rPr>
                          <w:lang w:val="fr-FR"/>
                        </w:rPr>
                        <w:t xml:space="preserve">Vous pouvez également y accéder via le lien suivant : </w:t>
                      </w:r>
                    </w:p>
                    <w:p w14:paraId="164D2A47" w14:textId="0874CBAA" w:rsidR="00154802" w:rsidRPr="009F1211" w:rsidRDefault="00593500" w:rsidP="00C94244">
                      <w:pPr>
                        <w:pStyle w:val="Corpsdetexte"/>
                        <w:spacing w:after="0"/>
                        <w:rPr>
                          <w:lang w:val="fr-FR"/>
                        </w:rPr>
                      </w:pPr>
                      <w:hyperlink r:id="rId24" w:history="1">
                        <w:r w:rsidR="00154802">
                          <w:rPr>
                            <w:rStyle w:val="Lienhypertexte"/>
                          </w:rPr>
                          <w:t>https://forms.gle/Sx7mDAQX1HK9h2F28</w:t>
                        </w:r>
                      </w:hyperlink>
                    </w:p>
                    <w:p w14:paraId="068A6602" w14:textId="77777777" w:rsidR="00154802" w:rsidRPr="009F1211" w:rsidRDefault="00154802" w:rsidP="009F1211">
                      <w:pPr>
                        <w:pStyle w:val="Corpsdetexte"/>
                        <w:rPr>
                          <w:lang w:val="fr-FR"/>
                        </w:rPr>
                      </w:pPr>
                    </w:p>
                    <w:p w14:paraId="25A2411B" w14:textId="77777777" w:rsidR="00154802" w:rsidRPr="009F1211" w:rsidRDefault="00154802" w:rsidP="00C94244">
                      <w:pPr>
                        <w:pStyle w:val="Corpsdetexte"/>
                        <w:jc w:val="both"/>
                        <w:rPr>
                          <w:lang w:val="fr-FR"/>
                        </w:rPr>
                      </w:pPr>
                      <w:r w:rsidRPr="009F1211">
                        <w:rPr>
                          <w:lang w:val="fr-FR"/>
                        </w:rPr>
                        <w:t>Prévoyez environ 5 minutes pour répondre aux questions.</w:t>
                      </w:r>
                    </w:p>
                    <w:p w14:paraId="7F5C673E" w14:textId="77777777" w:rsidR="00154802" w:rsidRDefault="00154802" w:rsidP="009F1211"/>
                    <w:p w14:paraId="643F5657" w14:textId="77777777" w:rsidR="00154802" w:rsidRDefault="00154802" w:rsidP="009F1211">
                      <w:pPr>
                        <w:rPr>
                          <w:sz w:val="20"/>
                          <w:szCs w:val="20"/>
                        </w:rPr>
                      </w:pPr>
                      <w:r w:rsidRPr="00C94244">
                        <w:rPr>
                          <w:sz w:val="20"/>
                          <w:szCs w:val="20"/>
                        </w:rPr>
                        <w:t>Date limite</w:t>
                      </w:r>
                      <w:r>
                        <w:rPr>
                          <w:sz w:val="20"/>
                          <w:szCs w:val="20"/>
                        </w:rPr>
                        <w:t> :</w:t>
                      </w:r>
                      <w:r w:rsidRPr="00C94244">
                        <w:rPr>
                          <w:sz w:val="20"/>
                          <w:szCs w:val="20"/>
                        </w:rPr>
                        <w:t xml:space="preserve"> </w:t>
                      </w:r>
                    </w:p>
                    <w:p w14:paraId="64F8B347" w14:textId="4710A2B8" w:rsidR="00154802" w:rsidRPr="00C94244" w:rsidRDefault="00154802" w:rsidP="009F1211">
                      <w:pPr>
                        <w:rPr>
                          <w:sz w:val="20"/>
                          <w:szCs w:val="20"/>
                        </w:rPr>
                      </w:pPr>
                      <w:r w:rsidRPr="00C94244">
                        <w:rPr>
                          <w:sz w:val="20"/>
                          <w:szCs w:val="20"/>
                        </w:rPr>
                        <w:t>19 mars 2021</w:t>
                      </w:r>
                    </w:p>
                    <w:p w14:paraId="6E0E4565" w14:textId="68BC1BFA" w:rsidR="00154802" w:rsidRDefault="00154802">
                      <w:pPr>
                        <w:pStyle w:val="Corpsdetexte"/>
                        <w:rPr>
                          <w:lang w:val="fr-FR"/>
                        </w:rPr>
                      </w:pPr>
                    </w:p>
                    <w:p w14:paraId="319B172A" w14:textId="77777777" w:rsidR="00154802" w:rsidRPr="009F1211" w:rsidRDefault="00154802" w:rsidP="00600486">
                      <w:pPr>
                        <w:pStyle w:val="Corpsdetexte"/>
                        <w:jc w:val="both"/>
                        <w:rPr>
                          <w:lang w:val="fr-FR"/>
                        </w:rPr>
                      </w:pPr>
                      <w:r>
                        <w:rPr>
                          <w:lang w:val="fr-FR"/>
                        </w:rPr>
                        <w:t>Nous vous remercions</w:t>
                      </w:r>
                      <w:r w:rsidRPr="009F1211">
                        <w:rPr>
                          <w:lang w:val="fr-FR"/>
                        </w:rPr>
                        <w:t xml:space="preserve"> à l'avance de votre habituelle collaboration.</w:t>
                      </w:r>
                    </w:p>
                    <w:p w14:paraId="138A2D86" w14:textId="37013B9B" w:rsidR="00154802" w:rsidRDefault="00154802">
                      <w:pPr>
                        <w:pStyle w:val="Corpsdetexte"/>
                        <w:rPr>
                          <w:lang w:val="fr-FR"/>
                        </w:rPr>
                      </w:pPr>
                    </w:p>
                    <w:p w14:paraId="45587F8D" w14:textId="2A3FF24F" w:rsidR="00154802" w:rsidRDefault="00154802">
                      <w:pPr>
                        <w:pStyle w:val="Corpsdetexte"/>
                        <w:rPr>
                          <w:lang w:val="fr-FR"/>
                        </w:rPr>
                      </w:pPr>
                    </w:p>
                    <w:p w14:paraId="723F89D4" w14:textId="2BD9CE1E" w:rsidR="00154802" w:rsidRDefault="00154802">
                      <w:pPr>
                        <w:pStyle w:val="Corpsdetexte"/>
                        <w:rPr>
                          <w:lang w:val="fr-FR"/>
                        </w:rPr>
                      </w:pPr>
                    </w:p>
                    <w:p w14:paraId="5DC52692" w14:textId="6F65886D" w:rsidR="00154802" w:rsidRDefault="00154802">
                      <w:pPr>
                        <w:pStyle w:val="Corpsdetexte"/>
                        <w:rPr>
                          <w:lang w:val="fr-FR"/>
                        </w:rPr>
                      </w:pPr>
                    </w:p>
                    <w:p w14:paraId="252FB230" w14:textId="31D3A731" w:rsidR="00154802" w:rsidRDefault="00154802">
                      <w:pPr>
                        <w:pStyle w:val="Corpsdetexte"/>
                        <w:rPr>
                          <w:lang w:val="fr-FR"/>
                        </w:rPr>
                      </w:pPr>
                    </w:p>
                    <w:p w14:paraId="1FC1CEC8" w14:textId="6926892C" w:rsidR="00154802" w:rsidRDefault="00154802">
                      <w:pPr>
                        <w:pStyle w:val="Corpsdetexte"/>
                        <w:rPr>
                          <w:lang w:val="fr-FR"/>
                        </w:rPr>
                      </w:pPr>
                    </w:p>
                    <w:p w14:paraId="066957DF" w14:textId="125CB54B" w:rsidR="00154802" w:rsidRDefault="00154802">
                      <w:pPr>
                        <w:pStyle w:val="Corpsdetexte"/>
                        <w:rPr>
                          <w:lang w:val="fr-FR"/>
                        </w:rPr>
                      </w:pPr>
                    </w:p>
                    <w:p w14:paraId="09A3C954" w14:textId="6B6F4F24" w:rsidR="00154802" w:rsidRDefault="00154802">
                      <w:pPr>
                        <w:pStyle w:val="Corpsdetexte"/>
                        <w:rPr>
                          <w:lang w:val="fr-FR"/>
                        </w:rPr>
                      </w:pPr>
                    </w:p>
                    <w:p w14:paraId="283BF7B0" w14:textId="1F99EC16" w:rsidR="00154802" w:rsidRDefault="00154802">
                      <w:pPr>
                        <w:pStyle w:val="Corpsdetexte"/>
                        <w:rPr>
                          <w:lang w:val="fr-FR"/>
                        </w:rPr>
                      </w:pPr>
                    </w:p>
                    <w:p w14:paraId="6F02D6F7" w14:textId="77777777" w:rsidR="00154802" w:rsidRDefault="00154802">
                      <w:pPr>
                        <w:pStyle w:val="Corpsdetexte"/>
                        <w:rPr>
                          <w:lang w:val="fr-FR"/>
                        </w:rPr>
                      </w:pPr>
                    </w:p>
                    <w:p w14:paraId="0B4CB8F6" w14:textId="196071B0" w:rsidR="00154802" w:rsidRDefault="00154802">
                      <w:pPr>
                        <w:pStyle w:val="Corpsdetexte"/>
                        <w:rPr>
                          <w:lang w:val="fr-FR"/>
                        </w:rPr>
                      </w:pPr>
                    </w:p>
                    <w:p w14:paraId="23F628E2" w14:textId="358B2591" w:rsidR="00154802" w:rsidRDefault="00154802">
                      <w:pPr>
                        <w:pStyle w:val="Corpsdetexte"/>
                        <w:rPr>
                          <w:lang w:val="fr-FR"/>
                        </w:rPr>
                      </w:pPr>
                    </w:p>
                    <w:p w14:paraId="362CFFBF" w14:textId="775C1494" w:rsidR="00154802" w:rsidRDefault="00154802">
                      <w:pPr>
                        <w:pStyle w:val="Corpsdetexte"/>
                        <w:rPr>
                          <w:lang w:val="fr-FR"/>
                        </w:rPr>
                      </w:pPr>
                    </w:p>
                    <w:p w14:paraId="228E7BEF" w14:textId="77777777" w:rsidR="00154802" w:rsidRPr="009C2472" w:rsidRDefault="00154802">
                      <w:pPr>
                        <w:pStyle w:val="Corpsdetexte"/>
                        <w:rPr>
                          <w:lang w:val="fr-FR"/>
                        </w:rPr>
                      </w:pPr>
                    </w:p>
                  </w:txbxContent>
                </v:textbox>
                <w10:wrap anchorx="page" anchory="page"/>
              </v:shape>
            </w:pict>
          </mc:Fallback>
        </mc:AlternateContent>
      </w:r>
    </w:p>
    <w:p w14:paraId="7E27CE67" w14:textId="64F1154C" w:rsidR="001E75CA" w:rsidRDefault="001E75CA"/>
    <w:p w14:paraId="58264492" w14:textId="0D38EC73" w:rsidR="001E75CA" w:rsidRDefault="001E75CA"/>
    <w:p w14:paraId="4F217852" w14:textId="73B40D4A" w:rsidR="001E75CA" w:rsidRDefault="00FD097A">
      <w:r>
        <w:rPr>
          <w:noProof/>
        </w:rPr>
        <mc:AlternateContent>
          <mc:Choice Requires="wps">
            <w:drawing>
              <wp:inline distT="0" distB="0" distL="0" distR="0" wp14:anchorId="26963A9D" wp14:editId="4C04EBB7">
                <wp:extent cx="304800" cy="304800"/>
                <wp:effectExtent l="0" t="0" r="0" b="0"/>
                <wp:docPr id="32" name="AutoShape 1" descr="Couverture du Guide des mesures fiscales provinciales et fédérales à l’intention des personnes handicapées, de leur famille et de leurs proches - Année d'imposition 2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BEC36" id="AutoShape 1" o:spid="_x0000_s1026" alt="Couverture du Guide des mesures fiscales provinciales et fédérales à l’intention des personnes handicapées, de leur famille et de leurs proches - Année d'imposition 202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JqquJWUCAAB+BAAADgAAAAAAAAAAAAAAAAAuAgAAZHJzL2Uyb0Rv&#10;Yy54bWxQSwECLQAUAAYACAAAACEATKDpLNgAAAADAQAADwAAAAAAAAAAAAAAAAC/BAAAZHJzL2Rv&#10;d25yZXYueG1sUEsFBgAAAAAEAAQA8wAAAMQFAAAAAA==&#10;" filled="f" stroked="f">
                <o:lock v:ext="edit" aspectratio="t"/>
                <w10:anchorlock/>
              </v:rect>
            </w:pict>
          </mc:Fallback>
        </mc:AlternateContent>
      </w:r>
    </w:p>
    <w:p w14:paraId="5211AF1D" w14:textId="7BFE47D5" w:rsidR="001E75CA" w:rsidRDefault="001E75CA"/>
    <w:p w14:paraId="0B77D6C3" w14:textId="42A89E05" w:rsidR="001E75CA" w:rsidRDefault="001E75CA"/>
    <w:p w14:paraId="0F76A78C" w14:textId="3BD7BAC0" w:rsidR="001E75CA" w:rsidRDefault="001E75CA"/>
    <w:p w14:paraId="56065BE2" w14:textId="6AD0A099" w:rsidR="001E75CA" w:rsidRDefault="001E75CA"/>
    <w:p w14:paraId="4CFFC584" w14:textId="51EF9F82" w:rsidR="001E75CA" w:rsidRDefault="001E75CA"/>
    <w:p w14:paraId="0B493FAF" w14:textId="576732FE" w:rsidR="001E75CA" w:rsidRDefault="001E75CA"/>
    <w:p w14:paraId="141CD12D" w14:textId="7E85D1D0" w:rsidR="001E75CA" w:rsidRDefault="00331EDD">
      <w:r>
        <w:rPr>
          <w:noProof/>
          <w:lang w:eastAsia="fr-CA" w:bidi="ar-SA"/>
        </w:rPr>
        <mc:AlternateContent>
          <mc:Choice Requires="wps">
            <w:drawing>
              <wp:anchor distT="0" distB="0" distL="114300" distR="114300" simplePos="0" relativeHeight="251673600" behindDoc="0" locked="0" layoutInCell="0" allowOverlap="1" wp14:anchorId="41C9A388" wp14:editId="4CB73F28">
                <wp:simplePos x="0" y="0"/>
                <wp:positionH relativeFrom="page">
                  <wp:posOffset>2895600</wp:posOffset>
                </wp:positionH>
                <wp:positionV relativeFrom="page">
                  <wp:posOffset>4686300</wp:posOffset>
                </wp:positionV>
                <wp:extent cx="91440" cy="91440"/>
                <wp:effectExtent l="0" t="0" r="0" b="0"/>
                <wp:wrapNone/>
                <wp:docPr id="8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E401A" w14:textId="77777777" w:rsidR="00154802" w:rsidRDefault="0015480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A388" id="Text Box 162" o:spid="_x0000_s1076" type="#_x0000_t202" style="position:absolute;margin-left:228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" o:allowincell="f" filled="f" stroked="f">
                <v:textbox inset="0,0,0,0">
                  <w:txbxContent>
                    <w:p w14:paraId="076E401A" w14:textId="77777777" w:rsidR="00154802" w:rsidRDefault="00154802">
                      <w:pPr>
                        <w:pStyle w:val="Corpsdetexte"/>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4624" behindDoc="0" locked="0" layoutInCell="0" allowOverlap="1" wp14:anchorId="04736501" wp14:editId="59F69614">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54802" w:rsidRDefault="0015480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7" type="#_x0000_t202" style="position:absolute;margin-left:203.2pt;margin-top:369pt;width:7.2pt;height: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" o:allowincell="f" filled="f" stroked="f">
                <v:textbox inset="0,0,0,0">
                  <w:txbxContent>
                    <w:p w14:paraId="5F0E1BA0" w14:textId="77777777" w:rsidR="00154802" w:rsidRDefault="00154802">
                      <w:pPr>
                        <w:pStyle w:val="Corpsdetexte"/>
                      </w:pPr>
                    </w:p>
                  </w:txbxContent>
                </v:textbox>
                <w10:wrap anchorx="page" anchory="page"/>
              </v:shape>
            </w:pict>
          </mc:Fallback>
        </mc:AlternateContent>
      </w:r>
    </w:p>
    <w:p w14:paraId="30917275" w14:textId="6ECF16AA" w:rsidR="001E75CA" w:rsidRDefault="00226613">
      <w:r>
        <w:rPr>
          <w:noProof/>
        </w:rPr>
        <w:drawing>
          <wp:anchor distT="0" distB="0" distL="114300" distR="114300" simplePos="0" relativeHeight="251867136" behindDoc="1" locked="0" layoutInCell="1" allowOverlap="1" wp14:anchorId="2A27F10F" wp14:editId="723D4274">
            <wp:simplePos x="0" y="0"/>
            <wp:positionH relativeFrom="margin">
              <wp:posOffset>4429125</wp:posOffset>
            </wp:positionH>
            <wp:positionV relativeFrom="paragraph">
              <wp:posOffset>125730</wp:posOffset>
            </wp:positionV>
            <wp:extent cx="2304415" cy="822960"/>
            <wp:effectExtent l="133350" t="76200" r="76835" b="129540"/>
            <wp:wrapTight wrapText="bothSides">
              <wp:wrapPolygon edited="0">
                <wp:start x="357" y="-2000"/>
                <wp:lineTo x="-1250" y="-1000"/>
                <wp:lineTo x="-1250" y="21000"/>
                <wp:lineTo x="-357" y="23000"/>
                <wp:lineTo x="0" y="24500"/>
                <wp:lineTo x="20892" y="24500"/>
                <wp:lineTo x="21249" y="23000"/>
                <wp:lineTo x="22142" y="15500"/>
                <wp:lineTo x="22142" y="7000"/>
                <wp:lineTo x="20713" y="-500"/>
                <wp:lineTo x="20535" y="-2000"/>
                <wp:lineTo x="357" y="-2000"/>
              </wp:wrapPolygon>
            </wp:wrapTight>
            <wp:docPr id="674" name="Image 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 67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4415" cy="822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6E0B471" w14:textId="1ECDC2FF" w:rsidR="001E75CA" w:rsidRDefault="001E75CA"/>
    <w:p w14:paraId="057726E6" w14:textId="5B8F2F0D" w:rsidR="001E75CA" w:rsidRDefault="001E75CA"/>
    <w:p w14:paraId="471C02D9" w14:textId="30B98D4A" w:rsidR="001E75CA" w:rsidRDefault="001E75CA"/>
    <w:p w14:paraId="18A608A4" w14:textId="4F27E56F" w:rsidR="001E75CA" w:rsidRDefault="001E75CA"/>
    <w:p w14:paraId="34A62BD5" w14:textId="7F25DF8D" w:rsidR="001E75CA" w:rsidRDefault="00936A22">
      <w:r>
        <w:rPr>
          <w:noProof/>
          <w:lang w:eastAsia="fr-CA" w:bidi="ar-SA"/>
        </w:rPr>
        <mc:AlternateContent>
          <mc:Choice Requires="wps">
            <w:drawing>
              <wp:anchor distT="0" distB="0" distL="114300" distR="114300" simplePos="0" relativeHeight="251869184" behindDoc="1" locked="0" layoutInCell="1" allowOverlap="1" wp14:anchorId="7AA90998" wp14:editId="24FD719F">
                <wp:simplePos x="0" y="0"/>
                <wp:positionH relativeFrom="page">
                  <wp:posOffset>2423160</wp:posOffset>
                </wp:positionH>
                <wp:positionV relativeFrom="page">
                  <wp:posOffset>8117840</wp:posOffset>
                </wp:positionV>
                <wp:extent cx="4439920" cy="497840"/>
                <wp:effectExtent l="0" t="0" r="17780" b="16510"/>
                <wp:wrapTight wrapText="bothSides">
                  <wp:wrapPolygon edited="0">
                    <wp:start x="0" y="0"/>
                    <wp:lineTo x="0" y="21490"/>
                    <wp:lineTo x="21594" y="21490"/>
                    <wp:lineTo x="21594" y="0"/>
                    <wp:lineTo x="0" y="0"/>
                  </wp:wrapPolygon>
                </wp:wrapTight>
                <wp:docPr id="6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92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3C895" w14:textId="73CB3E86" w:rsidR="00154802" w:rsidRPr="00936A22" w:rsidRDefault="00154802" w:rsidP="002A1E7F">
                            <w:pPr>
                              <w:rPr>
                                <w:b/>
                                <w:bCs/>
                              </w:rPr>
                            </w:pPr>
                            <w:r w:rsidRPr="00936A22">
                              <w:rPr>
                                <w:b/>
                                <w:bCs/>
                                <w:sz w:val="32"/>
                                <w:szCs w:val="32"/>
                              </w:rPr>
                              <w:t xml:space="preserve">Besoin d’aide pour un logement adapté </w:t>
                            </w:r>
                            <w:r>
                              <w:rPr>
                                <w:b/>
                                <w:bCs/>
                                <w:sz w:val="32"/>
                                <w:szCs w:val="32"/>
                              </w:rPr>
                              <w:t>en Montérégie</w:t>
                            </w:r>
                            <w:r w:rsidRPr="00936A22">
                              <w:rPr>
                                <w:b/>
                                <w:bCs/>
                                <w:sz w:val="32"/>
                                <w:szCs w:val="32"/>
                              </w:rPr>
                              <w:t>?</w:t>
                            </w:r>
                          </w:p>
                          <w:p w14:paraId="1A95D2BC" w14:textId="5AD393A3" w:rsidR="00154802" w:rsidRPr="00226613" w:rsidRDefault="00154802" w:rsidP="002A1E7F">
                            <w:pPr>
                              <w:pStyle w:val="Titre2"/>
                              <w:rPr>
                                <w:rFonts w:ascii="Arial" w:hAnsi="Arial" w:cs="Arial"/>
                                <w:color w:val="auto"/>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0998" id="Text Box 61" o:spid="_x0000_s1078" type="#_x0000_t202" style="position:absolute;margin-left:190.8pt;margin-top:639.2pt;width:349.6pt;height:39.2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" filled="f" stroked="f">
                <v:textbox inset="0,0,0,0">
                  <w:txbxContent>
                    <w:p w14:paraId="01D3C895" w14:textId="73CB3E86" w:rsidR="00154802" w:rsidRPr="00936A22" w:rsidRDefault="00154802" w:rsidP="002A1E7F">
                      <w:pPr>
                        <w:rPr>
                          <w:b/>
                          <w:bCs/>
                        </w:rPr>
                      </w:pPr>
                      <w:r w:rsidRPr="00936A22">
                        <w:rPr>
                          <w:b/>
                          <w:bCs/>
                          <w:sz w:val="32"/>
                          <w:szCs w:val="32"/>
                        </w:rPr>
                        <w:t xml:space="preserve">Besoin d’aide pour un logement adapté </w:t>
                      </w:r>
                      <w:r>
                        <w:rPr>
                          <w:b/>
                          <w:bCs/>
                          <w:sz w:val="32"/>
                          <w:szCs w:val="32"/>
                        </w:rPr>
                        <w:t>en Montérégie</w:t>
                      </w:r>
                      <w:r w:rsidRPr="00936A22">
                        <w:rPr>
                          <w:b/>
                          <w:bCs/>
                          <w:sz w:val="32"/>
                          <w:szCs w:val="32"/>
                        </w:rPr>
                        <w:t>?</w:t>
                      </w:r>
                    </w:p>
                    <w:p w14:paraId="1A95D2BC" w14:textId="5AD393A3" w:rsidR="00154802" w:rsidRPr="00226613" w:rsidRDefault="00154802" w:rsidP="002A1E7F">
                      <w:pPr>
                        <w:pStyle w:val="Titre2"/>
                        <w:rPr>
                          <w:rFonts w:ascii="Arial" w:hAnsi="Arial" w:cs="Arial"/>
                          <w:color w:val="auto"/>
                          <w:sz w:val="28"/>
                          <w:szCs w:val="28"/>
                        </w:rPr>
                      </w:pPr>
                    </w:p>
                  </w:txbxContent>
                </v:textbox>
                <w10:wrap type="tight" anchorx="page" anchory="page"/>
              </v:shape>
            </w:pict>
          </mc:Fallback>
        </mc:AlternateContent>
      </w:r>
      <w:r>
        <w:rPr>
          <w:noProof/>
          <w:lang w:eastAsia="fr-CA" w:bidi="ar-SA"/>
        </w:rPr>
        <mc:AlternateContent>
          <mc:Choice Requires="wps">
            <w:drawing>
              <wp:anchor distT="0" distB="0" distL="114300" distR="114300" simplePos="0" relativeHeight="251873280" behindDoc="0" locked="0" layoutInCell="1" allowOverlap="1" wp14:anchorId="40D2D654" wp14:editId="0EAECE63">
                <wp:simplePos x="0" y="0"/>
                <wp:positionH relativeFrom="margin">
                  <wp:posOffset>4180840</wp:posOffset>
                </wp:positionH>
                <wp:positionV relativeFrom="page">
                  <wp:posOffset>8641080</wp:posOffset>
                </wp:positionV>
                <wp:extent cx="2021840" cy="1478280"/>
                <wp:effectExtent l="0" t="0" r="16510" b="7620"/>
                <wp:wrapNone/>
                <wp:docPr id="70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147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5BC42" w14:textId="254447CD" w:rsidR="00154802" w:rsidRPr="00936A22" w:rsidRDefault="00154802" w:rsidP="00936A22">
                            <w:pPr>
                              <w:jc w:val="both"/>
                              <w:rPr>
                                <w:sz w:val="22"/>
                                <w:szCs w:val="22"/>
                              </w:rPr>
                            </w:pPr>
                            <w:r w:rsidRPr="00936A22">
                              <w:rPr>
                                <w:sz w:val="22"/>
                                <w:szCs w:val="22"/>
                              </w:rPr>
                              <w:t>L’Association d’informations en logements et immeubles adaptés</w:t>
                            </w:r>
                            <w:r>
                              <w:rPr>
                                <w:sz w:val="22"/>
                                <w:szCs w:val="22"/>
                              </w:rPr>
                              <w:t xml:space="preserve"> (AILIA)</w:t>
                            </w:r>
                            <w:r w:rsidRPr="00936A22">
                              <w:rPr>
                                <w:sz w:val="22"/>
                                <w:szCs w:val="22"/>
                              </w:rPr>
                              <w:t xml:space="preserve"> pourrait vous aider à trouver un logement ou vous donner des informations sur les programmes existants. </w:t>
                            </w:r>
                            <w:r w:rsidR="00A75DFC">
                              <w:rPr>
                                <w:sz w:val="22"/>
                                <w:szCs w:val="22"/>
                              </w:rPr>
                              <w:t>Contactez l’organisme</w:t>
                            </w:r>
                            <w:r w:rsidRPr="00936A22">
                              <w:rPr>
                                <w:sz w:val="22"/>
                                <w:szCs w:val="22"/>
                              </w:rPr>
                              <w:t xml:space="preserve"> au 450-646-4343 ou écrivez à </w:t>
                            </w:r>
                            <w:hyperlink r:id="rId26" w:history="1">
                              <w:r w:rsidRPr="00936A22">
                                <w:rPr>
                                  <w:rStyle w:val="Lienhypertexte"/>
                                  <w:sz w:val="22"/>
                                  <w:szCs w:val="22"/>
                                </w:rPr>
                                <w:t>info@ailia.info</w:t>
                              </w:r>
                            </w:hyperlink>
                            <w:r w:rsidRPr="00936A22">
                              <w:rPr>
                                <w:sz w:val="22"/>
                                <w:szCs w:val="22"/>
                              </w:rPr>
                              <w:t xml:space="preserve"> </w:t>
                            </w:r>
                          </w:p>
                          <w:p w14:paraId="5C1D76F1" w14:textId="77777777" w:rsidR="00154802" w:rsidRPr="00936A22" w:rsidRDefault="00154802" w:rsidP="00936A2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2D654" id="Text Box 160" o:spid="_x0000_s1079" type="#_x0000_t202" style="position:absolute;margin-left:329.2pt;margin-top:680.4pt;width:159.2pt;height:116.4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" filled="f" stroked="f">
                <v:textbox inset="0,0,0,0">
                  <w:txbxContent>
                    <w:p w14:paraId="4EE5BC42" w14:textId="254447CD" w:rsidR="00154802" w:rsidRPr="00936A22" w:rsidRDefault="00154802" w:rsidP="00936A22">
                      <w:pPr>
                        <w:jc w:val="both"/>
                        <w:rPr>
                          <w:sz w:val="22"/>
                          <w:szCs w:val="22"/>
                        </w:rPr>
                      </w:pPr>
                      <w:r w:rsidRPr="00936A22">
                        <w:rPr>
                          <w:sz w:val="22"/>
                          <w:szCs w:val="22"/>
                        </w:rPr>
                        <w:t>L’Association d’informations en logements et immeubles adaptés</w:t>
                      </w:r>
                      <w:r>
                        <w:rPr>
                          <w:sz w:val="22"/>
                          <w:szCs w:val="22"/>
                        </w:rPr>
                        <w:t xml:space="preserve"> (AILIA)</w:t>
                      </w:r>
                      <w:r w:rsidRPr="00936A22">
                        <w:rPr>
                          <w:sz w:val="22"/>
                          <w:szCs w:val="22"/>
                        </w:rPr>
                        <w:t xml:space="preserve"> pourrait vous aider à trouver un logement ou vous donner des informations sur les programmes existants. </w:t>
                      </w:r>
                      <w:r w:rsidR="00A75DFC">
                        <w:rPr>
                          <w:sz w:val="22"/>
                          <w:szCs w:val="22"/>
                        </w:rPr>
                        <w:t>Contactez l’organisme</w:t>
                      </w:r>
                      <w:r w:rsidRPr="00936A22">
                        <w:rPr>
                          <w:sz w:val="22"/>
                          <w:szCs w:val="22"/>
                        </w:rPr>
                        <w:t xml:space="preserve"> au 450-646-4343 ou écrivez à </w:t>
                      </w:r>
                      <w:hyperlink r:id="rId27" w:history="1">
                        <w:r w:rsidRPr="00936A22">
                          <w:rPr>
                            <w:rStyle w:val="Lienhypertexte"/>
                            <w:sz w:val="22"/>
                            <w:szCs w:val="22"/>
                          </w:rPr>
                          <w:t>info@ailia.info</w:t>
                        </w:r>
                      </w:hyperlink>
                      <w:r w:rsidRPr="00936A22">
                        <w:rPr>
                          <w:sz w:val="22"/>
                          <w:szCs w:val="22"/>
                        </w:rPr>
                        <w:t xml:space="preserve"> </w:t>
                      </w:r>
                    </w:p>
                    <w:p w14:paraId="5C1D76F1" w14:textId="77777777" w:rsidR="00154802" w:rsidRPr="00936A22" w:rsidRDefault="00154802" w:rsidP="00936A22">
                      <w:pPr>
                        <w:pStyle w:val="Corpsdetexte"/>
                      </w:pPr>
                    </w:p>
                  </w:txbxContent>
                </v:textbox>
                <w10:wrap anchorx="margin" anchory="page"/>
              </v:shape>
            </w:pict>
          </mc:Fallback>
        </mc:AlternateContent>
      </w:r>
      <w:r>
        <w:rPr>
          <w:noProof/>
          <w:lang w:eastAsia="fr-CA" w:bidi="ar-SA"/>
        </w:rPr>
        <mc:AlternateContent>
          <mc:Choice Requires="wps">
            <w:drawing>
              <wp:anchor distT="0" distB="0" distL="114300" distR="114300" simplePos="0" relativeHeight="251871232" behindDoc="0" locked="0" layoutInCell="1" allowOverlap="1" wp14:anchorId="12B809C5" wp14:editId="2A39378B">
                <wp:simplePos x="0" y="0"/>
                <wp:positionH relativeFrom="page">
                  <wp:posOffset>2438400</wp:posOffset>
                </wp:positionH>
                <wp:positionV relativeFrom="margin">
                  <wp:posOffset>8037830</wp:posOffset>
                </wp:positionV>
                <wp:extent cx="1965960" cy="1270000"/>
                <wp:effectExtent l="0" t="0" r="15240" b="6350"/>
                <wp:wrapNone/>
                <wp:docPr id="68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8FAED" w14:textId="703F02CC" w:rsidR="00154802" w:rsidRDefault="00154802" w:rsidP="00936A22">
                            <w:pPr>
                              <w:jc w:val="both"/>
                              <w:rPr>
                                <w:sz w:val="22"/>
                                <w:szCs w:val="22"/>
                              </w:rPr>
                            </w:pPr>
                            <w:r w:rsidRPr="00936A22">
                              <w:rPr>
                                <w:sz w:val="22"/>
                                <w:szCs w:val="22"/>
                              </w:rPr>
                              <w:t xml:space="preserve">Vous êtes une personne handicapée ou vous habitez avec une personne handicapée ?  </w:t>
                            </w:r>
                          </w:p>
                          <w:p w14:paraId="3C5B2C78" w14:textId="77777777" w:rsidR="00154802" w:rsidRDefault="00154802" w:rsidP="00936A22">
                            <w:pPr>
                              <w:jc w:val="both"/>
                              <w:rPr>
                                <w:sz w:val="22"/>
                                <w:szCs w:val="22"/>
                              </w:rPr>
                            </w:pPr>
                          </w:p>
                          <w:p w14:paraId="3784CDE7" w14:textId="1C0D88E2" w:rsidR="00154802" w:rsidRPr="00936A22" w:rsidRDefault="00154802" w:rsidP="00936A22">
                            <w:pPr>
                              <w:jc w:val="both"/>
                              <w:rPr>
                                <w:sz w:val="22"/>
                                <w:szCs w:val="22"/>
                              </w:rPr>
                            </w:pPr>
                            <w:r w:rsidRPr="00936A22">
                              <w:rPr>
                                <w:sz w:val="22"/>
                                <w:szCs w:val="22"/>
                              </w:rPr>
                              <w:t xml:space="preserve">Vous cherchez de l’information sur les logements adaptés ou accessibles ? </w:t>
                            </w:r>
                          </w:p>
                          <w:p w14:paraId="11F51A90" w14:textId="77777777" w:rsidR="00154802" w:rsidRPr="00936A22" w:rsidRDefault="00154802" w:rsidP="002A1E7F">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809C5" id="Text Box 60" o:spid="_x0000_s1080" type="#_x0000_t202" style="position:absolute;margin-left:192pt;margin-top:632.9pt;width:154.8pt;height:100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" filled="f" stroked="f">
                <v:textbox inset="0,0,0,0">
                  <w:txbxContent>
                    <w:p w14:paraId="4E48FAED" w14:textId="703F02CC" w:rsidR="00154802" w:rsidRDefault="00154802" w:rsidP="00936A22">
                      <w:pPr>
                        <w:jc w:val="both"/>
                        <w:rPr>
                          <w:sz w:val="22"/>
                          <w:szCs w:val="22"/>
                        </w:rPr>
                      </w:pPr>
                      <w:r w:rsidRPr="00936A22">
                        <w:rPr>
                          <w:sz w:val="22"/>
                          <w:szCs w:val="22"/>
                        </w:rPr>
                        <w:t xml:space="preserve">Vous êtes une personne handicapée ou vous habitez avec une personne handicapée ?  </w:t>
                      </w:r>
                    </w:p>
                    <w:p w14:paraId="3C5B2C78" w14:textId="77777777" w:rsidR="00154802" w:rsidRDefault="00154802" w:rsidP="00936A22">
                      <w:pPr>
                        <w:jc w:val="both"/>
                        <w:rPr>
                          <w:sz w:val="22"/>
                          <w:szCs w:val="22"/>
                        </w:rPr>
                      </w:pPr>
                    </w:p>
                    <w:p w14:paraId="3784CDE7" w14:textId="1C0D88E2" w:rsidR="00154802" w:rsidRPr="00936A22" w:rsidRDefault="00154802" w:rsidP="00936A22">
                      <w:pPr>
                        <w:jc w:val="both"/>
                        <w:rPr>
                          <w:sz w:val="22"/>
                          <w:szCs w:val="22"/>
                        </w:rPr>
                      </w:pPr>
                      <w:r w:rsidRPr="00936A22">
                        <w:rPr>
                          <w:sz w:val="22"/>
                          <w:szCs w:val="22"/>
                        </w:rPr>
                        <w:t xml:space="preserve">Vous cherchez de l’information sur les logements adaptés ou accessibles ? </w:t>
                      </w:r>
                    </w:p>
                    <w:p w14:paraId="11F51A90" w14:textId="77777777" w:rsidR="00154802" w:rsidRPr="00936A22" w:rsidRDefault="00154802" w:rsidP="002A1E7F">
                      <w:pPr>
                        <w:pStyle w:val="Corpsdetexte"/>
                      </w:pPr>
                    </w:p>
                  </w:txbxContent>
                </v:textbox>
                <w10:wrap anchorx="page" anchory="margin"/>
              </v:shape>
            </w:pict>
          </mc:Fallback>
        </mc:AlternateContent>
      </w:r>
      <w:r w:rsidR="00600486">
        <w:rPr>
          <w:noProof/>
          <w:lang w:eastAsia="fr-CA" w:bidi="ar-SA"/>
        </w:rPr>
        <mc:AlternateContent>
          <mc:Choice Requires="wps">
            <w:drawing>
              <wp:anchor distT="0" distB="0" distL="114300" distR="114300" simplePos="0" relativeHeight="251671552" behindDoc="0" locked="0" layoutInCell="1" allowOverlap="1" wp14:anchorId="5C729E63" wp14:editId="322FD4B4">
                <wp:simplePos x="0" y="0"/>
                <wp:positionH relativeFrom="margin">
                  <wp:posOffset>4069080</wp:posOffset>
                </wp:positionH>
                <wp:positionV relativeFrom="page">
                  <wp:posOffset>4993640</wp:posOffset>
                </wp:positionV>
                <wp:extent cx="2087880" cy="3101340"/>
                <wp:effectExtent l="0" t="0" r="7620" b="3810"/>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10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_x0000_s1081" type="#_x0000_t202" style="position:absolute;margin-left:320.4pt;margin-top:393.2pt;width:164.4pt;height:244.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" filled="f" stroked="f">
                <v:textbox inset="0,0,0,0">
                  <w:txbxContent/>
                </v:textbox>
                <w10:wrap anchorx="margin" anchory="page"/>
              </v:shape>
            </w:pict>
          </mc:Fallback>
        </mc:AlternateContent>
      </w:r>
      <w:r w:rsidR="00600486">
        <w:rPr>
          <w:noProof/>
          <w:lang w:eastAsia="fr-CA" w:bidi="ar-SA"/>
        </w:rPr>
        <mc:AlternateContent>
          <mc:Choice Requires="wps">
            <w:drawing>
              <wp:anchor distT="0" distB="0" distL="114300" distR="114300" simplePos="0" relativeHeight="251629568" behindDoc="0" locked="0" layoutInCell="1" allowOverlap="1" wp14:anchorId="34B64A69" wp14:editId="190442BB">
                <wp:simplePos x="0" y="0"/>
                <wp:positionH relativeFrom="page">
                  <wp:posOffset>2451100</wp:posOffset>
                </wp:positionH>
                <wp:positionV relativeFrom="page">
                  <wp:posOffset>4965700</wp:posOffset>
                </wp:positionV>
                <wp:extent cx="1836420" cy="2164080"/>
                <wp:effectExtent l="0" t="0" r="11430" b="762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164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543D7F3C" w14:textId="1CC9D951" w:rsidR="00154802" w:rsidRDefault="00154802" w:rsidP="00D36C14">
                            <w:pPr>
                              <w:jc w:val="both"/>
                              <w:rPr>
                                <w:sz w:val="22"/>
                                <w:szCs w:val="22"/>
                                <w:lang w:val="fr-FR"/>
                              </w:rPr>
                            </w:pPr>
                            <w:r w:rsidRPr="00D36C14">
                              <w:rPr>
                                <w:sz w:val="22"/>
                                <w:szCs w:val="22"/>
                                <w:lang w:val="fr-FR"/>
                              </w:rPr>
                              <w:t xml:space="preserve">L’Office des personnes handicapées du Québec a publié le guide des mesures fiscales </w:t>
                            </w:r>
                            <w:r w:rsidRPr="00D36C14">
                              <w:rPr>
                                <w:sz w:val="22"/>
                                <w:szCs w:val="22"/>
                                <w:shd w:val="clear" w:color="auto" w:fill="FFFFFF"/>
                              </w:rPr>
                              <w:t>provinciales et fédérales à l’intention des personnes handicapées, de leur famille et de leurs proches, pour l’année d’imposition 2020</w:t>
                            </w:r>
                            <w:r w:rsidRPr="00D36C14">
                              <w:rPr>
                                <w:sz w:val="22"/>
                                <w:szCs w:val="22"/>
                                <w:lang w:val="fr-FR"/>
                              </w:rPr>
                              <w:t xml:space="preserve">.   </w:t>
                            </w:r>
                          </w:p>
                          <w:p w14:paraId="06A2CA40" w14:textId="77777777" w:rsidR="00154802" w:rsidRPr="00D36C14" w:rsidRDefault="00154802" w:rsidP="00D36C14">
                            <w:pPr>
                              <w:rPr>
                                <w:sz w:val="22"/>
                                <w:szCs w:val="22"/>
                                <w:lang w:val="fr-FR"/>
                              </w:rPr>
                            </w:pPr>
                          </w:p>
                          <w:p w14:paraId="7EA5E1C9" w14:textId="36F9C60F" w:rsidR="00154802" w:rsidRPr="00D36C14" w:rsidRDefault="00154802" w:rsidP="00D36C14">
                            <w:pPr>
                              <w:jc w:val="both"/>
                              <w:rPr>
                                <w:sz w:val="22"/>
                                <w:szCs w:val="22"/>
                              </w:rPr>
                            </w:pPr>
                            <w:r w:rsidRPr="00D36C14">
                              <w:rPr>
                                <w:sz w:val="22"/>
                                <w:szCs w:val="22"/>
                              </w:rPr>
                              <w:t>La première partie présente les </w:t>
                            </w:r>
                            <w:hyperlink r:id="rId28" w:history="1">
                              <w:r w:rsidRPr="00D36C14">
                                <w:rPr>
                                  <w:sz w:val="22"/>
                                  <w:szCs w:val="22"/>
                                  <w:u w:val="single"/>
                                </w:rPr>
                                <w:t>mesures provinciales</w:t>
                              </w:r>
                            </w:hyperlink>
                            <w:r w:rsidRPr="00D36C14">
                              <w:rPr>
                                <w:sz w:val="22"/>
                                <w:szCs w:val="22"/>
                              </w:rPr>
                              <w:t> et la deuxième, les </w:t>
                            </w:r>
                            <w:hyperlink r:id="rId29" w:history="1">
                              <w:r w:rsidRPr="00D36C14">
                                <w:rPr>
                                  <w:sz w:val="22"/>
                                  <w:szCs w:val="22"/>
                                  <w:u w:val="single"/>
                                </w:rPr>
                                <w:t>mesures fédérales</w:t>
                              </w:r>
                            </w:hyperlink>
                            <w:r w:rsidRPr="00D36C14">
                              <w:rPr>
                                <w:sz w:val="22"/>
                                <w:szCs w:val="22"/>
                              </w:rPr>
                              <w:t>.</w:t>
                            </w:r>
                          </w:p>
                          <w:p w14:paraId="3CD3C96A" w14:textId="1406FC8C" w:rsidR="00154802" w:rsidRPr="00D36C14" w:rsidRDefault="00154802" w:rsidP="00D36C14">
                            <w:pPr>
                              <w:jc w:val="both"/>
                              <w:rPr>
                                <w:color w:val="335B74" w:themeColor="text2"/>
                                <w:sz w:val="22"/>
                                <w:szCs w:val="22"/>
                                <w:lang w:eastAsia="fr-CA"/>
                              </w:rPr>
                            </w:pPr>
                            <w:r w:rsidRPr="00D36C14">
                              <w:rPr>
                                <w:color w:val="335B74" w:themeColor="text2"/>
                                <w:sz w:val="22"/>
                                <w:szCs w:val="22"/>
                                <w:lang w:eastAsia="fr-CA"/>
                              </w:rPr>
                              <w:t>Chacune comporte cinq sections :</w:t>
                            </w:r>
                          </w:p>
                          <w:p w14:paraId="23E2C8D7" w14:textId="77777777" w:rsidR="00154802" w:rsidRPr="00D36C14" w:rsidRDefault="00154802" w:rsidP="00D36C14">
                            <w:pPr>
                              <w:pStyle w:val="Paragraphedeliste"/>
                              <w:numPr>
                                <w:ilvl w:val="0"/>
                                <w:numId w:val="14"/>
                              </w:numPr>
                              <w:jc w:val="both"/>
                              <w:rPr>
                                <w:sz w:val="22"/>
                                <w:szCs w:val="22"/>
                                <w:lang w:eastAsia="fr-CA"/>
                              </w:rPr>
                            </w:pPr>
                            <w:proofErr w:type="gramStart"/>
                            <w:r w:rsidRPr="00D36C14">
                              <w:rPr>
                                <w:sz w:val="22"/>
                                <w:szCs w:val="22"/>
                                <w:lang w:eastAsia="fr-CA"/>
                              </w:rPr>
                              <w:t>les</w:t>
                            </w:r>
                            <w:proofErr w:type="gramEnd"/>
                            <w:r w:rsidRPr="00D36C14">
                              <w:rPr>
                                <w:sz w:val="22"/>
                                <w:szCs w:val="22"/>
                                <w:lang w:eastAsia="fr-CA"/>
                              </w:rPr>
                              <w:t xml:space="preserve"> crédits d’impôt non remboursables;</w:t>
                            </w:r>
                          </w:p>
                          <w:p w14:paraId="4E3FB812" w14:textId="77777777" w:rsidR="00154802" w:rsidRPr="00D36C14" w:rsidRDefault="00154802" w:rsidP="00D36C14">
                            <w:pPr>
                              <w:pStyle w:val="Paragraphedeliste"/>
                              <w:numPr>
                                <w:ilvl w:val="0"/>
                                <w:numId w:val="14"/>
                              </w:numPr>
                              <w:jc w:val="both"/>
                              <w:rPr>
                                <w:sz w:val="22"/>
                                <w:szCs w:val="22"/>
                                <w:lang w:eastAsia="fr-CA"/>
                              </w:rPr>
                            </w:pPr>
                            <w:proofErr w:type="gramStart"/>
                            <w:r w:rsidRPr="00D36C14">
                              <w:rPr>
                                <w:sz w:val="22"/>
                                <w:szCs w:val="22"/>
                                <w:lang w:eastAsia="fr-CA"/>
                              </w:rPr>
                              <w:t>les</w:t>
                            </w:r>
                            <w:proofErr w:type="gramEnd"/>
                            <w:r w:rsidRPr="00D36C14">
                              <w:rPr>
                                <w:sz w:val="22"/>
                                <w:szCs w:val="22"/>
                                <w:lang w:eastAsia="fr-CA"/>
                              </w:rPr>
                              <w:t xml:space="preserve"> crédits d’impôt remboursables;</w:t>
                            </w:r>
                          </w:p>
                          <w:p w14:paraId="7D856DD1" w14:textId="77777777" w:rsidR="00154802" w:rsidRPr="00D36C14" w:rsidRDefault="00154802" w:rsidP="00D36C14">
                            <w:pPr>
                              <w:pStyle w:val="Paragraphedeliste"/>
                              <w:numPr>
                                <w:ilvl w:val="0"/>
                                <w:numId w:val="14"/>
                              </w:numPr>
                              <w:jc w:val="both"/>
                              <w:rPr>
                                <w:sz w:val="22"/>
                                <w:szCs w:val="22"/>
                                <w:lang w:eastAsia="fr-CA" w:bidi="ar-SA"/>
                              </w:rPr>
                            </w:pPr>
                            <w:proofErr w:type="gramStart"/>
                            <w:r w:rsidRPr="00D36C14">
                              <w:rPr>
                                <w:sz w:val="22"/>
                                <w:szCs w:val="22"/>
                                <w:lang w:eastAsia="fr-CA" w:bidi="ar-SA"/>
                              </w:rPr>
                              <w:t>les</w:t>
                            </w:r>
                            <w:proofErr w:type="gramEnd"/>
                            <w:r w:rsidRPr="00D36C14">
                              <w:rPr>
                                <w:sz w:val="22"/>
                                <w:szCs w:val="22"/>
                                <w:lang w:eastAsia="fr-CA" w:bidi="ar-SA"/>
                              </w:rPr>
                              <w:t xml:space="preserve"> déductions fiscales;</w:t>
                            </w:r>
                          </w:p>
                          <w:p w14:paraId="02D2DE9E" w14:textId="77777777" w:rsidR="00154802" w:rsidRPr="00D36C14" w:rsidRDefault="00154802" w:rsidP="00D36C14">
                            <w:pPr>
                              <w:pStyle w:val="Paragraphedeliste"/>
                              <w:numPr>
                                <w:ilvl w:val="0"/>
                                <w:numId w:val="14"/>
                              </w:numPr>
                              <w:jc w:val="both"/>
                              <w:rPr>
                                <w:sz w:val="22"/>
                                <w:szCs w:val="22"/>
                                <w:lang w:eastAsia="fr-CA" w:bidi="ar-SA"/>
                              </w:rPr>
                            </w:pPr>
                            <w:proofErr w:type="gramStart"/>
                            <w:r w:rsidRPr="00D36C14">
                              <w:rPr>
                                <w:sz w:val="22"/>
                                <w:szCs w:val="22"/>
                                <w:lang w:eastAsia="fr-CA" w:bidi="ar-SA"/>
                              </w:rPr>
                              <w:t>les</w:t>
                            </w:r>
                            <w:proofErr w:type="gramEnd"/>
                            <w:r w:rsidRPr="00D36C14">
                              <w:rPr>
                                <w:sz w:val="22"/>
                                <w:szCs w:val="22"/>
                                <w:lang w:eastAsia="fr-CA" w:bidi="ar-SA"/>
                              </w:rPr>
                              <w:t xml:space="preserve"> exemptions et remboursements de taxes;</w:t>
                            </w:r>
                          </w:p>
                          <w:p w14:paraId="6EB31841" w14:textId="26EC0B13" w:rsidR="00154802" w:rsidRDefault="00154802" w:rsidP="00D36C14">
                            <w:pPr>
                              <w:pStyle w:val="Paragraphedeliste"/>
                              <w:numPr>
                                <w:ilvl w:val="0"/>
                                <w:numId w:val="13"/>
                              </w:numPr>
                              <w:shd w:val="clear" w:color="auto" w:fill="FFFFFF"/>
                              <w:spacing w:before="45" w:after="180"/>
                              <w:jc w:val="both"/>
                              <w:rPr>
                                <w:sz w:val="22"/>
                                <w:szCs w:val="22"/>
                                <w:lang w:eastAsia="fr-CA" w:bidi="ar-SA"/>
                              </w:rPr>
                            </w:pPr>
                            <w:proofErr w:type="gramStart"/>
                            <w:r w:rsidRPr="00FD097A">
                              <w:rPr>
                                <w:sz w:val="22"/>
                                <w:szCs w:val="22"/>
                                <w:lang w:eastAsia="fr-CA" w:bidi="ar-SA"/>
                              </w:rPr>
                              <w:t>les</w:t>
                            </w:r>
                            <w:proofErr w:type="gramEnd"/>
                            <w:r w:rsidRPr="00FD097A">
                              <w:rPr>
                                <w:sz w:val="22"/>
                                <w:szCs w:val="22"/>
                                <w:lang w:eastAsia="fr-CA" w:bidi="ar-SA"/>
                              </w:rPr>
                              <w:t xml:space="preserve"> autres mesures particulières qui peuvent s’appliquer aux personnes handicapées.</w:t>
                            </w:r>
                          </w:p>
                          <w:p w14:paraId="48719378" w14:textId="3F8EE8DB" w:rsidR="00154802" w:rsidRDefault="00154802" w:rsidP="00D36C14">
                            <w:pPr>
                              <w:shd w:val="clear" w:color="auto" w:fill="FFFFFF"/>
                              <w:spacing w:before="45" w:after="180"/>
                              <w:rPr>
                                <w:sz w:val="22"/>
                                <w:szCs w:val="22"/>
                                <w:lang w:eastAsia="fr-CA" w:bidi="ar-SA"/>
                              </w:rPr>
                            </w:pPr>
                            <w:r>
                              <w:rPr>
                                <w:sz w:val="22"/>
                                <w:szCs w:val="22"/>
                                <w:lang w:eastAsia="fr-CA" w:bidi="ar-SA"/>
                              </w:rPr>
                              <w:t xml:space="preserve">Pour obtenir le guide : </w:t>
                            </w:r>
                            <w:hyperlink r:id="rId30" w:history="1">
                              <w:r w:rsidRPr="00674B41">
                                <w:rPr>
                                  <w:rStyle w:val="Lienhypertexte"/>
                                  <w:sz w:val="22"/>
                                  <w:szCs w:val="22"/>
                                  <w:lang w:eastAsia="fr-CA" w:bidi="ar-SA"/>
                                </w:rPr>
                                <w:t>https://www.ophq.gouv.qc.ca/publications/guides-de-loffice/guides-pour-les-personnes-handicapees-leur-famille-et-leurs-proches/guide-des-mesures-fiscales.html</w:t>
                              </w:r>
                            </w:hyperlink>
                          </w:p>
                          <w:p w14:paraId="74333CBA" w14:textId="77777777" w:rsidR="00154802" w:rsidRPr="00D36C14" w:rsidRDefault="00154802" w:rsidP="00D36C14">
                            <w:pPr>
                              <w:shd w:val="clear" w:color="auto" w:fill="FFFFFF"/>
                              <w:spacing w:before="45" w:after="180"/>
                              <w:jc w:val="both"/>
                              <w:rPr>
                                <w:sz w:val="22"/>
                                <w:szCs w:val="22"/>
                                <w:lang w:eastAsia="fr-CA" w:bidi="ar-SA"/>
                              </w:rPr>
                            </w:pPr>
                          </w:p>
                          <w:p w14:paraId="1D4AA96B" w14:textId="67B6730B" w:rsidR="00154802" w:rsidRPr="00FD097A" w:rsidRDefault="00154802" w:rsidP="00FD097A">
                            <w:pPr>
                              <w:pStyle w:val="Corpsdetexte"/>
                              <w:jc w:val="both"/>
                              <w:rPr>
                                <w:sz w:val="22"/>
                                <w:szCs w:val="22"/>
                                <w:lang w:val="fr-FR"/>
                              </w:rPr>
                            </w:pPr>
                            <w:r w:rsidRPr="00FD097A">
                              <w:rPr>
                                <w:sz w:val="22"/>
                                <w:szCs w:val="22"/>
                                <w:lang w:val="fr-FR"/>
                              </w:rPr>
                              <w:t xml:space="preserve">                                                                          </w:t>
                            </w:r>
                          </w:p>
                          <w:p w14:paraId="6EADBB4D" w14:textId="77777777" w:rsidR="00154802" w:rsidRDefault="00154802">
                            <w:pPr>
                              <w:pStyle w:val="Corpsdetexte"/>
                              <w:rPr>
                                <w:lang w:val="fr-FR"/>
                              </w:rPr>
                            </w:pPr>
                          </w:p>
                          <w:p w14:paraId="458BE98C" w14:textId="77777777" w:rsidR="00154802" w:rsidRDefault="00154802">
                            <w:pPr>
                              <w:pStyle w:val="Corpsdetexte"/>
                              <w:rPr>
                                <w:lang w:val="fr-FR"/>
                              </w:rPr>
                            </w:pPr>
                          </w:p>
                          <w:p w14:paraId="3755CA62" w14:textId="77777777" w:rsidR="00154802" w:rsidRDefault="00154802">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_x0000_s1082" type="#_x0000_t202" style="position:absolute;margin-left:193pt;margin-top:391pt;width:144.6pt;height:170.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" filled="f" stroked="f">
                <v:textbox style="mso-next-textbox:#_x0000_s1081" inset="0,0,0,0">
                  <w:txbxContent>
                    <w:p w14:paraId="543D7F3C" w14:textId="1CC9D951" w:rsidR="00154802" w:rsidRDefault="00154802" w:rsidP="00D36C14">
                      <w:pPr>
                        <w:jc w:val="both"/>
                        <w:rPr>
                          <w:sz w:val="22"/>
                          <w:szCs w:val="22"/>
                          <w:lang w:val="fr-FR"/>
                        </w:rPr>
                      </w:pPr>
                      <w:r w:rsidRPr="00D36C14">
                        <w:rPr>
                          <w:sz w:val="22"/>
                          <w:szCs w:val="22"/>
                          <w:lang w:val="fr-FR"/>
                        </w:rPr>
                        <w:t xml:space="preserve">L’Office des personnes handicapées du Québec a publié le guide des mesures fiscales </w:t>
                      </w:r>
                      <w:r w:rsidRPr="00D36C14">
                        <w:rPr>
                          <w:sz w:val="22"/>
                          <w:szCs w:val="22"/>
                          <w:shd w:val="clear" w:color="auto" w:fill="FFFFFF"/>
                        </w:rPr>
                        <w:t>provinciales et fédérales à l’intention des personnes handicapées, de leur famille et de leurs proches, pour l’année d’imposition 2020</w:t>
                      </w:r>
                      <w:r w:rsidRPr="00D36C14">
                        <w:rPr>
                          <w:sz w:val="22"/>
                          <w:szCs w:val="22"/>
                          <w:lang w:val="fr-FR"/>
                        </w:rPr>
                        <w:t xml:space="preserve">.   </w:t>
                      </w:r>
                    </w:p>
                    <w:p w14:paraId="06A2CA40" w14:textId="77777777" w:rsidR="00154802" w:rsidRPr="00D36C14" w:rsidRDefault="00154802" w:rsidP="00D36C14">
                      <w:pPr>
                        <w:rPr>
                          <w:sz w:val="22"/>
                          <w:szCs w:val="22"/>
                          <w:lang w:val="fr-FR"/>
                        </w:rPr>
                      </w:pPr>
                    </w:p>
                    <w:p w14:paraId="7EA5E1C9" w14:textId="36F9C60F" w:rsidR="00154802" w:rsidRPr="00D36C14" w:rsidRDefault="00154802" w:rsidP="00D36C14">
                      <w:pPr>
                        <w:jc w:val="both"/>
                        <w:rPr>
                          <w:sz w:val="22"/>
                          <w:szCs w:val="22"/>
                        </w:rPr>
                      </w:pPr>
                      <w:r w:rsidRPr="00D36C14">
                        <w:rPr>
                          <w:sz w:val="22"/>
                          <w:szCs w:val="22"/>
                        </w:rPr>
                        <w:t>La première partie présente les </w:t>
                      </w:r>
                      <w:hyperlink r:id="rId31" w:history="1">
                        <w:r w:rsidRPr="00D36C14">
                          <w:rPr>
                            <w:sz w:val="22"/>
                            <w:szCs w:val="22"/>
                            <w:u w:val="single"/>
                          </w:rPr>
                          <w:t>mesures provinciales</w:t>
                        </w:r>
                      </w:hyperlink>
                      <w:r w:rsidRPr="00D36C14">
                        <w:rPr>
                          <w:sz w:val="22"/>
                          <w:szCs w:val="22"/>
                        </w:rPr>
                        <w:t> et la deuxième, les </w:t>
                      </w:r>
                      <w:hyperlink r:id="rId32" w:history="1">
                        <w:r w:rsidRPr="00D36C14">
                          <w:rPr>
                            <w:sz w:val="22"/>
                            <w:szCs w:val="22"/>
                            <w:u w:val="single"/>
                          </w:rPr>
                          <w:t>mesures fédérales</w:t>
                        </w:r>
                      </w:hyperlink>
                      <w:r w:rsidRPr="00D36C14">
                        <w:rPr>
                          <w:sz w:val="22"/>
                          <w:szCs w:val="22"/>
                        </w:rPr>
                        <w:t>.</w:t>
                      </w:r>
                    </w:p>
                    <w:p w14:paraId="3CD3C96A" w14:textId="1406FC8C" w:rsidR="00154802" w:rsidRPr="00D36C14" w:rsidRDefault="00154802" w:rsidP="00D36C14">
                      <w:pPr>
                        <w:jc w:val="both"/>
                        <w:rPr>
                          <w:color w:val="335B74" w:themeColor="text2"/>
                          <w:sz w:val="22"/>
                          <w:szCs w:val="22"/>
                          <w:lang w:eastAsia="fr-CA"/>
                        </w:rPr>
                      </w:pPr>
                      <w:r w:rsidRPr="00D36C14">
                        <w:rPr>
                          <w:color w:val="335B74" w:themeColor="text2"/>
                          <w:sz w:val="22"/>
                          <w:szCs w:val="22"/>
                          <w:lang w:eastAsia="fr-CA"/>
                        </w:rPr>
                        <w:t>Chacune comporte cinq sections :</w:t>
                      </w:r>
                    </w:p>
                    <w:p w14:paraId="23E2C8D7" w14:textId="77777777" w:rsidR="00154802" w:rsidRPr="00D36C14" w:rsidRDefault="00154802" w:rsidP="00D36C14">
                      <w:pPr>
                        <w:pStyle w:val="Paragraphedeliste"/>
                        <w:numPr>
                          <w:ilvl w:val="0"/>
                          <w:numId w:val="14"/>
                        </w:numPr>
                        <w:jc w:val="both"/>
                        <w:rPr>
                          <w:sz w:val="22"/>
                          <w:szCs w:val="22"/>
                          <w:lang w:eastAsia="fr-CA"/>
                        </w:rPr>
                      </w:pPr>
                      <w:proofErr w:type="gramStart"/>
                      <w:r w:rsidRPr="00D36C14">
                        <w:rPr>
                          <w:sz w:val="22"/>
                          <w:szCs w:val="22"/>
                          <w:lang w:eastAsia="fr-CA"/>
                        </w:rPr>
                        <w:t>les</w:t>
                      </w:r>
                      <w:proofErr w:type="gramEnd"/>
                      <w:r w:rsidRPr="00D36C14">
                        <w:rPr>
                          <w:sz w:val="22"/>
                          <w:szCs w:val="22"/>
                          <w:lang w:eastAsia="fr-CA"/>
                        </w:rPr>
                        <w:t xml:space="preserve"> crédits d’impôt non remboursables;</w:t>
                      </w:r>
                    </w:p>
                    <w:p w14:paraId="4E3FB812" w14:textId="77777777" w:rsidR="00154802" w:rsidRPr="00D36C14" w:rsidRDefault="00154802" w:rsidP="00D36C14">
                      <w:pPr>
                        <w:pStyle w:val="Paragraphedeliste"/>
                        <w:numPr>
                          <w:ilvl w:val="0"/>
                          <w:numId w:val="14"/>
                        </w:numPr>
                        <w:jc w:val="both"/>
                        <w:rPr>
                          <w:sz w:val="22"/>
                          <w:szCs w:val="22"/>
                          <w:lang w:eastAsia="fr-CA"/>
                        </w:rPr>
                      </w:pPr>
                      <w:proofErr w:type="gramStart"/>
                      <w:r w:rsidRPr="00D36C14">
                        <w:rPr>
                          <w:sz w:val="22"/>
                          <w:szCs w:val="22"/>
                          <w:lang w:eastAsia="fr-CA"/>
                        </w:rPr>
                        <w:t>les</w:t>
                      </w:r>
                      <w:proofErr w:type="gramEnd"/>
                      <w:r w:rsidRPr="00D36C14">
                        <w:rPr>
                          <w:sz w:val="22"/>
                          <w:szCs w:val="22"/>
                          <w:lang w:eastAsia="fr-CA"/>
                        </w:rPr>
                        <w:t xml:space="preserve"> crédits d’impôt remboursables;</w:t>
                      </w:r>
                    </w:p>
                    <w:p w14:paraId="7D856DD1" w14:textId="77777777" w:rsidR="00154802" w:rsidRPr="00D36C14" w:rsidRDefault="00154802" w:rsidP="00D36C14">
                      <w:pPr>
                        <w:pStyle w:val="Paragraphedeliste"/>
                        <w:numPr>
                          <w:ilvl w:val="0"/>
                          <w:numId w:val="14"/>
                        </w:numPr>
                        <w:jc w:val="both"/>
                        <w:rPr>
                          <w:sz w:val="22"/>
                          <w:szCs w:val="22"/>
                          <w:lang w:eastAsia="fr-CA" w:bidi="ar-SA"/>
                        </w:rPr>
                      </w:pPr>
                      <w:proofErr w:type="gramStart"/>
                      <w:r w:rsidRPr="00D36C14">
                        <w:rPr>
                          <w:sz w:val="22"/>
                          <w:szCs w:val="22"/>
                          <w:lang w:eastAsia="fr-CA" w:bidi="ar-SA"/>
                        </w:rPr>
                        <w:t>les</w:t>
                      </w:r>
                      <w:proofErr w:type="gramEnd"/>
                      <w:r w:rsidRPr="00D36C14">
                        <w:rPr>
                          <w:sz w:val="22"/>
                          <w:szCs w:val="22"/>
                          <w:lang w:eastAsia="fr-CA" w:bidi="ar-SA"/>
                        </w:rPr>
                        <w:t xml:space="preserve"> déductions fiscales;</w:t>
                      </w:r>
                    </w:p>
                    <w:p w14:paraId="02D2DE9E" w14:textId="77777777" w:rsidR="00154802" w:rsidRPr="00D36C14" w:rsidRDefault="00154802" w:rsidP="00D36C14">
                      <w:pPr>
                        <w:pStyle w:val="Paragraphedeliste"/>
                        <w:numPr>
                          <w:ilvl w:val="0"/>
                          <w:numId w:val="14"/>
                        </w:numPr>
                        <w:jc w:val="both"/>
                        <w:rPr>
                          <w:sz w:val="22"/>
                          <w:szCs w:val="22"/>
                          <w:lang w:eastAsia="fr-CA" w:bidi="ar-SA"/>
                        </w:rPr>
                      </w:pPr>
                      <w:proofErr w:type="gramStart"/>
                      <w:r w:rsidRPr="00D36C14">
                        <w:rPr>
                          <w:sz w:val="22"/>
                          <w:szCs w:val="22"/>
                          <w:lang w:eastAsia="fr-CA" w:bidi="ar-SA"/>
                        </w:rPr>
                        <w:t>les</w:t>
                      </w:r>
                      <w:proofErr w:type="gramEnd"/>
                      <w:r w:rsidRPr="00D36C14">
                        <w:rPr>
                          <w:sz w:val="22"/>
                          <w:szCs w:val="22"/>
                          <w:lang w:eastAsia="fr-CA" w:bidi="ar-SA"/>
                        </w:rPr>
                        <w:t xml:space="preserve"> exemptions et remboursements de taxes;</w:t>
                      </w:r>
                    </w:p>
                    <w:p w14:paraId="6EB31841" w14:textId="26EC0B13" w:rsidR="00154802" w:rsidRDefault="00154802" w:rsidP="00D36C14">
                      <w:pPr>
                        <w:pStyle w:val="Paragraphedeliste"/>
                        <w:numPr>
                          <w:ilvl w:val="0"/>
                          <w:numId w:val="13"/>
                        </w:numPr>
                        <w:shd w:val="clear" w:color="auto" w:fill="FFFFFF"/>
                        <w:spacing w:before="45" w:after="180"/>
                        <w:jc w:val="both"/>
                        <w:rPr>
                          <w:sz w:val="22"/>
                          <w:szCs w:val="22"/>
                          <w:lang w:eastAsia="fr-CA" w:bidi="ar-SA"/>
                        </w:rPr>
                      </w:pPr>
                      <w:proofErr w:type="gramStart"/>
                      <w:r w:rsidRPr="00FD097A">
                        <w:rPr>
                          <w:sz w:val="22"/>
                          <w:szCs w:val="22"/>
                          <w:lang w:eastAsia="fr-CA" w:bidi="ar-SA"/>
                        </w:rPr>
                        <w:t>les</w:t>
                      </w:r>
                      <w:proofErr w:type="gramEnd"/>
                      <w:r w:rsidRPr="00FD097A">
                        <w:rPr>
                          <w:sz w:val="22"/>
                          <w:szCs w:val="22"/>
                          <w:lang w:eastAsia="fr-CA" w:bidi="ar-SA"/>
                        </w:rPr>
                        <w:t xml:space="preserve"> autres mesures particulières qui peuvent s’appliquer aux personnes handicapées.</w:t>
                      </w:r>
                    </w:p>
                    <w:p w14:paraId="48719378" w14:textId="3F8EE8DB" w:rsidR="00154802" w:rsidRDefault="00154802" w:rsidP="00D36C14">
                      <w:pPr>
                        <w:shd w:val="clear" w:color="auto" w:fill="FFFFFF"/>
                        <w:spacing w:before="45" w:after="180"/>
                        <w:rPr>
                          <w:sz w:val="22"/>
                          <w:szCs w:val="22"/>
                          <w:lang w:eastAsia="fr-CA" w:bidi="ar-SA"/>
                        </w:rPr>
                      </w:pPr>
                      <w:r>
                        <w:rPr>
                          <w:sz w:val="22"/>
                          <w:szCs w:val="22"/>
                          <w:lang w:eastAsia="fr-CA" w:bidi="ar-SA"/>
                        </w:rPr>
                        <w:t xml:space="preserve">Pour obtenir le guide : </w:t>
                      </w:r>
                      <w:hyperlink r:id="rId33" w:history="1">
                        <w:r w:rsidRPr="00674B41">
                          <w:rPr>
                            <w:rStyle w:val="Lienhypertexte"/>
                            <w:sz w:val="22"/>
                            <w:szCs w:val="22"/>
                            <w:lang w:eastAsia="fr-CA" w:bidi="ar-SA"/>
                          </w:rPr>
                          <w:t>https://www.ophq.gouv.qc.ca/publications/guides-de-loffice/guides-pour-les-personnes-handicapees-leur-famille-et-leurs-proches/guide-des-mesures-fiscales.html</w:t>
                        </w:r>
                      </w:hyperlink>
                    </w:p>
                    <w:p w14:paraId="74333CBA" w14:textId="77777777" w:rsidR="00154802" w:rsidRPr="00D36C14" w:rsidRDefault="00154802" w:rsidP="00D36C14">
                      <w:pPr>
                        <w:shd w:val="clear" w:color="auto" w:fill="FFFFFF"/>
                        <w:spacing w:before="45" w:after="180"/>
                        <w:jc w:val="both"/>
                        <w:rPr>
                          <w:sz w:val="22"/>
                          <w:szCs w:val="22"/>
                          <w:lang w:eastAsia="fr-CA" w:bidi="ar-SA"/>
                        </w:rPr>
                      </w:pPr>
                    </w:p>
                    <w:p w14:paraId="1D4AA96B" w14:textId="67B6730B" w:rsidR="00154802" w:rsidRPr="00FD097A" w:rsidRDefault="00154802" w:rsidP="00FD097A">
                      <w:pPr>
                        <w:pStyle w:val="Corpsdetexte"/>
                        <w:jc w:val="both"/>
                        <w:rPr>
                          <w:sz w:val="22"/>
                          <w:szCs w:val="22"/>
                          <w:lang w:val="fr-FR"/>
                        </w:rPr>
                      </w:pPr>
                      <w:r w:rsidRPr="00FD097A">
                        <w:rPr>
                          <w:sz w:val="22"/>
                          <w:szCs w:val="22"/>
                          <w:lang w:val="fr-FR"/>
                        </w:rPr>
                        <w:t xml:space="preserve">                                                                          </w:t>
                      </w:r>
                    </w:p>
                    <w:p w14:paraId="6EADBB4D" w14:textId="77777777" w:rsidR="00154802" w:rsidRDefault="00154802">
                      <w:pPr>
                        <w:pStyle w:val="Corpsdetexte"/>
                        <w:rPr>
                          <w:lang w:val="fr-FR"/>
                        </w:rPr>
                      </w:pPr>
                    </w:p>
                    <w:p w14:paraId="458BE98C" w14:textId="77777777" w:rsidR="00154802" w:rsidRDefault="00154802">
                      <w:pPr>
                        <w:pStyle w:val="Corpsdetexte"/>
                        <w:rPr>
                          <w:lang w:val="fr-FR"/>
                        </w:rPr>
                      </w:pPr>
                    </w:p>
                    <w:p w14:paraId="3755CA62" w14:textId="77777777" w:rsidR="00154802" w:rsidRDefault="00154802">
                      <w:pPr>
                        <w:pStyle w:val="Corpsdetexte"/>
                        <w:rPr>
                          <w:lang w:val="fr-FR"/>
                        </w:rPr>
                      </w:pPr>
                    </w:p>
                  </w:txbxContent>
                </v:textbox>
                <w10:wrap anchorx="page" anchory="page"/>
              </v:shape>
            </w:pict>
          </mc:Fallback>
        </mc:AlternateContent>
      </w:r>
      <w:r w:rsidR="00600486">
        <w:rPr>
          <w:noProof/>
        </w:rPr>
        <w:drawing>
          <wp:anchor distT="0" distB="0" distL="114300" distR="114300" simplePos="0" relativeHeight="251859968" behindDoc="1" locked="0" layoutInCell="1" allowOverlap="1" wp14:anchorId="09513CFA" wp14:editId="419800B2">
            <wp:simplePos x="0" y="0"/>
            <wp:positionH relativeFrom="margin">
              <wp:posOffset>147320</wp:posOffset>
            </wp:positionH>
            <wp:positionV relativeFrom="paragraph">
              <wp:posOffset>529590</wp:posOffset>
            </wp:positionV>
            <wp:extent cx="1562100" cy="2021205"/>
            <wp:effectExtent l="0" t="0" r="0" b="0"/>
            <wp:wrapTight wrapText="bothSides">
              <wp:wrapPolygon edited="0">
                <wp:start x="0" y="0"/>
                <wp:lineTo x="0" y="21376"/>
                <wp:lineTo x="21337" y="21376"/>
                <wp:lineTo x="21337" y="0"/>
                <wp:lineTo x="0" y="0"/>
              </wp:wrapPolygon>
            </wp:wrapTight>
            <wp:docPr id="34" name="Graphique 34" descr="Page couverture du guide des mesures fi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que 34" descr="Page couverture du guide des mesures fiscales."/>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562100" cy="2021205"/>
                    </a:xfrm>
                    <a:prstGeom prst="rect">
                      <a:avLst/>
                    </a:prstGeom>
                  </pic:spPr>
                </pic:pic>
              </a:graphicData>
            </a:graphic>
          </wp:anchor>
        </w:drawing>
      </w:r>
      <w:r w:rsidR="00226613">
        <w:rPr>
          <w:noProof/>
          <w:lang w:eastAsia="fr-CA" w:bidi="ar-SA"/>
        </w:rPr>
        <mc:AlternateContent>
          <mc:Choice Requires="wps">
            <w:drawing>
              <wp:anchor distT="0" distB="0" distL="114300" distR="114300" simplePos="0" relativeHeight="251630592" behindDoc="0" locked="0" layoutInCell="1" allowOverlap="1" wp14:anchorId="28C99B23" wp14:editId="4AC77104">
                <wp:simplePos x="0" y="0"/>
                <wp:positionH relativeFrom="page">
                  <wp:posOffset>2447290</wp:posOffset>
                </wp:positionH>
                <wp:positionV relativeFrom="page">
                  <wp:posOffset>4625340</wp:posOffset>
                </wp:positionV>
                <wp:extent cx="4800600" cy="312420"/>
                <wp:effectExtent l="0" t="0" r="0" b="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0157376C" w:rsidR="00154802" w:rsidRPr="00226613" w:rsidRDefault="00154802">
                            <w:pPr>
                              <w:pStyle w:val="Titre2"/>
                              <w:rPr>
                                <w:rFonts w:ascii="Arial" w:hAnsi="Arial" w:cs="Arial"/>
                                <w:color w:val="auto"/>
                                <w:sz w:val="28"/>
                                <w:szCs w:val="28"/>
                              </w:rPr>
                            </w:pPr>
                            <w:r w:rsidRPr="00226613">
                              <w:rPr>
                                <w:rFonts w:ascii="Arial" w:hAnsi="Arial" w:cs="Arial"/>
                                <w:b/>
                                <w:bCs/>
                                <w:color w:val="auto"/>
                                <w:sz w:val="32"/>
                                <w:szCs w:val="32"/>
                              </w:rPr>
                              <w:t>Guide des mesures fiscales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_x0000_s1083" type="#_x0000_t202" style="position:absolute;margin-left:192.7pt;margin-top:364.2pt;width:378pt;height:24.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" filled="f" stroked="f">
                <v:textbox inset="0,0,0,0">
                  <w:txbxContent>
                    <w:p w14:paraId="004B9DD9" w14:textId="0157376C" w:rsidR="00154802" w:rsidRPr="00226613" w:rsidRDefault="00154802">
                      <w:pPr>
                        <w:pStyle w:val="Titre2"/>
                        <w:rPr>
                          <w:rFonts w:ascii="Arial" w:hAnsi="Arial" w:cs="Arial"/>
                          <w:color w:val="auto"/>
                          <w:sz w:val="28"/>
                          <w:szCs w:val="28"/>
                        </w:rPr>
                      </w:pPr>
                      <w:r w:rsidRPr="00226613">
                        <w:rPr>
                          <w:rFonts w:ascii="Arial" w:hAnsi="Arial" w:cs="Arial"/>
                          <w:b/>
                          <w:bCs/>
                          <w:color w:val="auto"/>
                          <w:sz w:val="32"/>
                          <w:szCs w:val="32"/>
                        </w:rPr>
                        <w:t>Guide des mesures fiscales</w:t>
                      </w:r>
                    </w:p>
                  </w:txbxContent>
                </v:textbox>
                <w10:wrap anchorx="page" anchory="page"/>
              </v:shape>
            </w:pict>
          </mc:Fallback>
        </mc:AlternateContent>
      </w:r>
      <w:r w:rsidR="001E75CA">
        <w:br w:type="page"/>
      </w:r>
    </w:p>
    <w:p w14:paraId="65EC6351" w14:textId="77777777" w:rsidR="001E75CA" w:rsidRDefault="001E75CA"/>
    <w:p w14:paraId="38AB0B91" w14:textId="799E03DD" w:rsidR="001E75CA" w:rsidRDefault="001E75CA"/>
    <w:p w14:paraId="14E79E28" w14:textId="25BAF90C" w:rsidR="001E75CA" w:rsidRDefault="008117B1">
      <w:r>
        <w:rPr>
          <w:noProof/>
          <w:lang w:eastAsia="fr-CA" w:bidi="ar-SA"/>
        </w:rPr>
        <mc:AlternateContent>
          <mc:Choice Requires="wps">
            <w:drawing>
              <wp:anchor distT="0" distB="0" distL="114300" distR="114300" simplePos="0" relativeHeight="251640832" behindDoc="0" locked="0" layoutInCell="0" allowOverlap="1" wp14:anchorId="5F304954" wp14:editId="314FCBDD">
                <wp:simplePos x="0" y="0"/>
                <wp:positionH relativeFrom="margin">
                  <wp:posOffset>7620</wp:posOffset>
                </wp:positionH>
                <wp:positionV relativeFrom="page">
                  <wp:posOffset>1021080</wp:posOffset>
                </wp:positionV>
                <wp:extent cx="6865620" cy="739140"/>
                <wp:effectExtent l="0" t="0" r="11430" b="381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AE70" w14:textId="7FB70372" w:rsidR="00154802" w:rsidRDefault="00154802" w:rsidP="00861F8B">
                            <w:pPr>
                              <w:pStyle w:val="Titre2"/>
                              <w:spacing w:after="0" w:line="240" w:lineRule="auto"/>
                              <w:rPr>
                                <w:rFonts w:ascii="Helvetica" w:hAnsi="Helvetica" w:cs="Helvetica"/>
                                <w:b/>
                                <w:bCs/>
                                <w:color w:val="1C1E21"/>
                                <w:sz w:val="32"/>
                                <w:szCs w:val="32"/>
                                <w:shd w:val="clear" w:color="auto" w:fill="FFFFFF"/>
                              </w:rPr>
                            </w:pPr>
                            <w:r>
                              <w:rPr>
                                <w:rFonts w:ascii="Arial" w:hAnsi="Arial" w:cs="Arial"/>
                                <w:b/>
                                <w:bCs/>
                                <w:color w:val="1C1E21"/>
                                <w:sz w:val="32"/>
                                <w:szCs w:val="32"/>
                                <w:shd w:val="clear" w:color="auto" w:fill="FFFFFF"/>
                              </w:rPr>
                              <w:t xml:space="preserve">Webinaire : </w:t>
                            </w:r>
                            <w:r w:rsidRPr="00650F27">
                              <w:rPr>
                                <w:rFonts w:ascii="Arial" w:hAnsi="Arial" w:cs="Arial"/>
                                <w:b/>
                                <w:bCs/>
                                <w:color w:val="1C1E21"/>
                                <w:sz w:val="32"/>
                                <w:szCs w:val="32"/>
                                <w:shd w:val="clear" w:color="auto" w:fill="FFFFFF"/>
                              </w:rPr>
                              <w:t>Tout savoir sur l'évolution de la protection des personnes en situation de vulnérabilité</w:t>
                            </w:r>
                            <w:r w:rsidRPr="00650F27">
                              <w:rPr>
                                <w:rFonts w:ascii="Helvetica" w:hAnsi="Helvetica" w:cs="Helvetica"/>
                                <w:b/>
                                <w:bCs/>
                                <w:color w:val="1C1E21"/>
                                <w:sz w:val="32"/>
                                <w:szCs w:val="32"/>
                                <w:shd w:val="clear" w:color="auto" w:fill="FFFFFF"/>
                              </w:rPr>
                              <w:t>.</w:t>
                            </w:r>
                          </w:p>
                          <w:p w14:paraId="2B0C17DD" w14:textId="45F6D962" w:rsidR="00154802" w:rsidRPr="00861F8B" w:rsidRDefault="00154802" w:rsidP="00861F8B">
                            <w:r>
                              <w:t>Curateur public</w:t>
                            </w:r>
                          </w:p>
                          <w:p w14:paraId="29FBD0F6" w14:textId="77777777" w:rsidR="00154802" w:rsidRPr="00861F8B" w:rsidRDefault="00154802" w:rsidP="00861F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04954" id="Text Box 77" o:spid="_x0000_s1084" type="#_x0000_t202" style="position:absolute;margin-left:.6pt;margin-top:80.4pt;width:540.6pt;height:58.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" o:allowincell="f" filled="f" stroked="f">
                <v:textbox inset="0,0,0,0">
                  <w:txbxContent>
                    <w:p w14:paraId="18E3AE70" w14:textId="7FB70372" w:rsidR="00154802" w:rsidRDefault="00154802" w:rsidP="00861F8B">
                      <w:pPr>
                        <w:pStyle w:val="Titre2"/>
                        <w:spacing w:after="0" w:line="240" w:lineRule="auto"/>
                        <w:rPr>
                          <w:rFonts w:ascii="Helvetica" w:hAnsi="Helvetica" w:cs="Helvetica"/>
                          <w:b/>
                          <w:bCs/>
                          <w:color w:val="1C1E21"/>
                          <w:sz w:val="32"/>
                          <w:szCs w:val="32"/>
                          <w:shd w:val="clear" w:color="auto" w:fill="FFFFFF"/>
                        </w:rPr>
                      </w:pPr>
                      <w:r>
                        <w:rPr>
                          <w:rFonts w:ascii="Arial" w:hAnsi="Arial" w:cs="Arial"/>
                          <w:b/>
                          <w:bCs/>
                          <w:color w:val="1C1E21"/>
                          <w:sz w:val="32"/>
                          <w:szCs w:val="32"/>
                          <w:shd w:val="clear" w:color="auto" w:fill="FFFFFF"/>
                        </w:rPr>
                        <w:t xml:space="preserve">Webinaire : </w:t>
                      </w:r>
                      <w:r w:rsidRPr="00650F27">
                        <w:rPr>
                          <w:rFonts w:ascii="Arial" w:hAnsi="Arial" w:cs="Arial"/>
                          <w:b/>
                          <w:bCs/>
                          <w:color w:val="1C1E21"/>
                          <w:sz w:val="32"/>
                          <w:szCs w:val="32"/>
                          <w:shd w:val="clear" w:color="auto" w:fill="FFFFFF"/>
                        </w:rPr>
                        <w:t>Tout savoir sur l'évolution de la protection des personnes en situation de vulnérabilité</w:t>
                      </w:r>
                      <w:r w:rsidRPr="00650F27">
                        <w:rPr>
                          <w:rFonts w:ascii="Helvetica" w:hAnsi="Helvetica" w:cs="Helvetica"/>
                          <w:b/>
                          <w:bCs/>
                          <w:color w:val="1C1E21"/>
                          <w:sz w:val="32"/>
                          <w:szCs w:val="32"/>
                          <w:shd w:val="clear" w:color="auto" w:fill="FFFFFF"/>
                        </w:rPr>
                        <w:t>.</w:t>
                      </w:r>
                    </w:p>
                    <w:p w14:paraId="2B0C17DD" w14:textId="45F6D962" w:rsidR="00154802" w:rsidRPr="00861F8B" w:rsidRDefault="00154802" w:rsidP="00861F8B">
                      <w:r>
                        <w:t>Curateur public</w:t>
                      </w:r>
                    </w:p>
                    <w:p w14:paraId="29FBD0F6" w14:textId="77777777" w:rsidR="00154802" w:rsidRPr="00861F8B" w:rsidRDefault="00154802" w:rsidP="00861F8B"/>
                  </w:txbxContent>
                </v:textbox>
                <w10:wrap anchorx="margin" anchory="page"/>
              </v:shape>
            </w:pict>
          </mc:Fallback>
        </mc:AlternateContent>
      </w:r>
    </w:p>
    <w:p w14:paraId="14AB2E43" w14:textId="77E19FC3" w:rsidR="001E75CA" w:rsidRDefault="00650F27">
      <w:r w:rsidRPr="00650F27">
        <w:t xml:space="preserve"> </w:t>
      </w:r>
    </w:p>
    <w:p w14:paraId="061A8FFE" w14:textId="15314E69" w:rsidR="001E75CA" w:rsidRDefault="001E75CA"/>
    <w:p w14:paraId="4412B9F9" w14:textId="7DFE7196" w:rsidR="001E75CA" w:rsidRDefault="001E75CA"/>
    <w:p w14:paraId="1D754FDD" w14:textId="2BE44A9F" w:rsidR="001E75CA" w:rsidRDefault="008117B1">
      <w:r>
        <w:rPr>
          <w:noProof/>
          <w:lang w:eastAsia="fr-CA" w:bidi="ar-SA"/>
        </w:rPr>
        <mc:AlternateContent>
          <mc:Choice Requires="wps">
            <w:drawing>
              <wp:anchor distT="0" distB="0" distL="114300" distR="114300" simplePos="0" relativeHeight="251639808" behindDoc="0" locked="0" layoutInCell="1" allowOverlap="1" wp14:anchorId="08B2DB39" wp14:editId="43414823">
                <wp:simplePos x="0" y="0"/>
                <wp:positionH relativeFrom="margin">
                  <wp:posOffset>7620</wp:posOffset>
                </wp:positionH>
                <wp:positionV relativeFrom="page">
                  <wp:posOffset>1760220</wp:posOffset>
                </wp:positionV>
                <wp:extent cx="1519555" cy="3208020"/>
                <wp:effectExtent l="0" t="0" r="4445" b="11430"/>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4">
                        <w:txbxContent>
                          <w:p w14:paraId="188AB0B6" w14:textId="77777777" w:rsidR="00154802" w:rsidRPr="00650F27" w:rsidRDefault="00154802" w:rsidP="00650F27">
                            <w:pPr>
                              <w:pStyle w:val="NormalWeb"/>
                              <w:shd w:val="clear" w:color="auto" w:fill="FFFFFF"/>
                              <w:spacing w:before="90" w:beforeAutospacing="0" w:after="90" w:afterAutospacing="0"/>
                              <w:jc w:val="both"/>
                              <w:rPr>
                                <w:rFonts w:ascii="Arial" w:hAnsi="Arial" w:cs="Arial"/>
                                <w:color w:val="1C1E21"/>
                                <w:sz w:val="22"/>
                                <w:szCs w:val="22"/>
                              </w:rPr>
                            </w:pPr>
                            <w:r>
                              <w:rPr>
                                <w:rFonts w:ascii="Helvetica" w:hAnsi="Helvetica" w:cs="Helvetica"/>
                                <w:color w:val="1C1E21"/>
                                <w:sz w:val="21"/>
                                <w:szCs w:val="21"/>
                              </w:rPr>
                              <w:t xml:space="preserve">Le 2 </w:t>
                            </w:r>
                            <w:r w:rsidRPr="00650F27">
                              <w:rPr>
                                <w:rFonts w:ascii="Arial" w:hAnsi="Arial" w:cs="Arial"/>
                                <w:color w:val="1C1E21"/>
                                <w:sz w:val="22"/>
                                <w:szCs w:val="22"/>
                              </w:rPr>
                              <w:t>juin 2020, l'Assemblée nationale du Québec adoptait à l'unanimité la loi visant à mieux protéger les personnes en situation de vulnérabilité.</w:t>
                            </w:r>
                          </w:p>
                          <w:p w14:paraId="1BA9F908" w14:textId="77777777" w:rsidR="00154802" w:rsidRPr="00650F27" w:rsidRDefault="00154802" w:rsidP="00650F27">
                            <w:pPr>
                              <w:pStyle w:val="NormalWeb"/>
                              <w:shd w:val="clear" w:color="auto" w:fill="FFFFFF"/>
                              <w:spacing w:before="90" w:beforeAutospacing="0" w:after="90" w:afterAutospacing="0"/>
                              <w:jc w:val="both"/>
                              <w:rPr>
                                <w:rFonts w:ascii="Arial" w:hAnsi="Arial" w:cs="Arial"/>
                                <w:color w:val="1C1E21"/>
                                <w:sz w:val="22"/>
                                <w:szCs w:val="22"/>
                              </w:rPr>
                            </w:pPr>
                            <w:r w:rsidRPr="00650F27">
                              <w:rPr>
                                <w:rFonts w:ascii="Arial" w:hAnsi="Arial" w:cs="Arial"/>
                                <w:color w:val="1C1E21"/>
                                <w:sz w:val="22"/>
                                <w:szCs w:val="22"/>
                              </w:rPr>
                              <w:t>D'ici son entrée en vigueur, en juin 2022, une série de webinaires thématiques intitulée Mieux protéger permettra de faire découvrir différents aspects de la loi, dont l'objectif est de mieux protéger ceux qui en ont besoin.</w:t>
                            </w:r>
                          </w:p>
                          <w:p w14:paraId="143317AE" w14:textId="77777777" w:rsidR="00154802" w:rsidRDefault="00154802" w:rsidP="00650F27">
                            <w:pPr>
                              <w:pStyle w:val="NormalWeb"/>
                              <w:shd w:val="clear" w:color="auto" w:fill="FFFFFF"/>
                              <w:spacing w:before="90" w:beforeAutospacing="0" w:after="90" w:afterAutospacing="0"/>
                              <w:jc w:val="both"/>
                              <w:rPr>
                                <w:rFonts w:ascii="Arial" w:hAnsi="Arial" w:cs="Arial"/>
                                <w:color w:val="1C1E21"/>
                                <w:sz w:val="22"/>
                                <w:szCs w:val="22"/>
                              </w:rPr>
                            </w:pPr>
                            <w:r w:rsidRPr="00650F27">
                              <w:rPr>
                                <w:rFonts w:ascii="Arial" w:hAnsi="Arial" w:cs="Arial"/>
                                <w:color w:val="1C1E21"/>
                                <w:sz w:val="22"/>
                                <w:szCs w:val="22"/>
                              </w:rPr>
                              <w:t>Trois bonnes raisons de participer</w:t>
                            </w:r>
                            <w:r>
                              <w:rPr>
                                <w:rFonts w:ascii="Arial" w:hAnsi="Arial" w:cs="Arial"/>
                                <w:color w:val="1C1E21"/>
                                <w:sz w:val="22"/>
                                <w:szCs w:val="22"/>
                              </w:rPr>
                              <w:t> :</w:t>
                            </w:r>
                          </w:p>
                          <w:p w14:paraId="34DA9984" w14:textId="5C662FB2" w:rsidR="00154802" w:rsidRDefault="00154802" w:rsidP="00650F27">
                            <w:pPr>
                              <w:pStyle w:val="NormalWeb"/>
                              <w:numPr>
                                <w:ilvl w:val="0"/>
                                <w:numId w:val="11"/>
                              </w:numPr>
                              <w:shd w:val="clear" w:color="auto" w:fill="FFFFFF"/>
                              <w:spacing w:before="90" w:beforeAutospacing="0" w:after="90" w:afterAutospacing="0"/>
                              <w:jc w:val="both"/>
                              <w:rPr>
                                <w:rFonts w:ascii="Arial" w:hAnsi="Arial" w:cs="Arial"/>
                                <w:color w:val="1C1E21"/>
                                <w:sz w:val="22"/>
                                <w:szCs w:val="22"/>
                              </w:rPr>
                            </w:pPr>
                            <w:r>
                              <w:rPr>
                                <w:rFonts w:ascii="Arial" w:hAnsi="Arial" w:cs="Arial"/>
                                <w:color w:val="1C1E21"/>
                                <w:sz w:val="22"/>
                                <w:szCs w:val="22"/>
                              </w:rPr>
                              <w:t>P</w:t>
                            </w:r>
                            <w:r w:rsidRPr="00650F27">
                              <w:rPr>
                                <w:rFonts w:ascii="Arial" w:hAnsi="Arial" w:cs="Arial"/>
                                <w:color w:val="1C1E21"/>
                                <w:sz w:val="22"/>
                                <w:szCs w:val="22"/>
                              </w:rPr>
                              <w:t>our en apprendre davantage sur la protection des personnes inaptes ou souhaitant être assistées</w:t>
                            </w:r>
                          </w:p>
                          <w:p w14:paraId="39E56222" w14:textId="2A8B1613" w:rsidR="00154802" w:rsidRPr="00650F27" w:rsidRDefault="00154802" w:rsidP="00650F27">
                            <w:pPr>
                              <w:pStyle w:val="NormalWeb"/>
                              <w:numPr>
                                <w:ilvl w:val="0"/>
                                <w:numId w:val="11"/>
                              </w:numPr>
                              <w:shd w:val="clear" w:color="auto" w:fill="FFFFFF"/>
                              <w:spacing w:before="90" w:beforeAutospacing="0" w:after="90" w:afterAutospacing="0"/>
                              <w:jc w:val="both"/>
                              <w:rPr>
                                <w:rFonts w:ascii="Arial" w:hAnsi="Arial" w:cs="Arial"/>
                                <w:color w:val="1C1E21"/>
                                <w:sz w:val="22"/>
                                <w:szCs w:val="22"/>
                              </w:rPr>
                            </w:pPr>
                            <w:r w:rsidRPr="00650F27">
                              <w:rPr>
                                <w:rFonts w:ascii="Arial" w:hAnsi="Arial" w:cs="Arial"/>
                                <w:color w:val="1C1E21"/>
                                <w:sz w:val="22"/>
                                <w:szCs w:val="22"/>
                              </w:rPr>
                              <w:t xml:space="preserve">Pour découvrir les modifications et les nouveautés de la loi </w:t>
                            </w:r>
                          </w:p>
                          <w:p w14:paraId="4EBB54A5" w14:textId="5E87CB55" w:rsidR="00154802" w:rsidRPr="008117B1" w:rsidRDefault="00154802" w:rsidP="00154802">
                            <w:pPr>
                              <w:pStyle w:val="NormalWeb"/>
                              <w:numPr>
                                <w:ilvl w:val="0"/>
                                <w:numId w:val="11"/>
                              </w:numPr>
                              <w:shd w:val="clear" w:color="auto" w:fill="FFFFFF"/>
                              <w:spacing w:before="90" w:beforeAutospacing="0" w:after="90" w:afterAutospacing="0"/>
                              <w:jc w:val="both"/>
                              <w:rPr>
                                <w:rFonts w:ascii="Arial" w:hAnsi="Arial" w:cs="Arial"/>
                                <w:color w:val="010101"/>
                                <w:sz w:val="20"/>
                                <w:szCs w:val="20"/>
                              </w:rPr>
                            </w:pPr>
                            <w:r w:rsidRPr="008117B1">
                              <w:rPr>
                                <w:rFonts w:ascii="Arial" w:hAnsi="Arial" w:cs="Arial"/>
                                <w:color w:val="1C1E21"/>
                                <w:sz w:val="22"/>
                                <w:szCs w:val="22"/>
                              </w:rPr>
                              <w:t>Pour profiter d'un moment d'échange avec une représentante du Curateur public du Québec.</w:t>
                            </w:r>
                          </w:p>
                          <w:p w14:paraId="1A9055B8" w14:textId="77777777" w:rsidR="00154802" w:rsidRPr="008117B1" w:rsidRDefault="00154802" w:rsidP="008117B1">
                            <w:pPr>
                              <w:pStyle w:val="NormalWeb"/>
                              <w:shd w:val="clear" w:color="auto" w:fill="FFFFFF"/>
                              <w:spacing w:before="90" w:beforeAutospacing="0" w:after="90" w:afterAutospacing="0"/>
                              <w:jc w:val="both"/>
                              <w:rPr>
                                <w:rFonts w:ascii="Arial" w:hAnsi="Arial" w:cs="Arial"/>
                                <w:color w:val="010101"/>
                                <w:sz w:val="20"/>
                                <w:szCs w:val="20"/>
                              </w:rPr>
                            </w:pPr>
                          </w:p>
                          <w:p w14:paraId="4CB8B258" w14:textId="77777777" w:rsidR="00154802" w:rsidRDefault="00154802" w:rsidP="008117B1">
                            <w:pPr>
                              <w:pStyle w:val="NormalWeb"/>
                              <w:shd w:val="clear" w:color="auto" w:fill="FFFFFF"/>
                              <w:spacing w:before="90" w:beforeAutospacing="0" w:after="90" w:afterAutospacing="0"/>
                              <w:jc w:val="both"/>
                              <w:rPr>
                                <w:rFonts w:ascii="Arial" w:hAnsi="Arial" w:cs="Arial"/>
                                <w:color w:val="010101"/>
                                <w:sz w:val="22"/>
                                <w:szCs w:val="22"/>
                              </w:rPr>
                            </w:pPr>
                            <w:r w:rsidRPr="008117B1">
                              <w:rPr>
                                <w:rFonts w:ascii="Arial" w:hAnsi="Arial" w:cs="Arial"/>
                                <w:color w:val="010101"/>
                                <w:sz w:val="22"/>
                                <w:szCs w:val="22"/>
                              </w:rPr>
                              <w:t xml:space="preserve">Le </w:t>
                            </w:r>
                            <w:r w:rsidRPr="007C0CAE">
                              <w:rPr>
                                <w:rFonts w:ascii="Arial" w:hAnsi="Arial" w:cs="Arial"/>
                                <w:b/>
                                <w:bCs/>
                                <w:color w:val="010101"/>
                                <w:sz w:val="22"/>
                                <w:szCs w:val="22"/>
                              </w:rPr>
                              <w:t>webinaire</w:t>
                            </w:r>
                            <w:r w:rsidRPr="008117B1">
                              <w:rPr>
                                <w:rFonts w:ascii="Arial" w:hAnsi="Arial" w:cs="Arial"/>
                                <w:color w:val="010101"/>
                                <w:sz w:val="22"/>
                                <w:szCs w:val="22"/>
                              </w:rPr>
                              <w:t xml:space="preserve"> « Tout savoir sur l’évolution de la protection des personnes en situation de vulnérabilité » aura lieu le </w:t>
                            </w:r>
                            <w:r w:rsidRPr="007C0CAE">
                              <w:rPr>
                                <w:rFonts w:ascii="Arial" w:hAnsi="Arial" w:cs="Arial"/>
                                <w:b/>
                                <w:bCs/>
                                <w:color w:val="010101"/>
                                <w:sz w:val="22"/>
                                <w:szCs w:val="22"/>
                              </w:rPr>
                              <w:t>25 mars 2021, 10 h</w:t>
                            </w:r>
                            <w:r w:rsidRPr="008117B1">
                              <w:rPr>
                                <w:rFonts w:ascii="Arial" w:hAnsi="Arial" w:cs="Arial"/>
                                <w:color w:val="010101"/>
                                <w:sz w:val="22"/>
                                <w:szCs w:val="22"/>
                              </w:rPr>
                              <w:t xml:space="preserve">. </w:t>
                            </w:r>
                          </w:p>
                          <w:p w14:paraId="70EA7E3B" w14:textId="2E354584" w:rsidR="00154802" w:rsidRPr="008117B1" w:rsidRDefault="00154802" w:rsidP="008117B1">
                            <w:pPr>
                              <w:pStyle w:val="NormalWeb"/>
                              <w:shd w:val="clear" w:color="auto" w:fill="FFFFFF"/>
                              <w:spacing w:before="90" w:beforeAutospacing="0" w:after="90" w:afterAutospacing="0"/>
                              <w:jc w:val="both"/>
                              <w:rPr>
                                <w:rFonts w:ascii="Arial" w:hAnsi="Arial" w:cs="Arial"/>
                                <w:color w:val="010101"/>
                                <w:sz w:val="20"/>
                                <w:szCs w:val="20"/>
                              </w:rPr>
                            </w:pPr>
                            <w:r w:rsidRPr="008117B1">
                              <w:rPr>
                                <w:rFonts w:ascii="Arial" w:hAnsi="Arial" w:cs="Arial"/>
                                <w:color w:val="010101"/>
                                <w:sz w:val="22"/>
                                <w:szCs w:val="22"/>
                              </w:rPr>
                              <w:t>Ce webinaire portera sur la transition entre les moyens de protection actuels et futurs. Il abordera également les nouveautés de la loi, comme la représentation temporaire et la mesure d’assistance.</w:t>
                            </w:r>
                          </w:p>
                          <w:p w14:paraId="35110AD2" w14:textId="77777777" w:rsidR="00154802" w:rsidRPr="008117B1" w:rsidRDefault="00154802" w:rsidP="008117B1">
                            <w:pPr>
                              <w:pStyle w:val="NormalWeb"/>
                              <w:shd w:val="clear" w:color="auto" w:fill="FFFFFF"/>
                              <w:spacing w:before="90" w:beforeAutospacing="0" w:after="90" w:afterAutospacing="0"/>
                              <w:jc w:val="both"/>
                              <w:rPr>
                                <w:rFonts w:ascii="inherit" w:hAnsi="inherit" w:cs="Helvetica"/>
                                <w:color w:val="1C1E21"/>
                                <w:sz w:val="21"/>
                                <w:szCs w:val="21"/>
                              </w:rPr>
                            </w:pPr>
                          </w:p>
                          <w:p w14:paraId="6E5F6671" w14:textId="5CE9E041" w:rsidR="00154802" w:rsidRDefault="00154802" w:rsidP="008117B1">
                            <w:pPr>
                              <w:pStyle w:val="NormalWeb"/>
                              <w:shd w:val="clear" w:color="auto" w:fill="FFFFFF"/>
                              <w:spacing w:before="90" w:beforeAutospacing="0" w:after="90" w:afterAutospacing="0"/>
                              <w:jc w:val="both"/>
                              <w:rPr>
                                <w:rFonts w:ascii="Arial" w:hAnsi="Arial" w:cs="Arial"/>
                                <w:color w:val="1C1E21"/>
                                <w:sz w:val="22"/>
                                <w:szCs w:val="22"/>
                              </w:rPr>
                            </w:pPr>
                          </w:p>
                          <w:p w14:paraId="134D0A56" w14:textId="0D924E3A" w:rsidR="00154802" w:rsidRDefault="00154802" w:rsidP="008117B1">
                            <w:pPr>
                              <w:pStyle w:val="NormalWeb"/>
                              <w:shd w:val="clear" w:color="auto" w:fill="FFFFFF"/>
                              <w:spacing w:before="90" w:beforeAutospacing="0" w:after="90" w:afterAutospacing="0"/>
                              <w:jc w:val="both"/>
                              <w:rPr>
                                <w:rFonts w:ascii="Arial" w:hAnsi="Arial" w:cs="Arial"/>
                                <w:color w:val="1C1E21"/>
                                <w:sz w:val="22"/>
                                <w:szCs w:val="22"/>
                              </w:rPr>
                            </w:pPr>
                          </w:p>
                          <w:p w14:paraId="40CFB766" w14:textId="7BBBA3F6" w:rsidR="00154802" w:rsidRDefault="00154802" w:rsidP="008117B1">
                            <w:pPr>
                              <w:pStyle w:val="NormalWeb"/>
                              <w:shd w:val="clear" w:color="auto" w:fill="FFFFFF"/>
                              <w:spacing w:before="90" w:beforeAutospacing="0" w:after="90" w:afterAutospacing="0"/>
                              <w:jc w:val="both"/>
                              <w:rPr>
                                <w:rFonts w:ascii="Arial" w:hAnsi="Arial" w:cs="Arial"/>
                                <w:color w:val="1C1E21"/>
                                <w:sz w:val="22"/>
                                <w:szCs w:val="22"/>
                              </w:rPr>
                            </w:pPr>
                          </w:p>
                          <w:p w14:paraId="688E0163" w14:textId="2AD817E5" w:rsidR="00154802" w:rsidRDefault="00154802" w:rsidP="008117B1">
                            <w:pPr>
                              <w:pStyle w:val="NormalWeb"/>
                              <w:shd w:val="clear" w:color="auto" w:fill="FFFFFF"/>
                              <w:spacing w:before="90" w:beforeAutospacing="0" w:after="90" w:afterAutospacing="0"/>
                              <w:jc w:val="both"/>
                              <w:rPr>
                                <w:rFonts w:ascii="Arial" w:hAnsi="Arial" w:cs="Arial"/>
                                <w:color w:val="1C1E21"/>
                                <w:sz w:val="22"/>
                                <w:szCs w:val="22"/>
                              </w:rPr>
                            </w:pPr>
                          </w:p>
                          <w:p w14:paraId="3F19795E" w14:textId="77777777" w:rsidR="00154802" w:rsidRDefault="00154802" w:rsidP="008117B1">
                            <w:pPr>
                              <w:pStyle w:val="NormalWeb"/>
                              <w:shd w:val="clear" w:color="auto" w:fill="FFFFFF"/>
                              <w:spacing w:before="90" w:beforeAutospacing="0" w:after="90" w:afterAutospacing="0"/>
                              <w:jc w:val="both"/>
                              <w:rPr>
                                <w:rFonts w:ascii="inherit" w:hAnsi="inherit" w:cs="Helvetica"/>
                                <w:color w:val="1C1E21"/>
                                <w:sz w:val="21"/>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85" type="#_x0000_t202" style="position:absolute;margin-left:.6pt;margin-top:138.6pt;width:119.65pt;height:252.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" filled="f" stroked="f">
                <v:textbox style="mso-next-textbox:#Text Box 176" inset="0,0,0,0">
                  <w:txbxContent>
                    <w:p w14:paraId="188AB0B6" w14:textId="77777777" w:rsidR="00154802" w:rsidRPr="00650F27" w:rsidRDefault="00154802" w:rsidP="00650F27">
                      <w:pPr>
                        <w:pStyle w:val="NormalWeb"/>
                        <w:shd w:val="clear" w:color="auto" w:fill="FFFFFF"/>
                        <w:spacing w:before="90" w:beforeAutospacing="0" w:after="90" w:afterAutospacing="0"/>
                        <w:jc w:val="both"/>
                        <w:rPr>
                          <w:rFonts w:ascii="Arial" w:hAnsi="Arial" w:cs="Arial"/>
                          <w:color w:val="1C1E21"/>
                          <w:sz w:val="22"/>
                          <w:szCs w:val="22"/>
                        </w:rPr>
                      </w:pPr>
                      <w:r>
                        <w:rPr>
                          <w:rFonts w:ascii="Helvetica" w:hAnsi="Helvetica" w:cs="Helvetica"/>
                          <w:color w:val="1C1E21"/>
                          <w:sz w:val="21"/>
                          <w:szCs w:val="21"/>
                        </w:rPr>
                        <w:t xml:space="preserve">Le 2 </w:t>
                      </w:r>
                      <w:r w:rsidRPr="00650F27">
                        <w:rPr>
                          <w:rFonts w:ascii="Arial" w:hAnsi="Arial" w:cs="Arial"/>
                          <w:color w:val="1C1E21"/>
                          <w:sz w:val="22"/>
                          <w:szCs w:val="22"/>
                        </w:rPr>
                        <w:t>juin 2020, l'Assemblée nationale du Québec adoptait à l'unanimité la loi visant à mieux protéger les personnes en situation de vulnérabilité.</w:t>
                      </w:r>
                    </w:p>
                    <w:p w14:paraId="1BA9F908" w14:textId="77777777" w:rsidR="00154802" w:rsidRPr="00650F27" w:rsidRDefault="00154802" w:rsidP="00650F27">
                      <w:pPr>
                        <w:pStyle w:val="NormalWeb"/>
                        <w:shd w:val="clear" w:color="auto" w:fill="FFFFFF"/>
                        <w:spacing w:before="90" w:beforeAutospacing="0" w:after="90" w:afterAutospacing="0"/>
                        <w:jc w:val="both"/>
                        <w:rPr>
                          <w:rFonts w:ascii="Arial" w:hAnsi="Arial" w:cs="Arial"/>
                          <w:color w:val="1C1E21"/>
                          <w:sz w:val="22"/>
                          <w:szCs w:val="22"/>
                        </w:rPr>
                      </w:pPr>
                      <w:r w:rsidRPr="00650F27">
                        <w:rPr>
                          <w:rFonts w:ascii="Arial" w:hAnsi="Arial" w:cs="Arial"/>
                          <w:color w:val="1C1E21"/>
                          <w:sz w:val="22"/>
                          <w:szCs w:val="22"/>
                        </w:rPr>
                        <w:t>D'ici son entrée en vigueur, en juin 2022, une série de webinaires thématiques intitulée Mieux protéger permettra de faire découvrir différents aspects de la loi, dont l'objectif est de mieux protéger ceux qui en ont besoin.</w:t>
                      </w:r>
                    </w:p>
                    <w:p w14:paraId="143317AE" w14:textId="77777777" w:rsidR="00154802" w:rsidRDefault="00154802" w:rsidP="00650F27">
                      <w:pPr>
                        <w:pStyle w:val="NormalWeb"/>
                        <w:shd w:val="clear" w:color="auto" w:fill="FFFFFF"/>
                        <w:spacing w:before="90" w:beforeAutospacing="0" w:after="90" w:afterAutospacing="0"/>
                        <w:jc w:val="both"/>
                        <w:rPr>
                          <w:rFonts w:ascii="Arial" w:hAnsi="Arial" w:cs="Arial"/>
                          <w:color w:val="1C1E21"/>
                          <w:sz w:val="22"/>
                          <w:szCs w:val="22"/>
                        </w:rPr>
                      </w:pPr>
                      <w:r w:rsidRPr="00650F27">
                        <w:rPr>
                          <w:rFonts w:ascii="Arial" w:hAnsi="Arial" w:cs="Arial"/>
                          <w:color w:val="1C1E21"/>
                          <w:sz w:val="22"/>
                          <w:szCs w:val="22"/>
                        </w:rPr>
                        <w:t>Trois bonnes raisons de participer</w:t>
                      </w:r>
                      <w:r>
                        <w:rPr>
                          <w:rFonts w:ascii="Arial" w:hAnsi="Arial" w:cs="Arial"/>
                          <w:color w:val="1C1E21"/>
                          <w:sz w:val="22"/>
                          <w:szCs w:val="22"/>
                        </w:rPr>
                        <w:t> :</w:t>
                      </w:r>
                    </w:p>
                    <w:p w14:paraId="34DA9984" w14:textId="5C662FB2" w:rsidR="00154802" w:rsidRDefault="00154802" w:rsidP="00650F27">
                      <w:pPr>
                        <w:pStyle w:val="NormalWeb"/>
                        <w:numPr>
                          <w:ilvl w:val="0"/>
                          <w:numId w:val="11"/>
                        </w:numPr>
                        <w:shd w:val="clear" w:color="auto" w:fill="FFFFFF"/>
                        <w:spacing w:before="90" w:beforeAutospacing="0" w:after="90" w:afterAutospacing="0"/>
                        <w:jc w:val="both"/>
                        <w:rPr>
                          <w:rFonts w:ascii="Arial" w:hAnsi="Arial" w:cs="Arial"/>
                          <w:color w:val="1C1E21"/>
                          <w:sz w:val="22"/>
                          <w:szCs w:val="22"/>
                        </w:rPr>
                      </w:pPr>
                      <w:r>
                        <w:rPr>
                          <w:rFonts w:ascii="Arial" w:hAnsi="Arial" w:cs="Arial"/>
                          <w:color w:val="1C1E21"/>
                          <w:sz w:val="22"/>
                          <w:szCs w:val="22"/>
                        </w:rPr>
                        <w:t>P</w:t>
                      </w:r>
                      <w:r w:rsidRPr="00650F27">
                        <w:rPr>
                          <w:rFonts w:ascii="Arial" w:hAnsi="Arial" w:cs="Arial"/>
                          <w:color w:val="1C1E21"/>
                          <w:sz w:val="22"/>
                          <w:szCs w:val="22"/>
                        </w:rPr>
                        <w:t>our en apprendre davantage sur la protection des personnes inaptes ou souhaitant être assistées</w:t>
                      </w:r>
                    </w:p>
                    <w:p w14:paraId="39E56222" w14:textId="2A8B1613" w:rsidR="00154802" w:rsidRPr="00650F27" w:rsidRDefault="00154802" w:rsidP="00650F27">
                      <w:pPr>
                        <w:pStyle w:val="NormalWeb"/>
                        <w:numPr>
                          <w:ilvl w:val="0"/>
                          <w:numId w:val="11"/>
                        </w:numPr>
                        <w:shd w:val="clear" w:color="auto" w:fill="FFFFFF"/>
                        <w:spacing w:before="90" w:beforeAutospacing="0" w:after="90" w:afterAutospacing="0"/>
                        <w:jc w:val="both"/>
                        <w:rPr>
                          <w:rFonts w:ascii="Arial" w:hAnsi="Arial" w:cs="Arial"/>
                          <w:color w:val="1C1E21"/>
                          <w:sz w:val="22"/>
                          <w:szCs w:val="22"/>
                        </w:rPr>
                      </w:pPr>
                      <w:r w:rsidRPr="00650F27">
                        <w:rPr>
                          <w:rFonts w:ascii="Arial" w:hAnsi="Arial" w:cs="Arial"/>
                          <w:color w:val="1C1E21"/>
                          <w:sz w:val="22"/>
                          <w:szCs w:val="22"/>
                        </w:rPr>
                        <w:t xml:space="preserve">Pour découvrir les modifications et les nouveautés de la loi </w:t>
                      </w:r>
                    </w:p>
                    <w:p w14:paraId="4EBB54A5" w14:textId="5E87CB55" w:rsidR="00154802" w:rsidRPr="008117B1" w:rsidRDefault="00154802" w:rsidP="00154802">
                      <w:pPr>
                        <w:pStyle w:val="NormalWeb"/>
                        <w:numPr>
                          <w:ilvl w:val="0"/>
                          <w:numId w:val="11"/>
                        </w:numPr>
                        <w:shd w:val="clear" w:color="auto" w:fill="FFFFFF"/>
                        <w:spacing w:before="90" w:beforeAutospacing="0" w:after="90" w:afterAutospacing="0"/>
                        <w:jc w:val="both"/>
                        <w:rPr>
                          <w:rFonts w:ascii="Arial" w:hAnsi="Arial" w:cs="Arial"/>
                          <w:color w:val="010101"/>
                          <w:sz w:val="20"/>
                          <w:szCs w:val="20"/>
                        </w:rPr>
                      </w:pPr>
                      <w:r w:rsidRPr="008117B1">
                        <w:rPr>
                          <w:rFonts w:ascii="Arial" w:hAnsi="Arial" w:cs="Arial"/>
                          <w:color w:val="1C1E21"/>
                          <w:sz w:val="22"/>
                          <w:szCs w:val="22"/>
                        </w:rPr>
                        <w:t>Pour profiter d'un moment d'échange avec une représentante du Curateur public du Québec.</w:t>
                      </w:r>
                    </w:p>
                    <w:p w14:paraId="1A9055B8" w14:textId="77777777" w:rsidR="00154802" w:rsidRPr="008117B1" w:rsidRDefault="00154802" w:rsidP="008117B1">
                      <w:pPr>
                        <w:pStyle w:val="NormalWeb"/>
                        <w:shd w:val="clear" w:color="auto" w:fill="FFFFFF"/>
                        <w:spacing w:before="90" w:beforeAutospacing="0" w:after="90" w:afterAutospacing="0"/>
                        <w:jc w:val="both"/>
                        <w:rPr>
                          <w:rFonts w:ascii="Arial" w:hAnsi="Arial" w:cs="Arial"/>
                          <w:color w:val="010101"/>
                          <w:sz w:val="20"/>
                          <w:szCs w:val="20"/>
                        </w:rPr>
                      </w:pPr>
                    </w:p>
                    <w:p w14:paraId="4CB8B258" w14:textId="77777777" w:rsidR="00154802" w:rsidRDefault="00154802" w:rsidP="008117B1">
                      <w:pPr>
                        <w:pStyle w:val="NormalWeb"/>
                        <w:shd w:val="clear" w:color="auto" w:fill="FFFFFF"/>
                        <w:spacing w:before="90" w:beforeAutospacing="0" w:after="90" w:afterAutospacing="0"/>
                        <w:jc w:val="both"/>
                        <w:rPr>
                          <w:rFonts w:ascii="Arial" w:hAnsi="Arial" w:cs="Arial"/>
                          <w:color w:val="010101"/>
                          <w:sz w:val="22"/>
                          <w:szCs w:val="22"/>
                        </w:rPr>
                      </w:pPr>
                      <w:r w:rsidRPr="008117B1">
                        <w:rPr>
                          <w:rFonts w:ascii="Arial" w:hAnsi="Arial" w:cs="Arial"/>
                          <w:color w:val="010101"/>
                          <w:sz w:val="22"/>
                          <w:szCs w:val="22"/>
                        </w:rPr>
                        <w:t xml:space="preserve">Le </w:t>
                      </w:r>
                      <w:r w:rsidRPr="007C0CAE">
                        <w:rPr>
                          <w:rFonts w:ascii="Arial" w:hAnsi="Arial" w:cs="Arial"/>
                          <w:b/>
                          <w:bCs/>
                          <w:color w:val="010101"/>
                          <w:sz w:val="22"/>
                          <w:szCs w:val="22"/>
                        </w:rPr>
                        <w:t>webinaire</w:t>
                      </w:r>
                      <w:r w:rsidRPr="008117B1">
                        <w:rPr>
                          <w:rFonts w:ascii="Arial" w:hAnsi="Arial" w:cs="Arial"/>
                          <w:color w:val="010101"/>
                          <w:sz w:val="22"/>
                          <w:szCs w:val="22"/>
                        </w:rPr>
                        <w:t xml:space="preserve"> « Tout savoir sur l’évolution de la protection des personnes en situation de vulnérabilité » aura lieu le </w:t>
                      </w:r>
                      <w:r w:rsidRPr="007C0CAE">
                        <w:rPr>
                          <w:rFonts w:ascii="Arial" w:hAnsi="Arial" w:cs="Arial"/>
                          <w:b/>
                          <w:bCs/>
                          <w:color w:val="010101"/>
                          <w:sz w:val="22"/>
                          <w:szCs w:val="22"/>
                        </w:rPr>
                        <w:t>25 mars 2021, 10 h</w:t>
                      </w:r>
                      <w:r w:rsidRPr="008117B1">
                        <w:rPr>
                          <w:rFonts w:ascii="Arial" w:hAnsi="Arial" w:cs="Arial"/>
                          <w:color w:val="010101"/>
                          <w:sz w:val="22"/>
                          <w:szCs w:val="22"/>
                        </w:rPr>
                        <w:t xml:space="preserve">. </w:t>
                      </w:r>
                    </w:p>
                    <w:p w14:paraId="70EA7E3B" w14:textId="2E354584" w:rsidR="00154802" w:rsidRPr="008117B1" w:rsidRDefault="00154802" w:rsidP="008117B1">
                      <w:pPr>
                        <w:pStyle w:val="NormalWeb"/>
                        <w:shd w:val="clear" w:color="auto" w:fill="FFFFFF"/>
                        <w:spacing w:before="90" w:beforeAutospacing="0" w:after="90" w:afterAutospacing="0"/>
                        <w:jc w:val="both"/>
                        <w:rPr>
                          <w:rFonts w:ascii="Arial" w:hAnsi="Arial" w:cs="Arial"/>
                          <w:color w:val="010101"/>
                          <w:sz w:val="20"/>
                          <w:szCs w:val="20"/>
                        </w:rPr>
                      </w:pPr>
                      <w:r w:rsidRPr="008117B1">
                        <w:rPr>
                          <w:rFonts w:ascii="Arial" w:hAnsi="Arial" w:cs="Arial"/>
                          <w:color w:val="010101"/>
                          <w:sz w:val="22"/>
                          <w:szCs w:val="22"/>
                        </w:rPr>
                        <w:t>Ce webinaire portera sur la transition entre les moyens de protection actuels et futurs. Il abordera également les nouveautés de la loi, comme la représentation temporaire et la mesure d’assistance.</w:t>
                      </w:r>
                    </w:p>
                    <w:p w14:paraId="35110AD2" w14:textId="77777777" w:rsidR="00154802" w:rsidRPr="008117B1" w:rsidRDefault="00154802" w:rsidP="008117B1">
                      <w:pPr>
                        <w:pStyle w:val="NormalWeb"/>
                        <w:shd w:val="clear" w:color="auto" w:fill="FFFFFF"/>
                        <w:spacing w:before="90" w:beforeAutospacing="0" w:after="90" w:afterAutospacing="0"/>
                        <w:jc w:val="both"/>
                        <w:rPr>
                          <w:rFonts w:ascii="inherit" w:hAnsi="inherit" w:cs="Helvetica"/>
                          <w:color w:val="1C1E21"/>
                          <w:sz w:val="21"/>
                          <w:szCs w:val="21"/>
                        </w:rPr>
                      </w:pPr>
                    </w:p>
                    <w:p w14:paraId="6E5F6671" w14:textId="5CE9E041" w:rsidR="00154802" w:rsidRDefault="00154802" w:rsidP="008117B1">
                      <w:pPr>
                        <w:pStyle w:val="NormalWeb"/>
                        <w:shd w:val="clear" w:color="auto" w:fill="FFFFFF"/>
                        <w:spacing w:before="90" w:beforeAutospacing="0" w:after="90" w:afterAutospacing="0"/>
                        <w:jc w:val="both"/>
                        <w:rPr>
                          <w:rFonts w:ascii="Arial" w:hAnsi="Arial" w:cs="Arial"/>
                          <w:color w:val="1C1E21"/>
                          <w:sz w:val="22"/>
                          <w:szCs w:val="22"/>
                        </w:rPr>
                      </w:pPr>
                    </w:p>
                    <w:p w14:paraId="134D0A56" w14:textId="0D924E3A" w:rsidR="00154802" w:rsidRDefault="00154802" w:rsidP="008117B1">
                      <w:pPr>
                        <w:pStyle w:val="NormalWeb"/>
                        <w:shd w:val="clear" w:color="auto" w:fill="FFFFFF"/>
                        <w:spacing w:before="90" w:beforeAutospacing="0" w:after="90" w:afterAutospacing="0"/>
                        <w:jc w:val="both"/>
                        <w:rPr>
                          <w:rFonts w:ascii="Arial" w:hAnsi="Arial" w:cs="Arial"/>
                          <w:color w:val="1C1E21"/>
                          <w:sz w:val="22"/>
                          <w:szCs w:val="22"/>
                        </w:rPr>
                      </w:pPr>
                    </w:p>
                    <w:p w14:paraId="40CFB766" w14:textId="7BBBA3F6" w:rsidR="00154802" w:rsidRDefault="00154802" w:rsidP="008117B1">
                      <w:pPr>
                        <w:pStyle w:val="NormalWeb"/>
                        <w:shd w:val="clear" w:color="auto" w:fill="FFFFFF"/>
                        <w:spacing w:before="90" w:beforeAutospacing="0" w:after="90" w:afterAutospacing="0"/>
                        <w:jc w:val="both"/>
                        <w:rPr>
                          <w:rFonts w:ascii="Arial" w:hAnsi="Arial" w:cs="Arial"/>
                          <w:color w:val="1C1E21"/>
                          <w:sz w:val="22"/>
                          <w:szCs w:val="22"/>
                        </w:rPr>
                      </w:pPr>
                    </w:p>
                    <w:p w14:paraId="688E0163" w14:textId="2AD817E5" w:rsidR="00154802" w:rsidRDefault="00154802" w:rsidP="008117B1">
                      <w:pPr>
                        <w:pStyle w:val="NormalWeb"/>
                        <w:shd w:val="clear" w:color="auto" w:fill="FFFFFF"/>
                        <w:spacing w:before="90" w:beforeAutospacing="0" w:after="90" w:afterAutospacing="0"/>
                        <w:jc w:val="both"/>
                        <w:rPr>
                          <w:rFonts w:ascii="Arial" w:hAnsi="Arial" w:cs="Arial"/>
                          <w:color w:val="1C1E21"/>
                          <w:sz w:val="22"/>
                          <w:szCs w:val="22"/>
                        </w:rPr>
                      </w:pPr>
                    </w:p>
                    <w:p w14:paraId="3F19795E" w14:textId="77777777" w:rsidR="00154802" w:rsidRDefault="00154802" w:rsidP="008117B1">
                      <w:pPr>
                        <w:pStyle w:val="NormalWeb"/>
                        <w:shd w:val="clear" w:color="auto" w:fill="FFFFFF"/>
                        <w:spacing w:before="90" w:beforeAutospacing="0" w:after="90" w:afterAutospacing="0"/>
                        <w:jc w:val="both"/>
                        <w:rPr>
                          <w:rFonts w:ascii="inherit" w:hAnsi="inherit" w:cs="Helvetica"/>
                          <w:color w:val="1C1E21"/>
                          <w:sz w:val="21"/>
                          <w:szCs w:val="21"/>
                        </w:rPr>
                      </w:pPr>
                    </w:p>
                  </w:txbxContent>
                </v:textbox>
                <w10:wrap anchorx="margin" anchory="page"/>
              </v:shape>
            </w:pict>
          </mc:Fallback>
        </mc:AlternateContent>
      </w:r>
    </w:p>
    <w:p w14:paraId="388592EC" w14:textId="352F0913" w:rsidR="001E75CA" w:rsidRDefault="008117B1">
      <w:r>
        <w:rPr>
          <w:noProof/>
          <w:lang w:eastAsia="fr-CA" w:bidi="ar-SA"/>
        </w:rPr>
        <mc:AlternateContent>
          <mc:Choice Requires="wps">
            <w:drawing>
              <wp:anchor distT="0" distB="0" distL="114300" distR="114300" simplePos="0" relativeHeight="251684864" behindDoc="0" locked="0" layoutInCell="1" allowOverlap="1" wp14:anchorId="282C4C85" wp14:editId="0FF3400B">
                <wp:simplePos x="0" y="0"/>
                <wp:positionH relativeFrom="page">
                  <wp:posOffset>3878580</wp:posOffset>
                </wp:positionH>
                <wp:positionV relativeFrom="page">
                  <wp:posOffset>1836420</wp:posOffset>
                </wp:positionV>
                <wp:extent cx="1775460" cy="3006725"/>
                <wp:effectExtent l="0" t="0" r="15240" b="3175"/>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00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86" type="#_x0000_t202" style="position:absolute;margin-left:305.4pt;margin-top:144.6pt;width:139.8pt;height:236.7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83840" behindDoc="0" locked="0" layoutInCell="1" allowOverlap="1" wp14:anchorId="41D7DA85" wp14:editId="2D366C09">
                <wp:simplePos x="0" y="0"/>
                <wp:positionH relativeFrom="page">
                  <wp:posOffset>2148840</wp:posOffset>
                </wp:positionH>
                <wp:positionV relativeFrom="page">
                  <wp:posOffset>1836420</wp:posOffset>
                </wp:positionV>
                <wp:extent cx="1577340" cy="2987040"/>
                <wp:effectExtent l="0" t="0" r="3810" b="381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98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87" type="#_x0000_t202" style="position:absolute;margin-left:169.2pt;margin-top:144.6pt;width:124.2pt;height:235.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" filled="f" stroked="f">
                <v:textbox style="mso-next-textbox:#Text Box 177" inset="0,0,0,0">
                  <w:txbxContent/>
                </v:textbox>
                <w10:wrap anchorx="page" anchory="page"/>
              </v:shape>
            </w:pict>
          </mc:Fallback>
        </mc:AlternateContent>
      </w:r>
    </w:p>
    <w:p w14:paraId="77624611" w14:textId="6CC31C76" w:rsidR="001E75CA" w:rsidRDefault="001E75CA"/>
    <w:p w14:paraId="1026EE51" w14:textId="782ABDA6" w:rsidR="001E75CA" w:rsidRDefault="001E75CA"/>
    <w:p w14:paraId="409161E2" w14:textId="55C54FA5" w:rsidR="001E75CA" w:rsidRDefault="001E75CA"/>
    <w:p w14:paraId="2464E761" w14:textId="06F5D112" w:rsidR="001E75CA" w:rsidRDefault="001E75CA"/>
    <w:p w14:paraId="4E0D4AA1" w14:textId="4B49EB59" w:rsidR="001E75CA" w:rsidRDefault="001E75CA"/>
    <w:p w14:paraId="6EF4ECE2" w14:textId="3BD9A605" w:rsidR="001E75CA" w:rsidRDefault="001E75CA"/>
    <w:p w14:paraId="4530979B" w14:textId="2B31DA40" w:rsidR="001E75CA" w:rsidRDefault="001E75CA"/>
    <w:p w14:paraId="7434F8BC" w14:textId="30B90956" w:rsidR="001E75CA" w:rsidRDefault="001E75CA"/>
    <w:p w14:paraId="2F3745ED" w14:textId="264BA5A5" w:rsidR="001E75CA" w:rsidRDefault="001E75CA"/>
    <w:p w14:paraId="768251DD" w14:textId="5088C9F2" w:rsidR="001E75CA" w:rsidRDefault="001E75CA"/>
    <w:p w14:paraId="008B710B" w14:textId="27A05A7F" w:rsidR="001E75CA" w:rsidRDefault="001E75CA"/>
    <w:p w14:paraId="007C59E3" w14:textId="6DB0E4D2" w:rsidR="001E75CA" w:rsidRDefault="001E75CA"/>
    <w:p w14:paraId="3D91175B" w14:textId="29352CFD" w:rsidR="001E75CA" w:rsidRDefault="001E75CA"/>
    <w:p w14:paraId="0239E4C0" w14:textId="77777777" w:rsidR="001E75CA" w:rsidRDefault="001E75CA"/>
    <w:p w14:paraId="02094716" w14:textId="33B14923" w:rsidR="001E75CA" w:rsidRDefault="008117B1">
      <w:r w:rsidRPr="00650F27">
        <w:rPr>
          <w:noProof/>
        </w:rPr>
        <w:drawing>
          <wp:anchor distT="0" distB="0" distL="114300" distR="114300" simplePos="0" relativeHeight="251856896" behindDoc="1" locked="0" layoutInCell="1" allowOverlap="1" wp14:anchorId="65E5D6DB" wp14:editId="6E531C83">
            <wp:simplePos x="0" y="0"/>
            <wp:positionH relativeFrom="margin">
              <wp:align>left</wp:align>
            </wp:positionH>
            <wp:positionV relativeFrom="paragraph">
              <wp:posOffset>372745</wp:posOffset>
            </wp:positionV>
            <wp:extent cx="6429375" cy="3345815"/>
            <wp:effectExtent l="19050" t="19050" r="28575" b="26035"/>
            <wp:wrapTight wrapText="bothSides">
              <wp:wrapPolygon edited="0">
                <wp:start x="-64" y="-123"/>
                <wp:lineTo x="-64" y="21645"/>
                <wp:lineTo x="21632" y="21645"/>
                <wp:lineTo x="21632" y="-123"/>
                <wp:lineTo x="-64" y="-123"/>
              </wp:wrapPolygon>
            </wp:wrapTight>
            <wp:docPr id="687" name="Imag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6429375" cy="3345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F8C65A" w14:textId="76B1B4B9" w:rsidR="001E75CA" w:rsidRDefault="001E75CA"/>
    <w:p w14:paraId="3ADE2D61" w14:textId="375513E9" w:rsidR="001E75CA" w:rsidRDefault="001E75CA"/>
    <w:p w14:paraId="787FA765" w14:textId="77777777" w:rsidR="001E75CA" w:rsidRDefault="001E75CA">
      <w:pPr>
        <w:rPr>
          <w:rFonts w:cs="Times New Roman"/>
          <w:noProof/>
          <w:szCs w:val="20"/>
          <w:lang w:bidi="en-US"/>
        </w:rPr>
        <w:sectPr w:rsidR="001E75CA" w:rsidSect="00EA2BAF">
          <w:headerReference w:type="even" r:id="rId37"/>
          <w:headerReference w:type="default" r:id="rId38"/>
          <w:footerReference w:type="even" r:id="rId39"/>
          <w:footerReference w:type="default" r:id="rId40"/>
          <w:headerReference w:type="first" r:id="rId41"/>
          <w:footerReference w:type="first" r:id="rId42"/>
          <w:pgSz w:w="11907" w:h="16839"/>
          <w:pgMar w:top="720" w:right="720" w:bottom="720" w:left="720" w:header="720" w:footer="720" w:gutter="0"/>
          <w:cols w:space="708"/>
          <w:titlePg/>
          <w:docGrid w:linePitch="360"/>
        </w:sectPr>
      </w:pPr>
    </w:p>
    <w:p w14:paraId="5445C0A1" w14:textId="55E99CB9" w:rsidR="00EC2E2B" w:rsidRDefault="008117B1">
      <w:r>
        <w:rPr>
          <w:noProof/>
        </w:rPr>
        <mc:AlternateContent>
          <mc:Choice Requires="wps">
            <w:drawing>
              <wp:anchor distT="45720" distB="45720" distL="114300" distR="114300" simplePos="0" relativeHeight="251858944" behindDoc="1" locked="0" layoutInCell="1" allowOverlap="1" wp14:anchorId="4C0D4899" wp14:editId="2F30BD14">
                <wp:simplePos x="0" y="0"/>
                <wp:positionH relativeFrom="margin">
                  <wp:align>left</wp:align>
                </wp:positionH>
                <wp:positionV relativeFrom="page">
                  <wp:posOffset>8496300</wp:posOffset>
                </wp:positionV>
                <wp:extent cx="5913120" cy="563880"/>
                <wp:effectExtent l="0" t="0" r="0" b="7620"/>
                <wp:wrapTight wrapText="bothSides">
                  <wp:wrapPolygon edited="0">
                    <wp:start x="0" y="0"/>
                    <wp:lineTo x="0" y="21162"/>
                    <wp:lineTo x="21503" y="21162"/>
                    <wp:lineTo x="21503" y="0"/>
                    <wp:lineTo x="0" y="0"/>
                  </wp:wrapPolygon>
                </wp:wrapTight>
                <wp:docPr id="699" name="Zone de texte 2" descr="Pour vous inscrire : https://lepointdevente.com/billets/mieuxprotegerseanc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563880"/>
                        </a:xfrm>
                        <a:prstGeom prst="rect">
                          <a:avLst/>
                        </a:prstGeom>
                        <a:solidFill>
                          <a:srgbClr val="FFFFFF"/>
                        </a:solidFill>
                        <a:ln w="9525">
                          <a:noFill/>
                          <a:miter lim="800000"/>
                          <a:headEnd/>
                          <a:tailEnd/>
                        </a:ln>
                      </wps:spPr>
                      <wps:txbx>
                        <w:txbxContent>
                          <w:p w14:paraId="24E43F22" w14:textId="77777777" w:rsidR="00154802" w:rsidRPr="008D7CBA" w:rsidRDefault="00154802" w:rsidP="008117B1">
                            <w:pPr>
                              <w:pStyle w:val="NormalWeb"/>
                              <w:spacing w:after="150"/>
                              <w:rPr>
                                <w:rFonts w:ascii="Arial" w:hAnsi="Arial" w:cs="Arial"/>
                                <w:color w:val="010101"/>
                                <w:sz w:val="18"/>
                                <w:szCs w:val="18"/>
                              </w:rPr>
                            </w:pPr>
                            <w:r w:rsidRPr="008D7CBA">
                              <w:rPr>
                                <w:rStyle w:val="lev"/>
                                <w:rFonts w:ascii="Arial" w:hAnsi="Arial" w:cs="Arial"/>
                                <w:color w:val="010101"/>
                              </w:rPr>
                              <w:t>Pour participer à ce webinaire, vous devez vous inscrire à l’avance :</w:t>
                            </w:r>
                            <w:r w:rsidRPr="008D7CBA">
                              <w:rPr>
                                <w:rFonts w:ascii="Arial" w:hAnsi="Arial" w:cs="Arial"/>
                                <w:b/>
                                <w:bCs/>
                                <w:color w:val="010101"/>
                              </w:rPr>
                              <w:br/>
                            </w:r>
                            <w:r w:rsidRPr="008D7CBA">
                              <w:rPr>
                                <w:rStyle w:val="lev"/>
                                <w:rFonts w:ascii="Arial" w:hAnsi="Arial" w:cs="Arial"/>
                                <w:color w:val="010101"/>
                              </w:rPr>
                              <w:t xml:space="preserve">c'est par ici </w:t>
                            </w:r>
                            <w:r w:rsidRPr="008D7CBA">
                              <w:rPr>
                                <w:rStyle w:val="lev"/>
                                <w:rFonts w:ascii="Segoe UI Emoji" w:hAnsi="Segoe UI Emoji" w:cs="Segoe UI Emoji"/>
                                <w:color w:val="010101"/>
                              </w:rPr>
                              <w:t>👉</w:t>
                            </w:r>
                            <w:r w:rsidRPr="008D7CBA">
                              <w:rPr>
                                <w:rStyle w:val="lev"/>
                                <w:rFonts w:ascii="Arial" w:hAnsi="Arial" w:cs="Arial"/>
                                <w:color w:val="010101"/>
                              </w:rPr>
                              <w:t xml:space="preserve"> </w:t>
                            </w:r>
                            <w:hyperlink r:id="rId43" w:tgtFrame="_blank" w:history="1">
                              <w:r w:rsidRPr="008D7CBA">
                                <w:rPr>
                                  <w:rStyle w:val="Lienhypertexte"/>
                                  <w:rFonts w:ascii="Arial" w:hAnsi="Arial" w:cs="Arial"/>
                                  <w:b/>
                                  <w:bCs/>
                                  <w:color w:val="010101"/>
                                </w:rPr>
                                <w:t>https://bit.ly/3dFyHsk</w:t>
                              </w:r>
                            </w:hyperlink>
                            <w:r w:rsidRPr="008D7CBA">
                              <w:rPr>
                                <w:rStyle w:val="lev"/>
                                <w:rFonts w:ascii="Arial" w:hAnsi="Arial" w:cs="Arial"/>
                                <w:color w:val="010101"/>
                              </w:rPr>
                              <w:t>.</w:t>
                            </w:r>
                          </w:p>
                          <w:p w14:paraId="5899276F" w14:textId="77777777" w:rsidR="00154802" w:rsidRDefault="001548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D4899" id="_x0000_s1088" type="#_x0000_t202" alt="Pour vous inscrire : https://lepointdevente.com/billets/mieuxprotegerseance1&#10;" style="position:absolute;margin-left:0;margin-top:669pt;width:465.6pt;height:44.4pt;z-index:-2514575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" stroked="f">
                <v:textbox>
                  <w:txbxContent>
                    <w:p w14:paraId="24E43F22" w14:textId="77777777" w:rsidR="00154802" w:rsidRPr="008D7CBA" w:rsidRDefault="00154802" w:rsidP="008117B1">
                      <w:pPr>
                        <w:pStyle w:val="NormalWeb"/>
                        <w:spacing w:after="150"/>
                        <w:rPr>
                          <w:rFonts w:ascii="Arial" w:hAnsi="Arial" w:cs="Arial"/>
                          <w:color w:val="010101"/>
                          <w:sz w:val="18"/>
                          <w:szCs w:val="18"/>
                        </w:rPr>
                      </w:pPr>
                      <w:r w:rsidRPr="008D7CBA">
                        <w:rPr>
                          <w:rStyle w:val="lev"/>
                          <w:rFonts w:ascii="Arial" w:hAnsi="Arial" w:cs="Arial"/>
                          <w:color w:val="010101"/>
                        </w:rPr>
                        <w:t>Pour participer à ce webinaire, vous devez vous inscrire à l’avance :</w:t>
                      </w:r>
                      <w:r w:rsidRPr="008D7CBA">
                        <w:rPr>
                          <w:rFonts w:ascii="Arial" w:hAnsi="Arial" w:cs="Arial"/>
                          <w:b/>
                          <w:bCs/>
                          <w:color w:val="010101"/>
                        </w:rPr>
                        <w:br/>
                      </w:r>
                      <w:r w:rsidRPr="008D7CBA">
                        <w:rPr>
                          <w:rStyle w:val="lev"/>
                          <w:rFonts w:ascii="Arial" w:hAnsi="Arial" w:cs="Arial"/>
                          <w:color w:val="010101"/>
                        </w:rPr>
                        <w:t xml:space="preserve">c'est par ici </w:t>
                      </w:r>
                      <w:r w:rsidRPr="008D7CBA">
                        <w:rPr>
                          <w:rStyle w:val="lev"/>
                          <w:rFonts w:ascii="Segoe UI Emoji" w:hAnsi="Segoe UI Emoji" w:cs="Segoe UI Emoji"/>
                          <w:color w:val="010101"/>
                        </w:rPr>
                        <w:t>👉</w:t>
                      </w:r>
                      <w:r w:rsidRPr="008D7CBA">
                        <w:rPr>
                          <w:rStyle w:val="lev"/>
                          <w:rFonts w:ascii="Arial" w:hAnsi="Arial" w:cs="Arial"/>
                          <w:color w:val="010101"/>
                        </w:rPr>
                        <w:t xml:space="preserve"> </w:t>
                      </w:r>
                      <w:hyperlink r:id="rId44" w:tgtFrame="_blank" w:history="1">
                        <w:r w:rsidRPr="008D7CBA">
                          <w:rPr>
                            <w:rStyle w:val="Lienhypertexte"/>
                            <w:rFonts w:ascii="Arial" w:hAnsi="Arial" w:cs="Arial"/>
                            <w:b/>
                            <w:bCs/>
                            <w:color w:val="010101"/>
                          </w:rPr>
                          <w:t>https://bit.ly/3dFyHsk</w:t>
                        </w:r>
                      </w:hyperlink>
                      <w:r w:rsidRPr="008D7CBA">
                        <w:rPr>
                          <w:rStyle w:val="lev"/>
                          <w:rFonts w:ascii="Arial" w:hAnsi="Arial" w:cs="Arial"/>
                          <w:color w:val="010101"/>
                        </w:rPr>
                        <w:t>.</w:t>
                      </w:r>
                    </w:p>
                    <w:p w14:paraId="5899276F" w14:textId="77777777" w:rsidR="00154802" w:rsidRDefault="00154802"/>
                  </w:txbxContent>
                </v:textbox>
                <w10:wrap type="tight" anchorx="margin" anchory="page"/>
              </v:shape>
            </w:pict>
          </mc:Fallback>
        </mc:AlternateContent>
      </w:r>
      <w:r w:rsidR="00331EDD">
        <w:rPr>
          <w:noProof/>
          <w:lang w:eastAsia="fr-CA" w:bidi="ar-SA"/>
        </w:rPr>
        <mc:AlternateContent>
          <mc:Choice Requires="wps">
            <w:drawing>
              <wp:anchor distT="0" distB="0" distL="114300" distR="114300" simplePos="0" relativeHeight="251682816" behindDoc="0" locked="0" layoutInCell="0" allowOverlap="1" wp14:anchorId="69835BE1" wp14:editId="66ADB6A5">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54802" w:rsidRDefault="0015480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089" type="#_x0000_t202" style="position:absolute;margin-left:46pt;margin-top:423pt;width:7.2pt;height:7.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" o:allowincell="f" filled="f" stroked="f">
                <v:textbox inset="0,0,0,0">
                  <w:txbxContent>
                    <w:p w14:paraId="1A9DD5C1" w14:textId="77777777" w:rsidR="00154802" w:rsidRDefault="00154802">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1C581A44" wp14:editId="7AF470DA">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54802" w:rsidRDefault="00154802">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090" type="#_x0000_t202" style="position:absolute;margin-left:70.8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" o:allowincell="f" filled="f" stroked="f">
                <v:textbox inset="0,0,0,0">
                  <w:txbxContent>
                    <w:p w14:paraId="01620BFE" w14:textId="77777777" w:rsidR="00154802" w:rsidRDefault="00154802">
                      <w:pPr>
                        <w:pStyle w:val="Corpsdetexte"/>
                      </w:pPr>
                    </w:p>
                  </w:txbxContent>
                </v:textbox>
                <w10:wrap anchorx="page" anchory="page"/>
              </v:shape>
            </w:pict>
          </mc:Fallback>
        </mc:AlternateContent>
      </w:r>
      <w:r w:rsidR="001E75CA">
        <w:br w:type="page"/>
      </w:r>
    </w:p>
    <w:p w14:paraId="67117E5F" w14:textId="77777777" w:rsidR="00861F8B" w:rsidRDefault="00861F8B"/>
    <w:p w14:paraId="12FBD2E8" w14:textId="6850A2A3" w:rsidR="00895E35" w:rsidRPr="00924008" w:rsidRDefault="00DA1833">
      <w:pPr>
        <w:rPr>
          <w:lang w:val="fr-FR"/>
        </w:rPr>
      </w:pPr>
      <w:r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6B69D89E">
            <wp:simplePos x="0" y="0"/>
            <wp:positionH relativeFrom="column">
              <wp:posOffset>3637280</wp:posOffset>
            </wp:positionH>
            <wp:positionV relativeFrom="paragraph">
              <wp:posOffset>4855845</wp:posOffset>
            </wp:positionV>
            <wp:extent cx="543560" cy="495935"/>
            <wp:effectExtent l="0" t="0" r="8890" b="0"/>
            <wp:wrapTight wrapText="bothSides">
              <wp:wrapPolygon edited="0">
                <wp:start x="0" y="0"/>
                <wp:lineTo x="0" y="20743"/>
                <wp:lineTo x="21196" y="20743"/>
                <wp:lineTo x="21196" y="0"/>
                <wp:lineTo x="0" y="0"/>
              </wp:wrapPolygon>
            </wp:wrapTight>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a:picLocks noChangeAspect="1" noChangeArrowheads="1"/>
                    </pic:cNvPicPr>
                  </pic:nvPicPr>
                  <pic:blipFill>
                    <a:blip r:embed="rId45"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Pr>
          <w:noProof/>
          <w:lang w:eastAsia="fr-CA" w:bidi="ar-SA"/>
        </w:rPr>
        <w:drawing>
          <wp:anchor distT="0" distB="0" distL="114300" distR="114300" simplePos="0" relativeHeight="251828224" behindDoc="1" locked="0" layoutInCell="1" allowOverlap="1" wp14:anchorId="32495331" wp14:editId="56A80C93">
            <wp:simplePos x="0" y="0"/>
            <wp:positionH relativeFrom="margin">
              <wp:posOffset>6059170</wp:posOffset>
            </wp:positionH>
            <wp:positionV relativeFrom="paragraph">
              <wp:posOffset>4829175</wp:posOffset>
            </wp:positionV>
            <wp:extent cx="777240" cy="777240"/>
            <wp:effectExtent l="0" t="0" r="3810" b="3810"/>
            <wp:wrapNone/>
            <wp:docPr id="678" name="Image 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78" name="Image 678">
                      <a:extLst>
                        <a:ext uri="{C183D7F6-B498-43B3-948B-1728B52AA6E4}">
                          <adec:decorative xmlns:adec="http://schemas.microsoft.com/office/drawing/2017/decorative" val="1"/>
                        </a:ext>
                      </a:extLst>
                    </pic:cNvPr>
                    <pic:cNvPicPr/>
                  </pic:nvPicPr>
                  <pic:blipFill>
                    <a:blip r:embed="rId46" cstate="print">
                      <a:extLst>
                        <a:ext uri="{BEBA8EAE-BF5A-486C-A8C5-ECC9F3942E4B}">
                          <a14:imgProps xmlns:a14="http://schemas.microsoft.com/office/drawing/2010/main">
                            <a14:imgLayer r:embed="rId47">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Pr>
          <w:noProof/>
          <w:lang w:eastAsia="fr-CA" w:bidi="ar-SA"/>
        </w:rPr>
        <w:drawing>
          <wp:anchor distT="0" distB="0" distL="114300" distR="114300" simplePos="0" relativeHeight="251830272" behindDoc="1" locked="0" layoutInCell="1" allowOverlap="1" wp14:anchorId="16EB30B1" wp14:editId="7DC7A2B5">
            <wp:simplePos x="0" y="0"/>
            <wp:positionH relativeFrom="column">
              <wp:posOffset>4469765</wp:posOffset>
            </wp:positionH>
            <wp:positionV relativeFrom="paragraph">
              <wp:posOffset>5126355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bidi="ar-SA"/>
        </w:rPr>
        <w:drawing>
          <wp:anchor distT="0" distB="0" distL="114300" distR="114300" simplePos="0" relativeHeight="251821056" behindDoc="1" locked="0" layoutInCell="1" allowOverlap="1" wp14:anchorId="4D9F7FE6" wp14:editId="2F6E1024">
            <wp:simplePos x="0" y="0"/>
            <wp:positionH relativeFrom="column">
              <wp:posOffset>1866265</wp:posOffset>
            </wp:positionH>
            <wp:positionV relativeFrom="paragraph">
              <wp:posOffset>5081270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861F8B">
        <w:rPr>
          <w:noProof/>
          <w:lang w:eastAsia="fr-CA" w:bidi="ar-SA"/>
        </w:rPr>
        <w:drawing>
          <wp:anchor distT="0" distB="0" distL="114300" distR="114300" simplePos="0" relativeHeight="251744256" behindDoc="1" locked="0" layoutInCell="1" allowOverlap="1" wp14:anchorId="349BE08F" wp14:editId="2FE570CE">
            <wp:simplePos x="0" y="0"/>
            <wp:positionH relativeFrom="column">
              <wp:posOffset>474980</wp:posOffset>
            </wp:positionH>
            <wp:positionV relativeFrom="paragraph">
              <wp:posOffset>324485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4F896E37">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154802" w:rsidRPr="008818B0" w:rsidRDefault="00154802"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091"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" o:allowincell="f" filled="f" stroked="f">
                <v:textbox inset="0,0,0,0">
                  <w:txbxContent>
                    <w:p w14:paraId="328392FA" w14:textId="77777777" w:rsidR="00154802" w:rsidRPr="008818B0" w:rsidRDefault="00154802"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sidR="00F07BD6">
        <w:rPr>
          <w:noProof/>
          <w:lang w:eastAsia="fr-CA" w:bidi="ar-SA"/>
        </w:rPr>
        <mc:AlternateContent>
          <mc:Choice Requires="wps">
            <w:drawing>
              <wp:anchor distT="0" distB="0" distL="114300" distR="114300" simplePos="0" relativeHeight="251817984" behindDoc="0" locked="0" layoutInCell="1" allowOverlap="1" wp14:anchorId="6656226C" wp14:editId="4BBAE2AD">
                <wp:simplePos x="0" y="0"/>
                <wp:positionH relativeFrom="margin">
                  <wp:posOffset>1850178</wp:posOffset>
                </wp:positionH>
                <wp:positionV relativeFrom="page">
                  <wp:posOffset>1484630</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154802" w:rsidRPr="001428D8" w:rsidRDefault="00154802"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154802" w:rsidRPr="001428D8" w:rsidRDefault="00154802"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154802" w:rsidRPr="00182D27" w:rsidRDefault="00154802" w:rsidP="00883BCA">
                            <w:pPr>
                              <w:widowControl w:val="0"/>
                              <w:jc w:val="both"/>
                              <w:rPr>
                                <w:b/>
                                <w:color w:val="339966"/>
                                <w:kern w:val="28"/>
                                <w:sz w:val="12"/>
                                <w:szCs w:val="18"/>
                                <w:lang w:val="fr-FR" w:eastAsia="fr-CA" w:bidi="ar-SA"/>
                                <w14:cntxtAlts/>
                              </w:rPr>
                            </w:pPr>
                          </w:p>
                          <w:p w14:paraId="0F9F633B" w14:textId="77777777" w:rsidR="00154802" w:rsidRPr="001428D8" w:rsidRDefault="0015480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154802" w:rsidRPr="00D47C5C" w:rsidRDefault="0015480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154802" w:rsidRPr="00D47C5C" w:rsidRDefault="0015480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154802" w:rsidRPr="00D47C5C" w:rsidRDefault="0015480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154802" w:rsidRPr="00D47C5C" w:rsidRDefault="0015480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154802" w:rsidRPr="001428D8" w:rsidRDefault="00154802"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154802" w:rsidRPr="00182D27" w:rsidRDefault="00154802"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154802" w:rsidRPr="001428D8" w:rsidRDefault="0015480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154802" w:rsidRPr="001428D8" w:rsidRDefault="00154802"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154802" w:rsidRPr="00182D27" w:rsidRDefault="00154802"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154802" w:rsidRPr="000A7EF3" w:rsidRDefault="00154802"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154802" w:rsidRDefault="00154802"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154802" w:rsidRPr="00D368DD" w:rsidRDefault="00154802" w:rsidP="00883BCA">
                            <w:pPr>
                              <w:widowControl w:val="0"/>
                              <w:jc w:val="both"/>
                              <w:rPr>
                                <w:color w:val="000000"/>
                                <w:kern w:val="28"/>
                                <w:sz w:val="12"/>
                                <w:szCs w:val="18"/>
                                <w:lang w:eastAsia="fr-CA" w:bidi="ar-SA"/>
                                <w14:cntxtAlts/>
                              </w:rPr>
                            </w:pPr>
                          </w:p>
                          <w:p w14:paraId="0F367C00" w14:textId="77777777" w:rsidR="00154802" w:rsidRPr="009F4833" w:rsidRDefault="00154802"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154802" w:rsidRPr="009C2472" w:rsidRDefault="00154802"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092" type="#_x0000_t202" style="position:absolute;margin-left:145.7pt;margin-top:116.9pt;width:384pt;height:323.4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" filled="f" stroked="f">
                <v:textbox inset="0,0,0,0">
                  <w:txbxContent>
                    <w:p w14:paraId="2BF68311" w14:textId="77777777" w:rsidR="00154802" w:rsidRPr="001428D8" w:rsidRDefault="00154802"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154802" w:rsidRPr="001428D8" w:rsidRDefault="00154802"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154802" w:rsidRPr="00182D27" w:rsidRDefault="00154802" w:rsidP="00883BCA">
                      <w:pPr>
                        <w:widowControl w:val="0"/>
                        <w:jc w:val="both"/>
                        <w:rPr>
                          <w:b/>
                          <w:color w:val="339966"/>
                          <w:kern w:val="28"/>
                          <w:sz w:val="12"/>
                          <w:szCs w:val="18"/>
                          <w:lang w:val="fr-FR" w:eastAsia="fr-CA" w:bidi="ar-SA"/>
                          <w14:cntxtAlts/>
                        </w:rPr>
                      </w:pPr>
                    </w:p>
                    <w:p w14:paraId="0F9F633B" w14:textId="77777777" w:rsidR="00154802" w:rsidRPr="001428D8" w:rsidRDefault="0015480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154802" w:rsidRPr="00D47C5C" w:rsidRDefault="0015480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Pr>
                          <w:color w:val="000000"/>
                          <w:kern w:val="28"/>
                          <w:sz w:val="20"/>
                          <w:szCs w:val="18"/>
                          <w:lang w:val="fr-FR" w:eastAsia="fr-CA" w:bidi="ar-SA"/>
                          <w14:cntxtAlts/>
                        </w:rPr>
                        <w:t xml:space="preserve"> des personnes et ceux de leur famille</w:t>
                      </w:r>
                    </w:p>
                    <w:p w14:paraId="7432FCDD" w14:textId="77777777" w:rsidR="00154802" w:rsidRPr="00D47C5C" w:rsidRDefault="0015480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154802" w:rsidRPr="00D47C5C" w:rsidRDefault="0015480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ceux de leur famille</w:t>
                      </w:r>
                    </w:p>
                    <w:p w14:paraId="33B97994" w14:textId="77777777" w:rsidR="00154802" w:rsidRPr="00D47C5C" w:rsidRDefault="00154802"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Pr>
                          <w:color w:val="000000"/>
                          <w:kern w:val="28"/>
                          <w:sz w:val="20"/>
                          <w:szCs w:val="18"/>
                          <w:lang w:val="fr-FR" w:eastAsia="fr-CA" w:bidi="ar-SA"/>
                          <w14:cntxtAlts/>
                        </w:rPr>
                        <w:t>des personnes et ceux de leur famille</w:t>
                      </w:r>
                    </w:p>
                    <w:p w14:paraId="6D79E5C0" w14:textId="77777777" w:rsidR="00154802" w:rsidRPr="001428D8" w:rsidRDefault="00154802"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154802" w:rsidRPr="00182D27" w:rsidRDefault="00154802"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154802" w:rsidRPr="001428D8" w:rsidRDefault="00154802"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77777777" w:rsidR="00154802" w:rsidRPr="001428D8" w:rsidRDefault="00154802"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Pr>
                          <w:color w:val="000000"/>
                          <w:kern w:val="28"/>
                          <w:sz w:val="20"/>
                          <w:szCs w:val="18"/>
                          <w:lang w:val="fr-FR" w:eastAsia="fr-CA" w:bidi="ar-SA"/>
                          <w14:cntxtAlts/>
                        </w:rPr>
                        <w:t>e, Saint-Mathieu, St-Philippe, Châteauguay, Léry, Mercier et St-Isidore).</w:t>
                      </w:r>
                    </w:p>
                    <w:p w14:paraId="0716988A" w14:textId="77777777" w:rsidR="00154802" w:rsidRPr="00182D27" w:rsidRDefault="00154802"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154802" w:rsidRPr="000A7EF3" w:rsidRDefault="00154802"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154802" w:rsidRDefault="00154802"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154802" w:rsidRPr="00D368DD" w:rsidRDefault="00154802" w:rsidP="00883BCA">
                      <w:pPr>
                        <w:widowControl w:val="0"/>
                        <w:jc w:val="both"/>
                        <w:rPr>
                          <w:color w:val="000000"/>
                          <w:kern w:val="28"/>
                          <w:sz w:val="12"/>
                          <w:szCs w:val="18"/>
                          <w:lang w:eastAsia="fr-CA" w:bidi="ar-SA"/>
                          <w14:cntxtAlts/>
                        </w:rPr>
                      </w:pPr>
                    </w:p>
                    <w:p w14:paraId="0F367C00" w14:textId="77777777" w:rsidR="00154802" w:rsidRPr="009F4833" w:rsidRDefault="00154802"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154802" w:rsidRPr="009C2472" w:rsidRDefault="00154802" w:rsidP="00883BCA">
                      <w:pPr>
                        <w:rPr>
                          <w:lang w:val="fr-FR"/>
                        </w:rPr>
                      </w:pPr>
                    </w:p>
                  </w:txbxContent>
                </v:textbox>
                <w10:wrap anchorx="margin" anchory="page"/>
              </v:shape>
            </w:pict>
          </mc:Fallback>
        </mc:AlternateContent>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4DB8D3B8">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52161" w14:textId="77777777" w:rsidR="009A26F0" w:rsidRDefault="009A26F0" w:rsidP="00883BCA">
                            <w:pPr>
                              <w:spacing w:line="276" w:lineRule="auto"/>
                              <w:ind w:right="28"/>
                              <w:rPr>
                                <w:sz w:val="20"/>
                                <w:szCs w:val="20"/>
                                <w:lang w:val="fr-FR"/>
                              </w:rPr>
                            </w:pPr>
                          </w:p>
                          <w:p w14:paraId="72B86CE5" w14:textId="1A8E3871" w:rsidR="00154802" w:rsidRDefault="009A26F0" w:rsidP="009A26F0">
                            <w:pPr>
                              <w:ind w:right="28"/>
                              <w:rPr>
                                <w:sz w:val="20"/>
                                <w:szCs w:val="20"/>
                                <w:lang w:val="fr-FR"/>
                              </w:rPr>
                            </w:pPr>
                            <w:r w:rsidRPr="009A26F0">
                              <w:rPr>
                                <w:sz w:val="20"/>
                                <w:szCs w:val="20"/>
                                <w:lang w:val="fr-FR"/>
                              </w:rPr>
                              <w:t>Activités de sensibilisation, de promotion et d’éducation populaire</w:t>
                            </w:r>
                          </w:p>
                          <w:p w14:paraId="2C4D5655" w14:textId="77777777" w:rsidR="009A26F0" w:rsidRPr="009A26F0" w:rsidRDefault="009A26F0" w:rsidP="009A26F0">
                            <w:pPr>
                              <w:ind w:right="28"/>
                              <w:rPr>
                                <w:sz w:val="20"/>
                                <w:szCs w:val="20"/>
                                <w:lang w:val="fr-FR"/>
                              </w:rPr>
                            </w:pPr>
                            <w:r w:rsidRPr="009A26F0">
                              <w:rPr>
                                <w:sz w:val="20"/>
                                <w:szCs w:val="20"/>
                                <w:lang w:val="fr-FR"/>
                              </w:rPr>
                              <w:t>Consultations, représentations et revendications</w:t>
                            </w:r>
                          </w:p>
                          <w:p w14:paraId="2DF5D23F" w14:textId="77777777" w:rsidR="009A26F0" w:rsidRPr="009A26F0" w:rsidRDefault="009A26F0" w:rsidP="009A26F0">
                            <w:pPr>
                              <w:ind w:right="28"/>
                              <w:rPr>
                                <w:sz w:val="20"/>
                                <w:szCs w:val="20"/>
                                <w:lang w:val="fr-FR"/>
                              </w:rPr>
                            </w:pPr>
                            <w:r w:rsidRPr="009A26F0">
                              <w:rPr>
                                <w:sz w:val="20"/>
                                <w:szCs w:val="20"/>
                                <w:lang w:val="fr-FR"/>
                              </w:rPr>
                              <w:t>Concertations sectorielles et intersectorielles</w:t>
                            </w:r>
                          </w:p>
                          <w:p w14:paraId="5D181559" w14:textId="4A8F8CC8" w:rsidR="009A26F0" w:rsidRPr="007D12F8" w:rsidRDefault="009A26F0" w:rsidP="009A26F0">
                            <w:pPr>
                              <w:ind w:right="28"/>
                              <w:rPr>
                                <w:sz w:val="20"/>
                                <w:szCs w:val="20"/>
                                <w:lang w:val="fr-FR"/>
                              </w:rPr>
                            </w:pPr>
                            <w:r w:rsidRPr="009A26F0">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093"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" filled="f" strokecolor="#002060" strokeweight="1pt">
                <v:textbox inset="0,0,0,0">
                  <w:txbxContent>
                    <w:p w14:paraId="1A752161" w14:textId="77777777" w:rsidR="009A26F0" w:rsidRDefault="009A26F0" w:rsidP="00883BCA">
                      <w:pPr>
                        <w:spacing w:line="276" w:lineRule="auto"/>
                        <w:ind w:right="28"/>
                        <w:rPr>
                          <w:sz w:val="20"/>
                          <w:szCs w:val="20"/>
                          <w:lang w:val="fr-FR"/>
                        </w:rPr>
                      </w:pPr>
                    </w:p>
                    <w:p w14:paraId="72B86CE5" w14:textId="1A8E3871" w:rsidR="00154802" w:rsidRDefault="009A26F0" w:rsidP="009A26F0">
                      <w:pPr>
                        <w:ind w:right="28"/>
                        <w:rPr>
                          <w:sz w:val="20"/>
                          <w:szCs w:val="20"/>
                          <w:lang w:val="fr-FR"/>
                        </w:rPr>
                      </w:pPr>
                      <w:r w:rsidRPr="009A26F0">
                        <w:rPr>
                          <w:sz w:val="20"/>
                          <w:szCs w:val="20"/>
                          <w:lang w:val="fr-FR"/>
                        </w:rPr>
                        <w:t>Activités de sensibilisation, de promotion et d’éducation populaire</w:t>
                      </w:r>
                    </w:p>
                    <w:p w14:paraId="2C4D5655" w14:textId="77777777" w:rsidR="009A26F0" w:rsidRPr="009A26F0" w:rsidRDefault="009A26F0" w:rsidP="009A26F0">
                      <w:pPr>
                        <w:ind w:right="28"/>
                        <w:rPr>
                          <w:sz w:val="20"/>
                          <w:szCs w:val="20"/>
                          <w:lang w:val="fr-FR"/>
                        </w:rPr>
                      </w:pPr>
                      <w:r w:rsidRPr="009A26F0">
                        <w:rPr>
                          <w:sz w:val="20"/>
                          <w:szCs w:val="20"/>
                          <w:lang w:val="fr-FR"/>
                        </w:rPr>
                        <w:t>Consultations, représentations et revendications</w:t>
                      </w:r>
                    </w:p>
                    <w:p w14:paraId="2DF5D23F" w14:textId="77777777" w:rsidR="009A26F0" w:rsidRPr="009A26F0" w:rsidRDefault="009A26F0" w:rsidP="009A26F0">
                      <w:pPr>
                        <w:ind w:right="28"/>
                        <w:rPr>
                          <w:sz w:val="20"/>
                          <w:szCs w:val="20"/>
                          <w:lang w:val="fr-FR"/>
                        </w:rPr>
                      </w:pPr>
                      <w:r w:rsidRPr="009A26F0">
                        <w:rPr>
                          <w:sz w:val="20"/>
                          <w:szCs w:val="20"/>
                          <w:lang w:val="fr-FR"/>
                        </w:rPr>
                        <w:t>Concertations sectorielles et intersectorielles</w:t>
                      </w:r>
                    </w:p>
                    <w:p w14:paraId="5D181559" w14:textId="4A8F8CC8" w:rsidR="009A26F0" w:rsidRPr="007D12F8" w:rsidRDefault="009A26F0" w:rsidP="009A26F0">
                      <w:pPr>
                        <w:ind w:right="28"/>
                        <w:rPr>
                          <w:sz w:val="20"/>
                          <w:szCs w:val="20"/>
                          <w:lang w:val="fr-FR"/>
                        </w:rPr>
                      </w:pPr>
                      <w:r w:rsidRPr="009A26F0">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32A836E2">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154802" w:rsidRPr="008818B0" w:rsidRDefault="00154802"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094"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" o:allowincell="f" filled="f" stroked="f">
                <v:textbox inset="0,0,0,0">
                  <w:txbxContent>
                    <w:p w14:paraId="4FA76FC4" w14:textId="77777777" w:rsidR="00154802" w:rsidRPr="008818B0" w:rsidRDefault="00154802"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29695A0E">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154802" w:rsidRPr="008818B0" w:rsidRDefault="00154802"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095"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" o:allowincell="f" filled="f" stroked="f">
                <v:textbox inset="0,0,0,0">
                  <w:txbxContent>
                    <w:p w14:paraId="36DCACD1" w14:textId="77777777" w:rsidR="00154802" w:rsidRPr="008818B0" w:rsidRDefault="00154802"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5245429D">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E7C3A" w14:textId="77777777" w:rsidR="009A26F0" w:rsidRDefault="009A26F0" w:rsidP="00A75DFC">
                            <w:pPr>
                              <w:shd w:val="clear" w:color="auto" w:fill="FFFFFF"/>
                              <w:textAlignment w:val="baseline"/>
                              <w:rPr>
                                <w:sz w:val="20"/>
                                <w:szCs w:val="20"/>
                                <w:lang w:eastAsia="fr-CA" w:bidi="ar-SA"/>
                              </w:rPr>
                            </w:pPr>
                          </w:p>
                          <w:p w14:paraId="6D909E02" w14:textId="77777777" w:rsidR="009A26F0" w:rsidRDefault="00A75DFC" w:rsidP="00A75DFC">
                            <w:pPr>
                              <w:shd w:val="clear" w:color="auto" w:fill="FFFFFF"/>
                              <w:textAlignment w:val="baseline"/>
                              <w:rPr>
                                <w:sz w:val="20"/>
                                <w:szCs w:val="20"/>
                                <w:lang w:eastAsia="fr-CA" w:bidi="ar-SA"/>
                              </w:rPr>
                            </w:pPr>
                            <w:r w:rsidRPr="00A75DFC">
                              <w:rPr>
                                <w:sz w:val="20"/>
                                <w:szCs w:val="20"/>
                                <w:lang w:eastAsia="fr-CA" w:bidi="ar-SA"/>
                              </w:rPr>
                              <w:t>Accueil, écoute</w:t>
                            </w:r>
                          </w:p>
                          <w:p w14:paraId="4D6181B6" w14:textId="3CBB6025" w:rsidR="00A75DFC" w:rsidRDefault="009A26F0" w:rsidP="00A75DFC">
                            <w:pPr>
                              <w:shd w:val="clear" w:color="auto" w:fill="FFFFFF"/>
                              <w:textAlignment w:val="baseline"/>
                              <w:rPr>
                                <w:sz w:val="20"/>
                                <w:szCs w:val="20"/>
                                <w:lang w:eastAsia="fr-CA" w:bidi="ar-SA"/>
                              </w:rPr>
                            </w:pPr>
                            <w:r>
                              <w:rPr>
                                <w:sz w:val="20"/>
                                <w:szCs w:val="20"/>
                                <w:lang w:eastAsia="fr-CA" w:bidi="ar-SA"/>
                              </w:rPr>
                              <w:t>R</w:t>
                            </w:r>
                            <w:r w:rsidR="00A75DFC" w:rsidRPr="00A75DFC">
                              <w:rPr>
                                <w:sz w:val="20"/>
                                <w:szCs w:val="20"/>
                                <w:lang w:eastAsia="fr-CA" w:bidi="ar-SA"/>
                              </w:rPr>
                              <w:t>enseignements et documentation</w:t>
                            </w:r>
                          </w:p>
                          <w:p w14:paraId="63FB310E" w14:textId="77777777" w:rsidR="009A26F0" w:rsidRDefault="009A26F0" w:rsidP="009A26F0">
                            <w:pPr>
                              <w:shd w:val="clear" w:color="auto" w:fill="FFFFFF"/>
                              <w:textAlignment w:val="baseline"/>
                              <w:rPr>
                                <w:sz w:val="20"/>
                                <w:szCs w:val="20"/>
                                <w:lang w:eastAsia="fr-CA" w:bidi="ar-SA"/>
                              </w:rPr>
                            </w:pPr>
                            <w:r w:rsidRPr="009A26F0">
                              <w:rPr>
                                <w:sz w:val="20"/>
                                <w:szCs w:val="20"/>
                                <w:lang w:eastAsia="fr-CA" w:bidi="ar-SA"/>
                              </w:rPr>
                              <w:t>Soutien personnalisé</w:t>
                            </w:r>
                          </w:p>
                          <w:p w14:paraId="6DC10B38" w14:textId="0BA2AE7C" w:rsidR="009A26F0" w:rsidRPr="009A26F0" w:rsidRDefault="009A26F0" w:rsidP="009A26F0">
                            <w:pPr>
                              <w:shd w:val="clear" w:color="auto" w:fill="FFFFFF"/>
                              <w:textAlignment w:val="baseline"/>
                              <w:rPr>
                                <w:sz w:val="20"/>
                                <w:szCs w:val="20"/>
                                <w:lang w:eastAsia="fr-CA" w:bidi="ar-SA"/>
                              </w:rPr>
                            </w:pPr>
                            <w:r>
                              <w:rPr>
                                <w:sz w:val="20"/>
                                <w:szCs w:val="20"/>
                                <w:lang w:eastAsia="fr-CA" w:bidi="ar-SA"/>
                              </w:rPr>
                              <w:t>S</w:t>
                            </w:r>
                            <w:r w:rsidRPr="009A26F0">
                              <w:rPr>
                                <w:sz w:val="20"/>
                                <w:szCs w:val="20"/>
                                <w:lang w:eastAsia="fr-CA" w:bidi="ar-SA"/>
                              </w:rPr>
                              <w:t>uivi individuel</w:t>
                            </w:r>
                          </w:p>
                          <w:p w14:paraId="21D86619" w14:textId="77777777" w:rsidR="009A26F0" w:rsidRPr="009A26F0" w:rsidRDefault="009A26F0" w:rsidP="009A26F0">
                            <w:pPr>
                              <w:shd w:val="clear" w:color="auto" w:fill="FFFFFF"/>
                              <w:textAlignment w:val="baseline"/>
                              <w:rPr>
                                <w:sz w:val="20"/>
                                <w:szCs w:val="20"/>
                                <w:lang w:eastAsia="fr-CA" w:bidi="ar-SA"/>
                              </w:rPr>
                            </w:pPr>
                            <w:r w:rsidRPr="009A26F0">
                              <w:rPr>
                                <w:sz w:val="20"/>
                                <w:szCs w:val="20"/>
                                <w:lang w:eastAsia="fr-CA" w:bidi="ar-SA"/>
                              </w:rPr>
                              <w:t>Soutien technique</w:t>
                            </w:r>
                          </w:p>
                          <w:p w14:paraId="0E185F66" w14:textId="510A01F3" w:rsidR="009A26F0" w:rsidRDefault="009A26F0" w:rsidP="009A26F0">
                            <w:pPr>
                              <w:shd w:val="clear" w:color="auto" w:fill="FFFFFF"/>
                              <w:textAlignment w:val="baseline"/>
                              <w:rPr>
                                <w:sz w:val="20"/>
                                <w:szCs w:val="20"/>
                                <w:lang w:eastAsia="fr-CA" w:bidi="ar-SA"/>
                              </w:rPr>
                            </w:pPr>
                            <w:r w:rsidRPr="009A26F0">
                              <w:rPr>
                                <w:sz w:val="20"/>
                                <w:szCs w:val="20"/>
                                <w:lang w:eastAsia="fr-CA" w:bidi="ar-SA"/>
                              </w:rPr>
                              <w:t>Accompagnement individuel et de groupe</w:t>
                            </w:r>
                          </w:p>
                          <w:p w14:paraId="3D4D01C0" w14:textId="77777777" w:rsidR="009A26F0" w:rsidRPr="009A26F0" w:rsidRDefault="009A26F0" w:rsidP="009A26F0">
                            <w:pPr>
                              <w:shd w:val="clear" w:color="auto" w:fill="FFFFFF"/>
                              <w:textAlignment w:val="baseline"/>
                              <w:rPr>
                                <w:sz w:val="20"/>
                                <w:szCs w:val="20"/>
                                <w:lang w:eastAsia="fr-CA" w:bidi="ar-SA"/>
                              </w:rPr>
                            </w:pPr>
                            <w:r w:rsidRPr="009A26F0">
                              <w:rPr>
                                <w:sz w:val="20"/>
                                <w:szCs w:val="20"/>
                                <w:lang w:eastAsia="fr-CA" w:bidi="ar-SA"/>
                              </w:rPr>
                              <w:t>Soutien civique</w:t>
                            </w:r>
                          </w:p>
                          <w:p w14:paraId="07F99E1F" w14:textId="4E48EF07" w:rsidR="009A26F0" w:rsidRPr="00A75DFC" w:rsidRDefault="009A26F0" w:rsidP="009A26F0">
                            <w:pPr>
                              <w:shd w:val="clear" w:color="auto" w:fill="FFFFFF"/>
                              <w:textAlignment w:val="baseline"/>
                              <w:rPr>
                                <w:sz w:val="20"/>
                                <w:szCs w:val="20"/>
                                <w:lang w:eastAsia="fr-CA" w:bidi="ar-SA"/>
                              </w:rPr>
                            </w:pPr>
                            <w:r w:rsidRPr="009A26F0">
                              <w:rPr>
                                <w:sz w:val="20"/>
                                <w:szCs w:val="20"/>
                                <w:lang w:eastAsia="fr-CA" w:bidi="ar-SA"/>
                              </w:rPr>
                              <w:t>Références vers les ressources et programmes existants</w:t>
                            </w:r>
                          </w:p>
                          <w:p w14:paraId="242AE373" w14:textId="5B216A60" w:rsidR="00154802" w:rsidRPr="007D12F8" w:rsidRDefault="00154802" w:rsidP="00883BCA">
                            <w:pPr>
                              <w:ind w:right="28"/>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096"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" filled="f" strokecolor="#002060" strokeweight="1pt">
                <v:textbox inset="0,0,0,0">
                  <w:txbxContent>
                    <w:p w14:paraId="1F7E7C3A" w14:textId="77777777" w:rsidR="009A26F0" w:rsidRDefault="009A26F0" w:rsidP="00A75DFC">
                      <w:pPr>
                        <w:shd w:val="clear" w:color="auto" w:fill="FFFFFF"/>
                        <w:textAlignment w:val="baseline"/>
                        <w:rPr>
                          <w:sz w:val="20"/>
                          <w:szCs w:val="20"/>
                          <w:lang w:eastAsia="fr-CA" w:bidi="ar-SA"/>
                        </w:rPr>
                      </w:pPr>
                    </w:p>
                    <w:p w14:paraId="6D909E02" w14:textId="77777777" w:rsidR="009A26F0" w:rsidRDefault="00A75DFC" w:rsidP="00A75DFC">
                      <w:pPr>
                        <w:shd w:val="clear" w:color="auto" w:fill="FFFFFF"/>
                        <w:textAlignment w:val="baseline"/>
                        <w:rPr>
                          <w:sz w:val="20"/>
                          <w:szCs w:val="20"/>
                          <w:lang w:eastAsia="fr-CA" w:bidi="ar-SA"/>
                        </w:rPr>
                      </w:pPr>
                      <w:r w:rsidRPr="00A75DFC">
                        <w:rPr>
                          <w:sz w:val="20"/>
                          <w:szCs w:val="20"/>
                          <w:lang w:eastAsia="fr-CA" w:bidi="ar-SA"/>
                        </w:rPr>
                        <w:t>Accueil, écoute</w:t>
                      </w:r>
                    </w:p>
                    <w:p w14:paraId="4D6181B6" w14:textId="3CBB6025" w:rsidR="00A75DFC" w:rsidRDefault="009A26F0" w:rsidP="00A75DFC">
                      <w:pPr>
                        <w:shd w:val="clear" w:color="auto" w:fill="FFFFFF"/>
                        <w:textAlignment w:val="baseline"/>
                        <w:rPr>
                          <w:sz w:val="20"/>
                          <w:szCs w:val="20"/>
                          <w:lang w:eastAsia="fr-CA" w:bidi="ar-SA"/>
                        </w:rPr>
                      </w:pPr>
                      <w:r>
                        <w:rPr>
                          <w:sz w:val="20"/>
                          <w:szCs w:val="20"/>
                          <w:lang w:eastAsia="fr-CA" w:bidi="ar-SA"/>
                        </w:rPr>
                        <w:t>R</w:t>
                      </w:r>
                      <w:r w:rsidR="00A75DFC" w:rsidRPr="00A75DFC">
                        <w:rPr>
                          <w:sz w:val="20"/>
                          <w:szCs w:val="20"/>
                          <w:lang w:eastAsia="fr-CA" w:bidi="ar-SA"/>
                        </w:rPr>
                        <w:t>enseignements et documentation</w:t>
                      </w:r>
                    </w:p>
                    <w:p w14:paraId="63FB310E" w14:textId="77777777" w:rsidR="009A26F0" w:rsidRDefault="009A26F0" w:rsidP="009A26F0">
                      <w:pPr>
                        <w:shd w:val="clear" w:color="auto" w:fill="FFFFFF"/>
                        <w:textAlignment w:val="baseline"/>
                        <w:rPr>
                          <w:sz w:val="20"/>
                          <w:szCs w:val="20"/>
                          <w:lang w:eastAsia="fr-CA" w:bidi="ar-SA"/>
                        </w:rPr>
                      </w:pPr>
                      <w:r w:rsidRPr="009A26F0">
                        <w:rPr>
                          <w:sz w:val="20"/>
                          <w:szCs w:val="20"/>
                          <w:lang w:eastAsia="fr-CA" w:bidi="ar-SA"/>
                        </w:rPr>
                        <w:t>Soutien personnalisé</w:t>
                      </w:r>
                    </w:p>
                    <w:p w14:paraId="6DC10B38" w14:textId="0BA2AE7C" w:rsidR="009A26F0" w:rsidRPr="009A26F0" w:rsidRDefault="009A26F0" w:rsidP="009A26F0">
                      <w:pPr>
                        <w:shd w:val="clear" w:color="auto" w:fill="FFFFFF"/>
                        <w:textAlignment w:val="baseline"/>
                        <w:rPr>
                          <w:sz w:val="20"/>
                          <w:szCs w:val="20"/>
                          <w:lang w:eastAsia="fr-CA" w:bidi="ar-SA"/>
                        </w:rPr>
                      </w:pPr>
                      <w:r>
                        <w:rPr>
                          <w:sz w:val="20"/>
                          <w:szCs w:val="20"/>
                          <w:lang w:eastAsia="fr-CA" w:bidi="ar-SA"/>
                        </w:rPr>
                        <w:t>S</w:t>
                      </w:r>
                      <w:r w:rsidRPr="009A26F0">
                        <w:rPr>
                          <w:sz w:val="20"/>
                          <w:szCs w:val="20"/>
                          <w:lang w:eastAsia="fr-CA" w:bidi="ar-SA"/>
                        </w:rPr>
                        <w:t>uivi individuel</w:t>
                      </w:r>
                    </w:p>
                    <w:p w14:paraId="21D86619" w14:textId="77777777" w:rsidR="009A26F0" w:rsidRPr="009A26F0" w:rsidRDefault="009A26F0" w:rsidP="009A26F0">
                      <w:pPr>
                        <w:shd w:val="clear" w:color="auto" w:fill="FFFFFF"/>
                        <w:textAlignment w:val="baseline"/>
                        <w:rPr>
                          <w:sz w:val="20"/>
                          <w:szCs w:val="20"/>
                          <w:lang w:eastAsia="fr-CA" w:bidi="ar-SA"/>
                        </w:rPr>
                      </w:pPr>
                      <w:r w:rsidRPr="009A26F0">
                        <w:rPr>
                          <w:sz w:val="20"/>
                          <w:szCs w:val="20"/>
                          <w:lang w:eastAsia="fr-CA" w:bidi="ar-SA"/>
                        </w:rPr>
                        <w:t>Soutien technique</w:t>
                      </w:r>
                    </w:p>
                    <w:p w14:paraId="0E185F66" w14:textId="510A01F3" w:rsidR="009A26F0" w:rsidRDefault="009A26F0" w:rsidP="009A26F0">
                      <w:pPr>
                        <w:shd w:val="clear" w:color="auto" w:fill="FFFFFF"/>
                        <w:textAlignment w:val="baseline"/>
                        <w:rPr>
                          <w:sz w:val="20"/>
                          <w:szCs w:val="20"/>
                          <w:lang w:eastAsia="fr-CA" w:bidi="ar-SA"/>
                        </w:rPr>
                      </w:pPr>
                      <w:r w:rsidRPr="009A26F0">
                        <w:rPr>
                          <w:sz w:val="20"/>
                          <w:szCs w:val="20"/>
                          <w:lang w:eastAsia="fr-CA" w:bidi="ar-SA"/>
                        </w:rPr>
                        <w:t>Accompagnement individuel et de groupe</w:t>
                      </w:r>
                    </w:p>
                    <w:p w14:paraId="3D4D01C0" w14:textId="77777777" w:rsidR="009A26F0" w:rsidRPr="009A26F0" w:rsidRDefault="009A26F0" w:rsidP="009A26F0">
                      <w:pPr>
                        <w:shd w:val="clear" w:color="auto" w:fill="FFFFFF"/>
                        <w:textAlignment w:val="baseline"/>
                        <w:rPr>
                          <w:sz w:val="20"/>
                          <w:szCs w:val="20"/>
                          <w:lang w:eastAsia="fr-CA" w:bidi="ar-SA"/>
                        </w:rPr>
                      </w:pPr>
                      <w:r w:rsidRPr="009A26F0">
                        <w:rPr>
                          <w:sz w:val="20"/>
                          <w:szCs w:val="20"/>
                          <w:lang w:eastAsia="fr-CA" w:bidi="ar-SA"/>
                        </w:rPr>
                        <w:t>Soutien civique</w:t>
                      </w:r>
                    </w:p>
                    <w:p w14:paraId="07F99E1F" w14:textId="4E48EF07" w:rsidR="009A26F0" w:rsidRPr="00A75DFC" w:rsidRDefault="009A26F0" w:rsidP="009A26F0">
                      <w:pPr>
                        <w:shd w:val="clear" w:color="auto" w:fill="FFFFFF"/>
                        <w:textAlignment w:val="baseline"/>
                        <w:rPr>
                          <w:sz w:val="20"/>
                          <w:szCs w:val="20"/>
                          <w:lang w:eastAsia="fr-CA" w:bidi="ar-SA"/>
                        </w:rPr>
                      </w:pPr>
                      <w:r w:rsidRPr="009A26F0">
                        <w:rPr>
                          <w:sz w:val="20"/>
                          <w:szCs w:val="20"/>
                          <w:lang w:eastAsia="fr-CA" w:bidi="ar-SA"/>
                        </w:rPr>
                        <w:t>Références vers les ressources et programmes existants</w:t>
                      </w:r>
                    </w:p>
                    <w:p w14:paraId="242AE373" w14:textId="5B216A60" w:rsidR="00154802" w:rsidRPr="007D12F8" w:rsidRDefault="00154802" w:rsidP="00883BCA">
                      <w:pPr>
                        <w:ind w:right="28"/>
                        <w:rPr>
                          <w:sz w:val="20"/>
                          <w:szCs w:val="20"/>
                          <w:lang w:val="fr-FR"/>
                        </w:rPr>
                      </w:pPr>
                    </w:p>
                  </w:txbxContent>
                </v:textbox>
                <w10:wrap anchorx="page" anchory="margin"/>
              </v:shape>
            </w:pict>
          </mc:Fallback>
        </mc:AlternateContent>
      </w:r>
      <w:r w:rsidR="008B3452" w:rsidRPr="00470C06">
        <w:rPr>
          <w:noProof/>
          <w:lang w:eastAsia="fr-CA" w:bidi="ar-SA"/>
        </w:rPr>
        <mc:AlternateContent>
          <mc:Choice Requires="wps">
            <w:drawing>
              <wp:anchor distT="0" distB="0" distL="114300" distR="114300" simplePos="0" relativeHeight="251840512" behindDoc="0" locked="0" layoutInCell="1" allowOverlap="1" wp14:anchorId="789ADFC7" wp14:editId="6887C8D5">
                <wp:simplePos x="0" y="0"/>
                <wp:positionH relativeFrom="margin">
                  <wp:posOffset>5368925</wp:posOffset>
                </wp:positionH>
                <wp:positionV relativeFrom="margin">
                  <wp:posOffset>7670377</wp:posOffset>
                </wp:positionV>
                <wp:extent cx="1388534" cy="736600"/>
                <wp:effectExtent l="0" t="0" r="2540"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534"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8AA9" w14:textId="77777777" w:rsidR="00154802" w:rsidRPr="00470C06" w:rsidRDefault="00154802"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154802" w:rsidRPr="00B07F51" w:rsidRDefault="00154802"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097" type="#_x0000_t202" style="position:absolute;margin-left:422.75pt;margin-top:603.95pt;width:109.3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" filled="f" stroked="f">
                <v:textbox inset="0,0,0,0">
                  <w:txbxContent>
                    <w:p w14:paraId="54518AA9" w14:textId="77777777" w:rsidR="00154802" w:rsidRPr="00470C06" w:rsidRDefault="00154802" w:rsidP="00470C06">
                      <w:pPr>
                        <w:jc w:val="both"/>
                        <w:rPr>
                          <w:sz w:val="20"/>
                        </w:rPr>
                      </w:pPr>
                      <w:r w:rsidRPr="001E5BE6">
                        <w:rPr>
                          <w:sz w:val="20"/>
                          <w:szCs w:val="20"/>
                          <w:lang w:val="fr-FR"/>
                        </w:rPr>
                        <w:t xml:space="preserve">Nos </w:t>
                      </w:r>
                      <w:r w:rsidRPr="00470C06">
                        <w:rPr>
                          <w:sz w:val="20"/>
                        </w:rPr>
                        <w:t>bureaux sont ouverts du lundi au vendredi, de 8 h 30 à 12 h 00 et de 13 h 00 à 16 h 30.</w:t>
                      </w:r>
                      <w:r w:rsidRPr="00470C06">
                        <w:rPr>
                          <w:sz w:val="20"/>
                        </w:rPr>
                        <w:tab/>
                      </w:r>
                    </w:p>
                    <w:p w14:paraId="5741632A" w14:textId="77777777" w:rsidR="00154802" w:rsidRPr="00B07F51" w:rsidRDefault="00154802" w:rsidP="00470C06">
                      <w:pPr>
                        <w:jc w:val="both"/>
                        <w:rPr>
                          <w:sz w:val="22"/>
                          <w:szCs w:val="20"/>
                          <w:lang w:val="fr-FR"/>
                        </w:rPr>
                      </w:pPr>
                    </w:p>
                  </w:txbxContent>
                </v:textbox>
                <w10:wrap anchorx="margin" anchory="margin"/>
              </v:shape>
            </w:pict>
          </mc:Fallback>
        </mc:AlternateContent>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2964C8CF">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154802" w:rsidRPr="00B07F51" w:rsidRDefault="00154802"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098"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" filled="f" stroked="f">
                <v:textbox inset="0,0,0,0">
                  <w:txbxContent>
                    <w:p w14:paraId="6E8915E6" w14:textId="77777777" w:rsidR="00154802" w:rsidRPr="00B07F51" w:rsidRDefault="00154802"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8B3452" w:rsidRPr="00470C06">
        <w:rPr>
          <w:noProof/>
          <w:lang w:eastAsia="fr-CA" w:bidi="ar-SA"/>
        </w:rPr>
        <mc:AlternateContent>
          <mc:Choice Requires="wps">
            <w:drawing>
              <wp:anchor distT="0" distB="0" distL="114300" distR="114300" simplePos="0" relativeHeight="251838464" behindDoc="0" locked="0" layoutInCell="1" allowOverlap="1" wp14:anchorId="1A788099" wp14:editId="1BEA276E">
                <wp:simplePos x="0" y="0"/>
                <wp:positionH relativeFrom="page">
                  <wp:posOffset>4046855</wp:posOffset>
                </wp:positionH>
                <wp:positionV relativeFrom="page">
                  <wp:posOffset>8576734</wp:posOffset>
                </wp:positionV>
                <wp:extent cx="1701800" cy="1540933"/>
                <wp:effectExtent l="0" t="0" r="12700" b="254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540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701EA" w14:textId="1838EE7A" w:rsidR="00154802" w:rsidRDefault="00154802" w:rsidP="00470C06">
                            <w:pPr>
                              <w:ind w:right="74"/>
                              <w:jc w:val="both"/>
                              <w:rPr>
                                <w:sz w:val="20"/>
                                <w:szCs w:val="20"/>
                                <w:lang w:val="fr-FR"/>
                              </w:rPr>
                            </w:pPr>
                            <w:r>
                              <w:rPr>
                                <w:sz w:val="20"/>
                                <w:szCs w:val="20"/>
                                <w:lang w:val="fr-FR"/>
                              </w:rPr>
                              <w:t xml:space="preserve">Le formulaire à compléter est disponible sur notre site internet. Vous pouvez </w:t>
                            </w:r>
                            <w:r w:rsidR="00A75DFC">
                              <w:rPr>
                                <w:sz w:val="20"/>
                                <w:szCs w:val="20"/>
                                <w:lang w:val="fr-FR"/>
                              </w:rPr>
                              <w:t xml:space="preserve">d’ailleurs </w:t>
                            </w:r>
                            <w:r>
                              <w:rPr>
                                <w:sz w:val="20"/>
                                <w:szCs w:val="20"/>
                                <w:lang w:val="fr-FR"/>
                              </w:rPr>
                              <w:t xml:space="preserve">le compléter </w:t>
                            </w:r>
                            <w:r w:rsidR="00A75DFC">
                              <w:rPr>
                                <w:sz w:val="20"/>
                                <w:szCs w:val="20"/>
                                <w:lang w:val="fr-FR"/>
                              </w:rPr>
                              <w:t>en ligne</w:t>
                            </w:r>
                            <w:r>
                              <w:rPr>
                                <w:sz w:val="20"/>
                                <w:szCs w:val="20"/>
                                <w:lang w:val="fr-FR"/>
                              </w:rPr>
                              <w:t xml:space="preserve">. </w:t>
                            </w:r>
                            <w:r w:rsidR="00A75DFC">
                              <w:rPr>
                                <w:sz w:val="20"/>
                                <w:szCs w:val="20"/>
                                <w:lang w:val="fr-FR"/>
                              </w:rPr>
                              <w:t xml:space="preserve">Sachez qu’il </w:t>
                            </w:r>
                            <w:r>
                              <w:rPr>
                                <w:sz w:val="20"/>
                                <w:szCs w:val="20"/>
                                <w:lang w:val="fr-FR"/>
                              </w:rPr>
                              <w:t>est également disponible sur demande</w:t>
                            </w:r>
                            <w:r w:rsidR="00A75DFC">
                              <w:rPr>
                                <w:sz w:val="20"/>
                                <w:szCs w:val="20"/>
                                <w:lang w:val="fr-FR"/>
                              </w:rPr>
                              <w:t xml:space="preserve"> en version papier</w:t>
                            </w:r>
                            <w:r>
                              <w:rPr>
                                <w:sz w:val="20"/>
                                <w:szCs w:val="20"/>
                                <w:lang w:val="fr-FR"/>
                              </w:rPr>
                              <w:t xml:space="preserve">. </w:t>
                            </w:r>
                          </w:p>
                          <w:p w14:paraId="6F813CD4" w14:textId="77777777" w:rsidR="00154802" w:rsidRPr="00682D66" w:rsidRDefault="00154802" w:rsidP="00470C06">
                            <w:pPr>
                              <w:ind w:right="115"/>
                              <w:jc w:val="both"/>
                              <w:rPr>
                                <w:sz w:val="6"/>
                                <w:szCs w:val="20"/>
                                <w:lang w:val="fr-FR"/>
                              </w:rPr>
                            </w:pPr>
                          </w:p>
                          <w:p w14:paraId="4C079484" w14:textId="77777777" w:rsidR="00154802" w:rsidRPr="004B77A1" w:rsidRDefault="00154802" w:rsidP="00470C06">
                            <w:pPr>
                              <w:ind w:right="54"/>
                              <w:jc w:val="both"/>
                              <w:rPr>
                                <w:sz w:val="20"/>
                                <w:szCs w:val="20"/>
                                <w:lang w:val="fr-FR"/>
                              </w:rPr>
                            </w:pPr>
                            <w:r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099" type="#_x0000_t202" style="position:absolute;margin-left:318.65pt;margin-top:675.35pt;width:134pt;height:121.3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" filled="f" stroked="f">
                <v:textbox inset="0,0,0,0">
                  <w:txbxContent>
                    <w:p w14:paraId="2C2701EA" w14:textId="1838EE7A" w:rsidR="00154802" w:rsidRDefault="00154802" w:rsidP="00470C06">
                      <w:pPr>
                        <w:ind w:right="74"/>
                        <w:jc w:val="both"/>
                        <w:rPr>
                          <w:sz w:val="20"/>
                          <w:szCs w:val="20"/>
                          <w:lang w:val="fr-FR"/>
                        </w:rPr>
                      </w:pPr>
                      <w:r>
                        <w:rPr>
                          <w:sz w:val="20"/>
                          <w:szCs w:val="20"/>
                          <w:lang w:val="fr-FR"/>
                        </w:rPr>
                        <w:t xml:space="preserve">Le formulaire à compléter est disponible sur notre site internet. Vous pouvez </w:t>
                      </w:r>
                      <w:r w:rsidR="00A75DFC">
                        <w:rPr>
                          <w:sz w:val="20"/>
                          <w:szCs w:val="20"/>
                          <w:lang w:val="fr-FR"/>
                        </w:rPr>
                        <w:t xml:space="preserve">d’ailleurs </w:t>
                      </w:r>
                      <w:r>
                        <w:rPr>
                          <w:sz w:val="20"/>
                          <w:szCs w:val="20"/>
                          <w:lang w:val="fr-FR"/>
                        </w:rPr>
                        <w:t xml:space="preserve">le compléter </w:t>
                      </w:r>
                      <w:r w:rsidR="00A75DFC">
                        <w:rPr>
                          <w:sz w:val="20"/>
                          <w:szCs w:val="20"/>
                          <w:lang w:val="fr-FR"/>
                        </w:rPr>
                        <w:t>en ligne</w:t>
                      </w:r>
                      <w:r>
                        <w:rPr>
                          <w:sz w:val="20"/>
                          <w:szCs w:val="20"/>
                          <w:lang w:val="fr-FR"/>
                        </w:rPr>
                        <w:t xml:space="preserve">. </w:t>
                      </w:r>
                      <w:r w:rsidR="00A75DFC">
                        <w:rPr>
                          <w:sz w:val="20"/>
                          <w:szCs w:val="20"/>
                          <w:lang w:val="fr-FR"/>
                        </w:rPr>
                        <w:t xml:space="preserve">Sachez qu’il </w:t>
                      </w:r>
                      <w:r>
                        <w:rPr>
                          <w:sz w:val="20"/>
                          <w:szCs w:val="20"/>
                          <w:lang w:val="fr-FR"/>
                        </w:rPr>
                        <w:t>est également disponible sur demande</w:t>
                      </w:r>
                      <w:r w:rsidR="00A75DFC">
                        <w:rPr>
                          <w:sz w:val="20"/>
                          <w:szCs w:val="20"/>
                          <w:lang w:val="fr-FR"/>
                        </w:rPr>
                        <w:t xml:space="preserve"> en version papier</w:t>
                      </w:r>
                      <w:r>
                        <w:rPr>
                          <w:sz w:val="20"/>
                          <w:szCs w:val="20"/>
                          <w:lang w:val="fr-FR"/>
                        </w:rPr>
                        <w:t xml:space="preserve">. </w:t>
                      </w:r>
                    </w:p>
                    <w:p w14:paraId="6F813CD4" w14:textId="77777777" w:rsidR="00154802" w:rsidRPr="00682D66" w:rsidRDefault="00154802" w:rsidP="00470C06">
                      <w:pPr>
                        <w:ind w:right="115"/>
                        <w:jc w:val="both"/>
                        <w:rPr>
                          <w:sz w:val="6"/>
                          <w:szCs w:val="20"/>
                          <w:lang w:val="fr-FR"/>
                        </w:rPr>
                      </w:pPr>
                    </w:p>
                    <w:p w14:paraId="4C079484" w14:textId="77777777" w:rsidR="00154802" w:rsidRPr="004B77A1" w:rsidRDefault="00154802" w:rsidP="00470C06">
                      <w:pPr>
                        <w:ind w:right="54"/>
                        <w:jc w:val="both"/>
                        <w:rPr>
                          <w:sz w:val="20"/>
                          <w:szCs w:val="20"/>
                          <w:lang w:val="fr-FR"/>
                        </w:rPr>
                      </w:pPr>
                      <w:r w:rsidRPr="004B77A1">
                        <w:rPr>
                          <w:sz w:val="20"/>
                          <w:szCs w:val="20"/>
                          <w:lang w:val="fr-FR"/>
                        </w:rPr>
                        <w:t>Pour de plus amples informations, nous vous invitons à communiquer avec nous.</w:t>
                      </w:r>
                    </w:p>
                  </w:txbxContent>
                </v:textbox>
                <w10:wrap anchorx="page" anchory="page"/>
              </v:shape>
            </w:pict>
          </mc:Fallback>
        </mc:AlternateContent>
      </w:r>
      <w:r w:rsidR="008B3452">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33A77D2E">
            <wp:simplePos x="0" y="0"/>
            <wp:positionH relativeFrom="column">
              <wp:posOffset>5935133</wp:posOffset>
            </wp:positionH>
            <wp:positionV relativeFrom="page">
              <wp:posOffset>9305501</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 689">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628DE2CF">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07F741E4">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260B5E9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9024" behindDoc="1" locked="0" layoutInCell="0" allowOverlap="1" wp14:anchorId="1D3861C2" wp14:editId="170B0AF9">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72681" id="Rectangle 122" o:spid="_x0000_s1026" style="position:absolute;margin-left:0;margin-top:22.65pt;width:137.3pt;height:700.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4144" behindDoc="0" locked="0" layoutInCell="1" allowOverlap="1" wp14:anchorId="1DB0AE7A" wp14:editId="1E2244C1">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4525A" id="REC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5C3BE862">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154802" w:rsidRDefault="00154802"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154802" w:rsidRPr="008B7F9F" w:rsidRDefault="00154802"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154802" w:rsidRPr="00EC2E2B" w:rsidRDefault="00154802"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00"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" filled="f" stroked="f">
                <v:textbox inset="0,0,0,0">
                  <w:txbxContent>
                    <w:p w14:paraId="02E0FCE8" w14:textId="77777777" w:rsidR="00154802" w:rsidRDefault="00154802"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154802" w:rsidRPr="008B7F9F" w:rsidRDefault="00154802"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154802" w:rsidRPr="00EC2E2B" w:rsidRDefault="00154802"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48BCE29A">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154802" w:rsidRPr="00BC353B" w:rsidRDefault="00154802"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01"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" filled="f" stroked="f" strokecolor="black [0]" insetpen="t">
                <v:textbox inset="2.88pt,2.88pt,2.88pt,2.88pt">
                  <w:txbxContent>
                    <w:p w14:paraId="440F1CB4" w14:textId="77777777" w:rsidR="00154802" w:rsidRPr="00BC353B" w:rsidRDefault="00154802"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781D97B5">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3B6099FE">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237ADD4D">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040FE81C">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58" cstate="print">
                      <a:extLst>
                        <a:ext uri="{BEBA8EAE-BF5A-486C-A8C5-ECC9F3942E4B}">
                          <a14:imgProps xmlns:a14="http://schemas.microsoft.com/office/drawing/2010/main">
                            <a14:imgLayer r:embed="rId5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2096" behindDoc="0" locked="0" layoutInCell="0" allowOverlap="1" wp14:anchorId="71483AC2" wp14:editId="7B031457">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154802" w:rsidRDefault="00154802" w:rsidP="00D91F48">
                            <w:pPr>
                              <w:jc w:val="center"/>
                              <w:rPr>
                                <w:caps/>
                                <w:sz w:val="18"/>
                                <w:szCs w:val="18"/>
                                <w:lang w:val="fr-FR"/>
                              </w:rPr>
                            </w:pPr>
                            <w:r>
                              <w:rPr>
                                <w:sz w:val="18"/>
                                <w:szCs w:val="18"/>
                                <w:lang w:val="fr-FR"/>
                              </w:rPr>
                              <w:t xml:space="preserve">  </w:t>
                            </w:r>
                          </w:p>
                          <w:p w14:paraId="4E671505" w14:textId="77777777" w:rsidR="00154802" w:rsidRDefault="00154802" w:rsidP="00D91F48">
                            <w:pPr>
                              <w:jc w:val="center"/>
                              <w:rPr>
                                <w:caps/>
                                <w:sz w:val="18"/>
                                <w:szCs w:val="18"/>
                                <w:lang w:val="fr-FR"/>
                              </w:rPr>
                            </w:pPr>
                            <w:r>
                              <w:rPr>
                                <w:caps/>
                                <w:sz w:val="18"/>
                                <w:szCs w:val="18"/>
                                <w:lang w:val="fr-FR"/>
                              </w:rPr>
                              <w:t>100, rUE STE-MARIE</w:t>
                            </w:r>
                          </w:p>
                          <w:p w14:paraId="639E3EB3" w14:textId="77777777" w:rsidR="00154802" w:rsidRDefault="00154802" w:rsidP="00D91F48">
                            <w:pPr>
                              <w:jc w:val="center"/>
                              <w:rPr>
                                <w:caps/>
                                <w:sz w:val="18"/>
                                <w:szCs w:val="18"/>
                                <w:lang w:val="fr-FR"/>
                              </w:rPr>
                            </w:pPr>
                            <w:r>
                              <w:rPr>
                                <w:caps/>
                                <w:sz w:val="18"/>
                                <w:szCs w:val="18"/>
                                <w:lang w:val="fr-FR"/>
                              </w:rPr>
                              <w:t>LA PRAIRIE (QC)</w:t>
                            </w:r>
                          </w:p>
                          <w:p w14:paraId="48D849B8" w14:textId="77777777" w:rsidR="00154802" w:rsidRDefault="00154802" w:rsidP="00D91F48">
                            <w:pPr>
                              <w:jc w:val="center"/>
                              <w:rPr>
                                <w:caps/>
                                <w:sz w:val="18"/>
                                <w:szCs w:val="18"/>
                                <w:lang w:val="fr-FR"/>
                              </w:rPr>
                            </w:pPr>
                            <w:r>
                              <w:rPr>
                                <w:caps/>
                                <w:sz w:val="18"/>
                                <w:szCs w:val="18"/>
                                <w:lang w:val="fr-FR"/>
                              </w:rPr>
                              <w:t>J5R1E8</w:t>
                            </w:r>
                          </w:p>
                          <w:p w14:paraId="2C90F8E1" w14:textId="77777777" w:rsidR="00154802" w:rsidRDefault="00154802" w:rsidP="00D91F48">
                            <w:pPr>
                              <w:jc w:val="center"/>
                              <w:rPr>
                                <w:caps/>
                                <w:sz w:val="18"/>
                                <w:szCs w:val="18"/>
                                <w:lang w:val="fr-FR"/>
                              </w:rPr>
                            </w:pPr>
                          </w:p>
                          <w:p w14:paraId="50A88BD5" w14:textId="77777777" w:rsidR="00154802" w:rsidRPr="009C2472" w:rsidRDefault="0015480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154802" w:rsidRPr="009C2472" w:rsidRDefault="0015480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154802" w:rsidRDefault="00154802" w:rsidP="00D91F48">
                            <w:pPr>
                              <w:rPr>
                                <w:sz w:val="18"/>
                                <w:szCs w:val="18"/>
                                <w:lang w:val="fr-FR"/>
                              </w:rPr>
                            </w:pPr>
                          </w:p>
                          <w:p w14:paraId="4597CAFE" w14:textId="77777777" w:rsidR="00154802" w:rsidRPr="009C2472" w:rsidRDefault="00154802" w:rsidP="00D91F48">
                            <w:pPr>
                              <w:rPr>
                                <w:sz w:val="18"/>
                                <w:szCs w:val="18"/>
                                <w:lang w:val="fr-FR"/>
                              </w:rPr>
                            </w:pPr>
                          </w:p>
                          <w:p w14:paraId="6B534F08" w14:textId="77777777" w:rsidR="00154802" w:rsidRPr="009C2472" w:rsidRDefault="0015480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154802" w:rsidRPr="009C2472" w:rsidRDefault="0015480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154802" w:rsidRDefault="00154802" w:rsidP="00D91F48">
                            <w:pPr>
                              <w:rPr>
                                <w:sz w:val="18"/>
                                <w:szCs w:val="18"/>
                                <w:lang w:val="fr-FR"/>
                              </w:rPr>
                            </w:pPr>
                            <w:bookmarkStart w:id="0" w:name="_Hlt460832717"/>
                            <w:bookmarkEnd w:id="0"/>
                          </w:p>
                          <w:p w14:paraId="1ACE7806" w14:textId="77777777" w:rsidR="00154802" w:rsidRDefault="00154802" w:rsidP="00D91F48">
                            <w:pPr>
                              <w:rPr>
                                <w:sz w:val="18"/>
                                <w:szCs w:val="18"/>
                                <w:lang w:val="fr-FR"/>
                              </w:rPr>
                            </w:pPr>
                          </w:p>
                          <w:p w14:paraId="7DDF3686" w14:textId="77777777" w:rsidR="00154802" w:rsidRPr="009C2472" w:rsidRDefault="00154802" w:rsidP="0064781F">
                            <w:pPr>
                              <w:jc w:val="center"/>
                              <w:rPr>
                                <w:caps/>
                                <w:sz w:val="18"/>
                                <w:szCs w:val="18"/>
                                <w:lang w:val="fr-FR"/>
                              </w:rPr>
                            </w:pPr>
                            <w:r>
                              <w:rPr>
                                <w:caps/>
                                <w:sz w:val="18"/>
                                <w:szCs w:val="18"/>
                                <w:lang w:val="fr-FR"/>
                              </w:rPr>
                              <w:t>COURRIEL :</w:t>
                            </w:r>
                          </w:p>
                          <w:p w14:paraId="773BA34B" w14:textId="77777777" w:rsidR="00154802" w:rsidRDefault="00154802"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0" w:history="1">
                              <w:r w:rsidRPr="00BC353B">
                                <w:rPr>
                                  <w:rStyle w:val="Lienhypertexte"/>
                                  <w:color w:val="2683C6" w:themeColor="accent2"/>
                                  <w:sz w:val="18"/>
                                  <w:szCs w:val="18"/>
                                  <w:lang w:val="fr-FR"/>
                                </w:rPr>
                                <w:t>info@aphrso.org</w:t>
                              </w:r>
                            </w:hyperlink>
                          </w:p>
                          <w:p w14:paraId="45F474C0" w14:textId="77777777" w:rsidR="00154802" w:rsidRDefault="00154802" w:rsidP="00BF420E">
                            <w:pPr>
                              <w:jc w:val="center"/>
                              <w:rPr>
                                <w:sz w:val="18"/>
                                <w:szCs w:val="18"/>
                                <w:lang w:val="fr-FR"/>
                              </w:rPr>
                            </w:pPr>
                          </w:p>
                          <w:p w14:paraId="4E2FB102" w14:textId="77777777" w:rsidR="00154802" w:rsidRDefault="00154802" w:rsidP="00BF420E">
                            <w:pPr>
                              <w:jc w:val="center"/>
                              <w:rPr>
                                <w:sz w:val="18"/>
                                <w:szCs w:val="18"/>
                                <w:lang w:val="fr-FR"/>
                              </w:rPr>
                            </w:pPr>
                          </w:p>
                          <w:p w14:paraId="16A6699A" w14:textId="77777777" w:rsidR="00154802" w:rsidRDefault="00154802" w:rsidP="00BF420E">
                            <w:pPr>
                              <w:jc w:val="center"/>
                              <w:rPr>
                                <w:sz w:val="18"/>
                                <w:szCs w:val="18"/>
                                <w:lang w:val="fr-FR"/>
                              </w:rPr>
                            </w:pPr>
                          </w:p>
                          <w:p w14:paraId="092E048D" w14:textId="77777777" w:rsidR="00154802" w:rsidRDefault="00154802"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154802" w:rsidRDefault="00154802" w:rsidP="008934FD">
                            <w:pPr>
                              <w:jc w:val="center"/>
                              <w:rPr>
                                <w:sz w:val="18"/>
                                <w:szCs w:val="18"/>
                                <w:lang w:val="fr-FR"/>
                              </w:rPr>
                            </w:pPr>
                          </w:p>
                          <w:p w14:paraId="27941A77" w14:textId="77777777" w:rsidR="00154802" w:rsidRPr="004E6168" w:rsidRDefault="00154802" w:rsidP="00BF420E">
                            <w:pPr>
                              <w:jc w:val="center"/>
                              <w:rPr>
                                <w:sz w:val="16"/>
                                <w:szCs w:val="18"/>
                                <w:lang w:val="fr-FR"/>
                              </w:rPr>
                            </w:pPr>
                            <w:r w:rsidRPr="004E6168">
                              <w:rPr>
                                <w:sz w:val="16"/>
                                <w:szCs w:val="18"/>
                                <w:lang w:val="fr-FR"/>
                              </w:rPr>
                              <w:t>Consultez notre site internet :</w:t>
                            </w:r>
                          </w:p>
                          <w:p w14:paraId="77C81AFF" w14:textId="77777777" w:rsidR="00154802" w:rsidRPr="004E6168" w:rsidRDefault="00593500" w:rsidP="00BF420E">
                            <w:pPr>
                              <w:jc w:val="center"/>
                              <w:rPr>
                                <w:b/>
                                <w:sz w:val="16"/>
                                <w:szCs w:val="18"/>
                                <w:lang w:val="fr-FR"/>
                              </w:rPr>
                            </w:pPr>
                            <w:hyperlink r:id="rId62" w:history="1">
                              <w:r w:rsidR="00154802" w:rsidRPr="004E6168">
                                <w:rPr>
                                  <w:rStyle w:val="Lienhypertexte"/>
                                  <w:b/>
                                  <w:color w:val="auto"/>
                                  <w:sz w:val="20"/>
                                  <w:szCs w:val="18"/>
                                  <w:u w:val="none"/>
                                  <w:lang w:val="fr-FR"/>
                                </w:rPr>
                                <w:t>www.aphrso.org</w:t>
                              </w:r>
                            </w:hyperlink>
                          </w:p>
                          <w:p w14:paraId="52C0ABAF" w14:textId="77777777" w:rsidR="00154802" w:rsidRDefault="00154802" w:rsidP="00BF420E">
                            <w:pPr>
                              <w:jc w:val="center"/>
                              <w:rPr>
                                <w:sz w:val="18"/>
                                <w:szCs w:val="18"/>
                                <w:lang w:val="fr-FR"/>
                              </w:rPr>
                            </w:pPr>
                          </w:p>
                          <w:p w14:paraId="44874CF0" w14:textId="77777777" w:rsidR="00154802" w:rsidRDefault="00154802" w:rsidP="00BF420E">
                            <w:pPr>
                              <w:jc w:val="center"/>
                              <w:rPr>
                                <w:sz w:val="18"/>
                                <w:szCs w:val="18"/>
                                <w:lang w:val="fr-FR"/>
                              </w:rPr>
                            </w:pPr>
                          </w:p>
                          <w:p w14:paraId="159F7067" w14:textId="77777777" w:rsidR="00154802" w:rsidRPr="009C2472" w:rsidRDefault="00154802"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02" type="#_x0000_t202" style="position:absolute;margin-left:41.1pt;margin-top:339.45pt;width:135.95pt;height:27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" o:allowincell="f" filled="f" stroked="f">
                <v:textbox inset="0,0,0,0">
                  <w:txbxContent>
                    <w:p w14:paraId="5B93C12F" w14:textId="77777777" w:rsidR="00154802" w:rsidRDefault="00154802" w:rsidP="00D91F48">
                      <w:pPr>
                        <w:jc w:val="center"/>
                        <w:rPr>
                          <w:caps/>
                          <w:sz w:val="18"/>
                          <w:szCs w:val="18"/>
                          <w:lang w:val="fr-FR"/>
                        </w:rPr>
                      </w:pPr>
                      <w:r>
                        <w:rPr>
                          <w:sz w:val="18"/>
                          <w:szCs w:val="18"/>
                          <w:lang w:val="fr-FR"/>
                        </w:rPr>
                        <w:t xml:space="preserve">  </w:t>
                      </w:r>
                    </w:p>
                    <w:p w14:paraId="4E671505" w14:textId="77777777" w:rsidR="00154802" w:rsidRDefault="00154802" w:rsidP="00D91F48">
                      <w:pPr>
                        <w:jc w:val="center"/>
                        <w:rPr>
                          <w:caps/>
                          <w:sz w:val="18"/>
                          <w:szCs w:val="18"/>
                          <w:lang w:val="fr-FR"/>
                        </w:rPr>
                      </w:pPr>
                      <w:r>
                        <w:rPr>
                          <w:caps/>
                          <w:sz w:val="18"/>
                          <w:szCs w:val="18"/>
                          <w:lang w:val="fr-FR"/>
                        </w:rPr>
                        <w:t>100, rUE STE-MARIE</w:t>
                      </w:r>
                    </w:p>
                    <w:p w14:paraId="639E3EB3" w14:textId="77777777" w:rsidR="00154802" w:rsidRDefault="00154802" w:rsidP="00D91F48">
                      <w:pPr>
                        <w:jc w:val="center"/>
                        <w:rPr>
                          <w:caps/>
                          <w:sz w:val="18"/>
                          <w:szCs w:val="18"/>
                          <w:lang w:val="fr-FR"/>
                        </w:rPr>
                      </w:pPr>
                      <w:r>
                        <w:rPr>
                          <w:caps/>
                          <w:sz w:val="18"/>
                          <w:szCs w:val="18"/>
                          <w:lang w:val="fr-FR"/>
                        </w:rPr>
                        <w:t>LA PRAIRIE (QC)</w:t>
                      </w:r>
                    </w:p>
                    <w:p w14:paraId="48D849B8" w14:textId="77777777" w:rsidR="00154802" w:rsidRDefault="00154802" w:rsidP="00D91F48">
                      <w:pPr>
                        <w:jc w:val="center"/>
                        <w:rPr>
                          <w:caps/>
                          <w:sz w:val="18"/>
                          <w:szCs w:val="18"/>
                          <w:lang w:val="fr-FR"/>
                        </w:rPr>
                      </w:pPr>
                      <w:r>
                        <w:rPr>
                          <w:caps/>
                          <w:sz w:val="18"/>
                          <w:szCs w:val="18"/>
                          <w:lang w:val="fr-FR"/>
                        </w:rPr>
                        <w:t>J5R1E8</w:t>
                      </w:r>
                    </w:p>
                    <w:p w14:paraId="2C90F8E1" w14:textId="77777777" w:rsidR="00154802" w:rsidRDefault="00154802" w:rsidP="00D91F48">
                      <w:pPr>
                        <w:jc w:val="center"/>
                        <w:rPr>
                          <w:caps/>
                          <w:sz w:val="18"/>
                          <w:szCs w:val="18"/>
                          <w:lang w:val="fr-FR"/>
                        </w:rPr>
                      </w:pPr>
                    </w:p>
                    <w:p w14:paraId="50A88BD5" w14:textId="77777777" w:rsidR="00154802" w:rsidRPr="009C2472" w:rsidRDefault="0015480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phone :</w:t>
                      </w:r>
                    </w:p>
                    <w:p w14:paraId="6D0937C7" w14:textId="77777777" w:rsidR="00154802" w:rsidRPr="009C2472" w:rsidRDefault="0015480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659-6519</w:t>
                      </w:r>
                    </w:p>
                    <w:p w14:paraId="15ADBF7D" w14:textId="77777777" w:rsidR="00154802" w:rsidRDefault="00154802" w:rsidP="00D91F48">
                      <w:pPr>
                        <w:rPr>
                          <w:sz w:val="18"/>
                          <w:szCs w:val="18"/>
                          <w:lang w:val="fr-FR"/>
                        </w:rPr>
                      </w:pPr>
                    </w:p>
                    <w:p w14:paraId="4597CAFE" w14:textId="77777777" w:rsidR="00154802" w:rsidRPr="009C2472" w:rsidRDefault="00154802" w:rsidP="00D91F48">
                      <w:pPr>
                        <w:rPr>
                          <w:sz w:val="18"/>
                          <w:szCs w:val="18"/>
                          <w:lang w:val="fr-FR"/>
                        </w:rPr>
                      </w:pPr>
                    </w:p>
                    <w:p w14:paraId="6B534F08" w14:textId="77777777" w:rsidR="00154802" w:rsidRPr="009C2472" w:rsidRDefault="00154802" w:rsidP="00D91F48">
                      <w:pPr>
                        <w:jc w:val="center"/>
                        <w:rPr>
                          <w:caps/>
                          <w:sz w:val="18"/>
                          <w:szCs w:val="18"/>
                          <w:lang w:val="fr-FR"/>
                        </w:rPr>
                      </w:pPr>
                      <w:r w:rsidRPr="009C2472">
                        <w:rPr>
                          <w:caps/>
                          <w:sz w:val="18"/>
                          <w:szCs w:val="18"/>
                          <w:lang w:val="fr-FR"/>
                        </w:rPr>
                        <w:t>T</w:t>
                      </w:r>
                      <w:r>
                        <w:rPr>
                          <w:caps/>
                          <w:sz w:val="18"/>
                          <w:szCs w:val="18"/>
                          <w:lang w:val="fr-FR"/>
                        </w:rPr>
                        <w:t>É</w:t>
                      </w:r>
                      <w:r w:rsidRPr="009C2472">
                        <w:rPr>
                          <w:caps/>
                          <w:sz w:val="18"/>
                          <w:szCs w:val="18"/>
                          <w:lang w:val="fr-FR"/>
                        </w:rPr>
                        <w:t>l</w:t>
                      </w:r>
                      <w:r>
                        <w:rPr>
                          <w:caps/>
                          <w:sz w:val="18"/>
                          <w:szCs w:val="18"/>
                          <w:lang w:val="fr-FR"/>
                        </w:rPr>
                        <w:t>É</w:t>
                      </w:r>
                      <w:r w:rsidRPr="009C2472">
                        <w:rPr>
                          <w:caps/>
                          <w:sz w:val="18"/>
                          <w:szCs w:val="18"/>
                          <w:lang w:val="fr-FR"/>
                        </w:rPr>
                        <w:t>copie :</w:t>
                      </w:r>
                    </w:p>
                    <w:p w14:paraId="760BE129" w14:textId="77777777" w:rsidR="00154802" w:rsidRPr="009C2472" w:rsidRDefault="00154802" w:rsidP="00D91F48">
                      <w:pPr>
                        <w:jc w:val="center"/>
                        <w:rPr>
                          <w:sz w:val="18"/>
                          <w:szCs w:val="18"/>
                          <w:lang w:val="fr-FR"/>
                        </w:rPr>
                      </w:pPr>
                      <w:r>
                        <w:rPr>
                          <w:sz w:val="18"/>
                          <w:szCs w:val="18"/>
                          <w:lang w:val="fr-FR"/>
                        </w:rPr>
                        <w:t>(450</w:t>
                      </w:r>
                      <w:r w:rsidRPr="009C2472">
                        <w:rPr>
                          <w:sz w:val="18"/>
                          <w:szCs w:val="18"/>
                          <w:lang w:val="fr-FR"/>
                        </w:rPr>
                        <w:t xml:space="preserve">) </w:t>
                      </w:r>
                      <w:r>
                        <w:rPr>
                          <w:sz w:val="18"/>
                          <w:szCs w:val="18"/>
                          <w:lang w:val="fr-FR"/>
                        </w:rPr>
                        <w:t>659-6510</w:t>
                      </w:r>
                    </w:p>
                    <w:p w14:paraId="40C9DA74" w14:textId="77777777" w:rsidR="00154802" w:rsidRDefault="00154802" w:rsidP="00D91F48">
                      <w:pPr>
                        <w:rPr>
                          <w:sz w:val="18"/>
                          <w:szCs w:val="18"/>
                          <w:lang w:val="fr-FR"/>
                        </w:rPr>
                      </w:pPr>
                      <w:bookmarkStart w:id="1" w:name="_Hlt460832717"/>
                      <w:bookmarkEnd w:id="1"/>
                    </w:p>
                    <w:p w14:paraId="1ACE7806" w14:textId="77777777" w:rsidR="00154802" w:rsidRDefault="00154802" w:rsidP="00D91F48">
                      <w:pPr>
                        <w:rPr>
                          <w:sz w:val="18"/>
                          <w:szCs w:val="18"/>
                          <w:lang w:val="fr-FR"/>
                        </w:rPr>
                      </w:pPr>
                    </w:p>
                    <w:p w14:paraId="7DDF3686" w14:textId="77777777" w:rsidR="00154802" w:rsidRPr="009C2472" w:rsidRDefault="00154802" w:rsidP="0064781F">
                      <w:pPr>
                        <w:jc w:val="center"/>
                        <w:rPr>
                          <w:caps/>
                          <w:sz w:val="18"/>
                          <w:szCs w:val="18"/>
                          <w:lang w:val="fr-FR"/>
                        </w:rPr>
                      </w:pPr>
                      <w:r>
                        <w:rPr>
                          <w:caps/>
                          <w:sz w:val="18"/>
                          <w:szCs w:val="18"/>
                          <w:lang w:val="fr-FR"/>
                        </w:rPr>
                        <w:t>COURRIEL :</w:t>
                      </w:r>
                    </w:p>
                    <w:p w14:paraId="773BA34B" w14:textId="77777777" w:rsidR="00154802" w:rsidRDefault="00154802"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63" w:history="1">
                        <w:r w:rsidRPr="00BC353B">
                          <w:rPr>
                            <w:rStyle w:val="Lienhypertexte"/>
                            <w:color w:val="2683C6" w:themeColor="accent2"/>
                            <w:sz w:val="18"/>
                            <w:szCs w:val="18"/>
                            <w:lang w:val="fr-FR"/>
                          </w:rPr>
                          <w:t>info@aphrso.org</w:t>
                        </w:r>
                      </w:hyperlink>
                    </w:p>
                    <w:p w14:paraId="45F474C0" w14:textId="77777777" w:rsidR="00154802" w:rsidRDefault="00154802" w:rsidP="00BF420E">
                      <w:pPr>
                        <w:jc w:val="center"/>
                        <w:rPr>
                          <w:sz w:val="18"/>
                          <w:szCs w:val="18"/>
                          <w:lang w:val="fr-FR"/>
                        </w:rPr>
                      </w:pPr>
                    </w:p>
                    <w:p w14:paraId="4E2FB102" w14:textId="77777777" w:rsidR="00154802" w:rsidRDefault="00154802" w:rsidP="00BF420E">
                      <w:pPr>
                        <w:jc w:val="center"/>
                        <w:rPr>
                          <w:sz w:val="18"/>
                          <w:szCs w:val="18"/>
                          <w:lang w:val="fr-FR"/>
                        </w:rPr>
                      </w:pPr>
                    </w:p>
                    <w:p w14:paraId="16A6699A" w14:textId="77777777" w:rsidR="00154802" w:rsidRDefault="00154802" w:rsidP="00BF420E">
                      <w:pPr>
                        <w:jc w:val="center"/>
                        <w:rPr>
                          <w:sz w:val="18"/>
                          <w:szCs w:val="18"/>
                          <w:lang w:val="fr-FR"/>
                        </w:rPr>
                      </w:pPr>
                    </w:p>
                    <w:p w14:paraId="092E048D" w14:textId="77777777" w:rsidR="00154802" w:rsidRDefault="00154802"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154802" w:rsidRDefault="00154802" w:rsidP="008934FD">
                      <w:pPr>
                        <w:jc w:val="center"/>
                        <w:rPr>
                          <w:sz w:val="18"/>
                          <w:szCs w:val="18"/>
                          <w:lang w:val="fr-FR"/>
                        </w:rPr>
                      </w:pPr>
                    </w:p>
                    <w:p w14:paraId="27941A77" w14:textId="77777777" w:rsidR="00154802" w:rsidRPr="004E6168" w:rsidRDefault="00154802" w:rsidP="00BF420E">
                      <w:pPr>
                        <w:jc w:val="center"/>
                        <w:rPr>
                          <w:sz w:val="16"/>
                          <w:szCs w:val="18"/>
                          <w:lang w:val="fr-FR"/>
                        </w:rPr>
                      </w:pPr>
                      <w:r w:rsidRPr="004E6168">
                        <w:rPr>
                          <w:sz w:val="16"/>
                          <w:szCs w:val="18"/>
                          <w:lang w:val="fr-FR"/>
                        </w:rPr>
                        <w:t>Consultez notre site internet :</w:t>
                      </w:r>
                    </w:p>
                    <w:p w14:paraId="77C81AFF" w14:textId="77777777" w:rsidR="00154802" w:rsidRPr="004E6168" w:rsidRDefault="00593500" w:rsidP="00BF420E">
                      <w:pPr>
                        <w:jc w:val="center"/>
                        <w:rPr>
                          <w:b/>
                          <w:sz w:val="16"/>
                          <w:szCs w:val="18"/>
                          <w:lang w:val="fr-FR"/>
                        </w:rPr>
                      </w:pPr>
                      <w:hyperlink r:id="rId64" w:history="1">
                        <w:r w:rsidR="00154802" w:rsidRPr="004E6168">
                          <w:rPr>
                            <w:rStyle w:val="Lienhypertexte"/>
                            <w:b/>
                            <w:color w:val="auto"/>
                            <w:sz w:val="20"/>
                            <w:szCs w:val="18"/>
                            <w:u w:val="none"/>
                            <w:lang w:val="fr-FR"/>
                          </w:rPr>
                          <w:t>www.aphrso.org</w:t>
                        </w:r>
                      </w:hyperlink>
                    </w:p>
                    <w:p w14:paraId="52C0ABAF" w14:textId="77777777" w:rsidR="00154802" w:rsidRDefault="00154802" w:rsidP="00BF420E">
                      <w:pPr>
                        <w:jc w:val="center"/>
                        <w:rPr>
                          <w:sz w:val="18"/>
                          <w:szCs w:val="18"/>
                          <w:lang w:val="fr-FR"/>
                        </w:rPr>
                      </w:pPr>
                    </w:p>
                    <w:p w14:paraId="44874CF0" w14:textId="77777777" w:rsidR="00154802" w:rsidRDefault="00154802" w:rsidP="00BF420E">
                      <w:pPr>
                        <w:jc w:val="center"/>
                        <w:rPr>
                          <w:sz w:val="18"/>
                          <w:szCs w:val="18"/>
                          <w:lang w:val="fr-FR"/>
                        </w:rPr>
                      </w:pPr>
                    </w:p>
                    <w:p w14:paraId="159F7067" w14:textId="77777777" w:rsidR="00154802" w:rsidRPr="009C2472" w:rsidRDefault="00154802"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54A596B4">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395C"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" strokecolor="#335b74" strokeweight="4pt">
                <w10:wrap anchorx="page" anchory="margin"/>
              </v:line>
            </w:pict>
          </mc:Fallback>
        </mc:AlternateContent>
      </w:r>
      <w:r w:rsidR="00895E35">
        <w:br w:type="page"/>
      </w:r>
    </w:p>
    <w:p w14:paraId="61D6CFC4" w14:textId="77777777" w:rsidR="0064781F" w:rsidRDefault="007A5278">
      <w:r>
        <w:rPr>
          <w:noProof/>
        </w:rPr>
        <w:lastRenderedPageBreak/>
        <w:drawing>
          <wp:anchor distT="0" distB="0" distL="114300" distR="114300" simplePos="0" relativeHeight="251848704" behindDoc="1" locked="0" layoutInCell="1" allowOverlap="1" wp14:anchorId="0D50E010" wp14:editId="72B075D7">
            <wp:simplePos x="0" y="0"/>
            <wp:positionH relativeFrom="margin">
              <wp:posOffset>99060</wp:posOffset>
            </wp:positionH>
            <wp:positionV relativeFrom="page">
              <wp:posOffset>967740</wp:posOffset>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D88F8" w14:textId="77777777" w:rsidR="001E75CA" w:rsidRDefault="008A6566">
      <w:r>
        <w:rPr>
          <w:rFonts w:ascii="Times New Roman" w:hAnsi="Times New Roman"/>
          <w:noProof/>
          <w:lang w:eastAsia="fr-CA" w:bidi="ar-SA"/>
        </w:rPr>
        <mc:AlternateContent>
          <mc:Choice Requires="wps">
            <w:drawing>
              <wp:anchor distT="0" distB="0" distL="114300" distR="114300" simplePos="0" relativeHeight="251854848" behindDoc="1" locked="0" layoutInCell="1" allowOverlap="1" wp14:anchorId="76A5A380" wp14:editId="4B7E6301">
                <wp:simplePos x="0" y="0"/>
                <wp:positionH relativeFrom="column">
                  <wp:posOffset>419100</wp:posOffset>
                </wp:positionH>
                <wp:positionV relativeFrom="paragraph">
                  <wp:posOffset>7571740</wp:posOffset>
                </wp:positionV>
                <wp:extent cx="2425700" cy="1104900"/>
                <wp:effectExtent l="0" t="0" r="0" b="0"/>
                <wp:wrapTight wrapText="bothSides">
                  <wp:wrapPolygon edited="0">
                    <wp:start x="0" y="0"/>
                    <wp:lineTo x="0" y="21228"/>
                    <wp:lineTo x="21374" y="21228"/>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1104900"/>
                        </a:xfrm>
                        <a:prstGeom prst="rect">
                          <a:avLst/>
                        </a:prstGeom>
                        <a:solidFill>
                          <a:sysClr val="window" lastClr="FFFFFF"/>
                        </a:solidFill>
                        <a:ln w="6350">
                          <a:noFill/>
                        </a:ln>
                        <a:effectLst/>
                      </wps:spPr>
                      <wps:txbx>
                        <w:txbxContent>
                          <w:p w14:paraId="6118EF73" w14:textId="77777777" w:rsidR="00154802" w:rsidRPr="00F54987" w:rsidRDefault="00154802"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14A6EDDD" w14:textId="77777777" w:rsidR="00154802" w:rsidRDefault="00154802"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62FFFE04" w14:textId="77777777" w:rsidR="00154802" w:rsidRPr="00F54987" w:rsidRDefault="00154802"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154802" w:rsidRDefault="00154802"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154802" w:rsidRPr="00F54987" w:rsidRDefault="00154802"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77777777" w:rsidR="00154802" w:rsidRDefault="00154802" w:rsidP="008A6566">
                            <w:pPr>
                              <w:spacing w:line="276" w:lineRule="auto"/>
                            </w:pPr>
                            <w:r w:rsidRPr="00F54987">
                              <w:rPr>
                                <w:rFonts w:eastAsia="Arial"/>
                                <w:b/>
                                <w:color w:val="000000"/>
                                <w:sz w:val="20"/>
                                <w:lang w:val="fr-FR"/>
                              </w:rPr>
                              <w:t>www.imprimeriecameleon.com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A380" id="Zone de texte 31" o:spid="_x0000_s1103" type="#_x0000_t202" style="position:absolute;margin-left:33pt;margin-top:596.2pt;width:191pt;height:8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" fillcolor="window" stroked="f" strokeweight=".5pt">
                <v:textbox>
                  <w:txbxContent>
                    <w:p w14:paraId="6118EF73" w14:textId="77777777" w:rsidR="00154802" w:rsidRPr="00F54987" w:rsidRDefault="00154802" w:rsidP="008A6566">
                      <w:pPr>
                        <w:spacing w:before="1" w:line="276" w:lineRule="auto"/>
                        <w:textAlignment w:val="baseline"/>
                        <w:rPr>
                          <w:rFonts w:eastAsia="Arial"/>
                          <w:b/>
                          <w:color w:val="000000"/>
                          <w:sz w:val="20"/>
                          <w:lang w:val="fr-FR"/>
                        </w:rPr>
                      </w:pPr>
                      <w:r w:rsidRPr="00F54987">
                        <w:rPr>
                          <w:rFonts w:eastAsia="Arial"/>
                          <w:b/>
                          <w:color w:val="000000"/>
                          <w:sz w:val="20"/>
                          <w:lang w:val="fr-FR"/>
                        </w:rPr>
                        <w:t>Imprimerie Caméléon</w:t>
                      </w:r>
                    </w:p>
                    <w:p w14:paraId="14A6EDDD" w14:textId="77777777" w:rsidR="00154802" w:rsidRDefault="00154802" w:rsidP="008A6566">
                      <w:pPr>
                        <w:spacing w:before="5" w:line="276" w:lineRule="auto"/>
                        <w:textAlignment w:val="baseline"/>
                        <w:rPr>
                          <w:rFonts w:eastAsia="Arial"/>
                          <w:color w:val="000000"/>
                          <w:sz w:val="20"/>
                        </w:rPr>
                      </w:pPr>
                      <w:r w:rsidRPr="002F7D34">
                        <w:rPr>
                          <w:rFonts w:eastAsia="Arial"/>
                          <w:color w:val="000000"/>
                          <w:sz w:val="20"/>
                        </w:rPr>
                        <w:t>171 St-Pierre, Local 100,</w:t>
                      </w:r>
                    </w:p>
                    <w:p w14:paraId="62FFFE04" w14:textId="77777777" w:rsidR="00154802" w:rsidRPr="00F54987" w:rsidRDefault="00154802" w:rsidP="008A6566">
                      <w:pPr>
                        <w:spacing w:before="5" w:line="276" w:lineRule="auto"/>
                        <w:textAlignment w:val="baseline"/>
                        <w:rPr>
                          <w:rFonts w:eastAsia="Arial"/>
                          <w:color w:val="000000"/>
                          <w:spacing w:val="2"/>
                          <w:sz w:val="20"/>
                          <w:lang w:val="fr-FR"/>
                        </w:rPr>
                      </w:pPr>
                      <w:r w:rsidRPr="00F54987">
                        <w:rPr>
                          <w:rFonts w:eastAsia="Arial"/>
                          <w:color w:val="000000"/>
                          <w:sz w:val="20"/>
                          <w:lang w:val="fr-FR"/>
                        </w:rPr>
                        <w:t xml:space="preserve">St-Constant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11C0CB47" w14:textId="77777777" w:rsidR="00154802" w:rsidRDefault="00154802" w:rsidP="008A6566">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2C4324E2" w14:textId="77777777" w:rsidR="00154802" w:rsidRPr="00F54987" w:rsidRDefault="00154802" w:rsidP="008A6566">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26EAAD86" w14:textId="77777777" w:rsidR="00154802" w:rsidRDefault="00154802" w:rsidP="008A6566">
                      <w:pPr>
                        <w:spacing w:line="276" w:lineRule="auto"/>
                      </w:pPr>
                      <w:r w:rsidRPr="00F54987">
                        <w:rPr>
                          <w:rFonts w:eastAsia="Arial"/>
                          <w:b/>
                          <w:color w:val="000000"/>
                          <w:sz w:val="20"/>
                          <w:lang w:val="fr-FR"/>
                        </w:rPr>
                        <w:t>www.imprimeriecameleon.com</w:t>
                      </w:r>
                    </w:p>
                  </w:txbxContent>
                </v:textbox>
                <w10:wrap type="tight"/>
              </v:shape>
            </w:pict>
          </mc:Fallback>
        </mc:AlternateContent>
      </w:r>
      <w:r w:rsidR="007A5278">
        <w:rPr>
          <w:noProof/>
          <w:lang w:eastAsia="fr-CA" w:bidi="ar-SA"/>
        </w:rPr>
        <mc:AlternateContent>
          <mc:Choice Requires="wps">
            <w:drawing>
              <wp:anchor distT="45720" distB="45720" distL="114300" distR="114300" simplePos="0" relativeHeight="251762688" behindDoc="0" locked="0" layoutInCell="1" allowOverlap="1" wp14:anchorId="4AA900CB" wp14:editId="50904702">
                <wp:simplePos x="0" y="0"/>
                <wp:positionH relativeFrom="margin">
                  <wp:posOffset>302260</wp:posOffset>
                </wp:positionH>
                <wp:positionV relativeFrom="paragraph">
                  <wp:posOffset>6790055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36E2AA7D" w14:textId="77777777" w:rsidR="00154802" w:rsidRPr="00B44073" w:rsidRDefault="00154802">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900CB" id="_x0000_s1104" type="#_x0000_t202" style="position:absolute;margin-left:23.8pt;margin-top:534.65pt;width:515.4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" stroked="f">
                <v:textbox style="mso-fit-shape-to-text:t">
                  <w:txbxContent>
                    <w:p w14:paraId="36E2AA7D" w14:textId="77777777" w:rsidR="00154802" w:rsidRPr="00B44073" w:rsidRDefault="00154802">
                      <w:pPr>
                        <w:rPr>
                          <w:i/>
                        </w:rPr>
                      </w:pPr>
                      <w:r w:rsidRPr="00B44073">
                        <w:rPr>
                          <w:i/>
                          <w:iCs/>
                          <w:sz w:val="22"/>
                        </w:rPr>
                        <w:t>Merci à Imprimerie Caméléon</w:t>
                      </w:r>
                      <w:r>
                        <w:rPr>
                          <w:i/>
                          <w:iCs/>
                          <w:sz w:val="22"/>
                        </w:rPr>
                        <w:t>,</w:t>
                      </w:r>
                      <w:r w:rsidRPr="00B44073">
                        <w:rPr>
                          <w:i/>
                          <w:iCs/>
                          <w:sz w:val="22"/>
                        </w:rPr>
                        <w:t xml:space="preserve"> un partenaire important pour les publications de l’APHRSO.</w:t>
                      </w:r>
                    </w:p>
                  </w:txbxContent>
                </v:textbox>
                <w10:wrap type="square" anchorx="margin"/>
              </v:shape>
            </w:pict>
          </mc:Fallback>
        </mc:AlternateContent>
      </w:r>
      <w:r w:rsidR="007A5278">
        <w:rPr>
          <w:rFonts w:ascii="Times New Roman" w:hAnsi="Times New Roman"/>
          <w:noProof/>
          <w:lang w:eastAsia="fr-CA" w:bidi="ar-SA"/>
        </w:rPr>
        <w:drawing>
          <wp:anchor distT="0" distB="0" distL="114300" distR="114300" simplePos="0" relativeHeight="251755520" behindDoc="0" locked="0" layoutInCell="1" allowOverlap="1" wp14:anchorId="4A00FAB5" wp14:editId="229EC992">
            <wp:simplePos x="0" y="0"/>
            <wp:positionH relativeFrom="margin">
              <wp:posOffset>367665</wp:posOffset>
            </wp:positionH>
            <wp:positionV relativeFrom="paragraph">
              <wp:posOffset>7166610</wp:posOffset>
            </wp:positionV>
            <wp:extent cx="1276985" cy="362585"/>
            <wp:effectExtent l="0" t="0" r="0" b="0"/>
            <wp:wrapTight wrapText="bothSides">
              <wp:wrapPolygon edited="0">
                <wp:start x="0" y="0"/>
                <wp:lineTo x="0" y="20427"/>
                <wp:lineTo x="21267" y="20427"/>
                <wp:lineTo x="21267" y="0"/>
                <wp:lineTo x="0" y="0"/>
              </wp:wrapPolygon>
            </wp:wrapTight>
            <wp:docPr id="685" name="Image 685" descr="Logo de l'imprimerie Camé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cid_image001_gif@01D0460B.gif"/>
                    <pic:cNvPicPr/>
                  </pic:nvPicPr>
                  <pic:blipFill>
                    <a:blip r:embed="rId66">
                      <a:extLst>
                        <a:ext uri="{28A0092B-C50C-407E-A947-70E740481C1C}">
                          <a14:useLocalDpi xmlns:a14="http://schemas.microsoft.com/office/drawing/2010/main" val="0"/>
                        </a:ext>
                      </a:extLst>
                    </a:blip>
                    <a:stretch>
                      <a:fillRect/>
                    </a:stretch>
                  </pic:blipFill>
                  <pic:spPr>
                    <a:xfrm>
                      <a:off x="0" y="0"/>
                      <a:ext cx="1276985" cy="362585"/>
                    </a:xfrm>
                    <a:prstGeom prst="rect">
                      <a:avLst/>
                    </a:prstGeom>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49728" behindDoc="1" locked="0" layoutInCell="1" allowOverlap="1" wp14:anchorId="40A7BB62" wp14:editId="7DCC742B">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13EBF6E8">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6BCE8FCF">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545DA9FF">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0A8024D3">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4680793">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5DC1720F">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2C0E204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37286D1E">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7A6417DE">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7FA53FF0">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6192" behindDoc="0" locked="0" layoutInCell="0" allowOverlap="1" wp14:anchorId="0192E0FD" wp14:editId="7ACDF4B1">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54802" w:rsidRPr="009C2472" w:rsidRDefault="00154802">
                            <w:pPr>
                              <w:rPr>
                                <w:b/>
                                <w:bCs/>
                                <w:lang w:val="fr-FR"/>
                              </w:rPr>
                            </w:pPr>
                            <w:r w:rsidRPr="009C2472">
                              <w:rPr>
                                <w:b/>
                                <w:bCs/>
                                <w:lang w:val="fr-FR"/>
                              </w:rPr>
                              <w:t>Nom de la société</w:t>
                            </w:r>
                          </w:p>
                          <w:p w14:paraId="4F1FA31A" w14:textId="77777777" w:rsidR="00154802" w:rsidRPr="009C2472" w:rsidRDefault="00154802">
                            <w:pPr>
                              <w:rPr>
                                <w:b/>
                                <w:bCs/>
                                <w:lang w:val="fr-FR"/>
                              </w:rPr>
                            </w:pPr>
                            <w:r w:rsidRPr="009C2472">
                              <w:rPr>
                                <w:b/>
                                <w:bCs/>
                                <w:lang w:val="fr-FR"/>
                              </w:rPr>
                              <w:t>Adresse</w:t>
                            </w:r>
                          </w:p>
                          <w:p w14:paraId="0BC10413" w14:textId="77777777" w:rsidR="00154802" w:rsidRPr="009C2472" w:rsidRDefault="00154802">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05" type="#_x0000_t202" style="position:absolute;margin-left:265.05pt;margin-top:1071.2pt;width:126pt;height:5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" o:allowincell="f" filled="f" stroked="f">
                <v:textbox inset="0,0,0,0">
                  <w:txbxContent>
                    <w:p w14:paraId="699D35A3" w14:textId="77777777" w:rsidR="00154802" w:rsidRPr="009C2472" w:rsidRDefault="00154802">
                      <w:pPr>
                        <w:rPr>
                          <w:b/>
                          <w:bCs/>
                          <w:lang w:val="fr-FR"/>
                        </w:rPr>
                      </w:pPr>
                      <w:r w:rsidRPr="009C2472">
                        <w:rPr>
                          <w:b/>
                          <w:bCs/>
                          <w:lang w:val="fr-FR"/>
                        </w:rPr>
                        <w:t>Nom de la société</w:t>
                      </w:r>
                    </w:p>
                    <w:p w14:paraId="4F1FA31A" w14:textId="77777777" w:rsidR="00154802" w:rsidRPr="009C2472" w:rsidRDefault="00154802">
                      <w:pPr>
                        <w:rPr>
                          <w:b/>
                          <w:bCs/>
                          <w:lang w:val="fr-FR"/>
                        </w:rPr>
                      </w:pPr>
                      <w:r w:rsidRPr="009C2472">
                        <w:rPr>
                          <w:b/>
                          <w:bCs/>
                          <w:lang w:val="fr-FR"/>
                        </w:rPr>
                        <w:t>Adresse</w:t>
                      </w:r>
                    </w:p>
                    <w:p w14:paraId="0BC10413" w14:textId="77777777" w:rsidR="00154802" w:rsidRPr="009C2472" w:rsidRDefault="00154802">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9984" behindDoc="0" locked="0" layoutInCell="0" allowOverlap="1" wp14:anchorId="4A311FA4" wp14:editId="5997A6D3">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9C80C" id="Text Box 213" o:spid="_x0000_s1026" type="#_x0000_t202" style="position:absolute;margin-left:455pt;margin-top:813.25pt;width:118pt;height:84.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5168" behindDoc="0" locked="0" layoutInCell="0" allowOverlap="1" wp14:anchorId="29E7DB19" wp14:editId="3ECD1DE2">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6A8A7" id="Text Box 128" o:spid="_x0000_s1026" type="#_x0000_t202" style="position:absolute;margin-left:38.05pt;margin-top:970.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" o:allowincell="f" filled="f" stroked="f">
                <v:textbox inset="0,0,0,0"/>
                <w10:wrap anchorx="page" anchory="page"/>
              </v:shape>
            </w:pict>
          </mc:Fallback>
        </mc:AlternateContent>
      </w:r>
    </w:p>
    <w:sectPr w:rsidR="001E75CA" w:rsidSect="001E75CA">
      <w:headerReference w:type="even" r:id="rId78"/>
      <w:footerReference w:type="even" r:id="rId79"/>
      <w:type w:val="continuous"/>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1F6D8" w14:textId="77777777" w:rsidR="00593500" w:rsidRDefault="00593500">
      <w:r>
        <w:separator/>
      </w:r>
    </w:p>
  </w:endnote>
  <w:endnote w:type="continuationSeparator" w:id="0">
    <w:p w14:paraId="4900A4D2" w14:textId="77777777" w:rsidR="00593500" w:rsidRDefault="0059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D5C99" w14:textId="1AE91333" w:rsidR="00154802" w:rsidRDefault="00D15D56">
    <w:pPr>
      <w:pStyle w:val="Pieddepage"/>
    </w:pPr>
    <w:r>
      <w:rPr>
        <w:noProof/>
        <w:lang w:eastAsia="fr-CA" w:bidi="ar-SA"/>
      </w:rPr>
      <mc:AlternateContent>
        <mc:Choice Requires="wps">
          <w:drawing>
            <wp:anchor distT="0" distB="0" distL="114300" distR="114300" simplePos="0" relativeHeight="251653120" behindDoc="0" locked="0" layoutInCell="1" allowOverlap="1" wp14:anchorId="76CD4124" wp14:editId="4BDBB173">
              <wp:simplePos x="0" y="0"/>
              <wp:positionH relativeFrom="margin">
                <wp:posOffset>252046</wp:posOffset>
              </wp:positionH>
              <wp:positionV relativeFrom="margin">
                <wp:posOffset>9545613</wp:posOffset>
              </wp:positionV>
              <wp:extent cx="1847850" cy="222885"/>
              <wp:effectExtent l="0" t="0" r="38100" b="62865"/>
              <wp:wrapNone/>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186C8" id="COM 7" o:spid="_x0000_s1026" style="position:absolute;margin-left:19.85pt;margin-top:751.6pt;width:145.5pt;height:17.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" fillcolor="#74b5e4 [1941]" strokecolor="#74b5e4 [1941]" strokeweight="1pt">
              <v:fill color2="#d0e6f6 [661]" angle="135" focus="50%" type="gradient"/>
              <v:shadow on="t" color="#134162 [1605]" opacity=".5" offset="1pt"/>
              <w10:wrap anchorx="margin" anchory="margin"/>
            </v:rect>
          </w:pict>
        </mc:Fallback>
      </mc:AlternateContent>
    </w:r>
    <w:r w:rsidR="00AB657B">
      <w:rPr>
        <w:noProof/>
        <w:lang w:eastAsia="fr-CA" w:bidi="ar-SA"/>
      </w:rPr>
      <mc:AlternateContent>
        <mc:Choice Requires="wps">
          <w:drawing>
            <wp:anchor distT="0" distB="0" distL="114300" distR="114300" simplePos="0" relativeHeight="251661312" behindDoc="1" locked="0" layoutInCell="0" allowOverlap="1" wp14:anchorId="76F5836C" wp14:editId="03449BCE">
              <wp:simplePos x="0" y="0"/>
              <wp:positionH relativeFrom="margin">
                <wp:align>left</wp:align>
              </wp:positionH>
              <wp:positionV relativeFrom="margin">
                <wp:posOffset>9680379</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4CAD11" id="REC 15" o:spid="_x0000_s1026" style="position:absolute;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 from="0,762.25pt" to="537.85pt,7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" o:allowincell="f" strokecolor="#74b5e4 [1941]" strokeweight="1pt">
              <v:shadow color="#134162 [1605]" opacity=".5" offset="1pt"/>
              <w10:wrap type="tight" anchorx="margin" anchory="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DC80C" w14:textId="77777777" w:rsidR="00154802" w:rsidRPr="00B14F13" w:rsidRDefault="00154802">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3B7A0DC6">
              <wp:simplePos x="0" y="0"/>
              <wp:positionH relativeFrom="column">
                <wp:posOffset>1807210</wp:posOffset>
              </wp:positionH>
              <wp:positionV relativeFrom="paragraph">
                <wp:posOffset>99060</wp:posOffset>
              </wp:positionV>
              <wp:extent cx="5181600" cy="222885"/>
              <wp:effectExtent l="0" t="0" r="0" b="0"/>
              <wp:wrapNone/>
              <wp:docPr id="5"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a:extLst>
                          <a:ext uri="{C183D7F6-B498-43B3-948B-1728B52AA6E4}">
                            <adec:decorative xmlns:adec="http://schemas.microsoft.com/office/drawing/2017/decorative" val="1"/>
                          </a:ext>
                        </a:extLst>
                      </wps:cNvPr>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8629711" id="Group 9" o:spid="_x0000_s1026" alt="&quot;&quot;"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alt="&quot;&quot;"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566A5" w14:textId="77777777" w:rsidR="00154802" w:rsidRDefault="00154802">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69AD6E4B">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F4725A6"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214E" w14:textId="77777777" w:rsidR="00154802" w:rsidRDefault="00154802"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3AAD3" w14:textId="77777777" w:rsidR="00593500" w:rsidRDefault="00593500">
      <w:r>
        <w:separator/>
      </w:r>
    </w:p>
  </w:footnote>
  <w:footnote w:type="continuationSeparator" w:id="0">
    <w:p w14:paraId="1528FE5A" w14:textId="77777777" w:rsidR="00593500" w:rsidRDefault="00593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5EB35" w14:textId="77777777" w:rsidR="00154802" w:rsidRDefault="00154802">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0C63105C">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54802" w:rsidRPr="00D828BA" w:rsidRDefault="00154802">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06"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" o:allowincell="f" filled="f" stroked="f">
              <v:textbox inset="0,0,0,0">
                <w:txbxContent>
                  <w:p w14:paraId="3947C934" w14:textId="77777777" w:rsidR="00154802" w:rsidRPr="00D828BA" w:rsidRDefault="00154802">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54802" w:rsidRPr="00D828BA" w:rsidRDefault="00154802">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07"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fn6A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" o:allowincell="f" filled="f" stroked="f">
              <v:textbox inset="0,0,0,0">
                <w:txbxContent>
                  <w:p w14:paraId="6E1EE681" w14:textId="77777777" w:rsidR="00154802" w:rsidRPr="00D828BA" w:rsidRDefault="00154802">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25BF09CD">
              <wp:simplePos x="0" y="0"/>
              <wp:positionH relativeFrom="page">
                <wp:posOffset>2450465</wp:posOffset>
              </wp:positionH>
              <wp:positionV relativeFrom="page">
                <wp:posOffset>457200</wp:posOffset>
              </wp:positionV>
              <wp:extent cx="4846320" cy="365760"/>
              <wp:effectExtent l="0" t="0" r="11430" b="15240"/>
              <wp:wrapNone/>
              <wp:docPr id="13" name="RE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D0148" id="REC 14" o:spid="_x0000_s1026" alt="&quot;&quot;"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74BF3" w14:textId="77777777" w:rsidR="00154802" w:rsidRDefault="00154802">
    <w:pPr>
      <w:pStyle w:val="En-tte"/>
    </w:pPr>
    <w:r>
      <w:rPr>
        <w:noProof/>
        <w:lang w:eastAsia="fr-CA" w:bidi="ar-SA"/>
      </w:rPr>
      <mc:AlternateContent>
        <mc:Choice Requires="wps">
          <w:drawing>
            <wp:anchor distT="0" distB="0" distL="114300" distR="114300" simplePos="0" relativeHeight="251658240" behindDoc="0" locked="0" layoutInCell="0" allowOverlap="1" wp14:anchorId="248AA874" wp14:editId="766D1F7D">
              <wp:simplePos x="0" y="0"/>
              <wp:positionH relativeFrom="page">
                <wp:posOffset>2066925</wp:posOffset>
              </wp:positionH>
              <wp:positionV relativeFrom="page">
                <wp:posOffset>495300</wp:posOffset>
              </wp:positionV>
              <wp:extent cx="3086100" cy="2921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22A2" w14:textId="77777777" w:rsidR="00154802" w:rsidRPr="00D828BA" w:rsidRDefault="00154802">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AA874" id="_x0000_t202" coordsize="21600,21600" o:spt="202" path="m,l,21600r21600,l21600,xe">
              <v:stroke joinstyle="miter"/>
              <v:path gradientshapeok="t" o:connecttype="rect"/>
            </v:shapetype>
            <v:shape id="_x0000_s1108"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" o:allowincell="f" filled="f" stroked="f">
              <v:textbox style="mso-next-textbox:#Text Box 136" inset="0,0,0,0">
                <w:txbxContent>
                  <w:p w14:paraId="214C22A2" w14:textId="77777777" w:rsidR="00154802" w:rsidRPr="00D828BA" w:rsidRDefault="00154802">
                    <w:pPr>
                      <w:pStyle w:val="RunningHead"/>
                      <w:jc w:val="right"/>
                      <w:rPr>
                        <w:rFonts w:ascii="Baskerville Old Face" w:hAnsi="Baskerville Old Face"/>
                        <w:sz w:val="20"/>
                        <w:szCs w:val="20"/>
                      </w:rPr>
                    </w:pPr>
                    <w:r w:rsidRPr="0030316D">
                      <w:rPr>
                        <w:rFonts w:ascii="Baskerville Old Face" w:hAnsi="Baskerville Old Face"/>
                        <w:color w:val="auto"/>
                        <w:sz w:val="20"/>
                        <w:szCs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9264" behindDoc="0" locked="0" layoutInCell="0" allowOverlap="1" wp14:anchorId="535DE4D6" wp14:editId="58360B25">
              <wp:simplePos x="0" y="0"/>
              <wp:positionH relativeFrom="page">
                <wp:posOffset>561975</wp:posOffset>
              </wp:positionH>
              <wp:positionV relativeFrom="page">
                <wp:posOffset>495300</wp:posOffset>
              </wp:positionV>
              <wp:extent cx="1409700" cy="292100"/>
              <wp:effectExtent l="0" t="0" r="0" b="0"/>
              <wp:wrapNone/>
              <wp:docPr id="11" name="Text Box 5" descr="Page 1 sur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82755" w14:textId="77777777" w:rsidR="00154802" w:rsidRPr="00D828BA" w:rsidRDefault="00154802">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E4D6" id="Text Box 5" o:spid="_x0000_s1109" type="#_x0000_t202" alt="Page 1 sur 8"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" o:allowincell="f" filled="f" stroked="f">
              <v:textbox inset="0,0,0,0">
                <w:txbxContent>
                  <w:p w14:paraId="2FB82755" w14:textId="77777777" w:rsidR="00154802" w:rsidRPr="00D828BA" w:rsidRDefault="00154802">
                    <w:pPr>
                      <w:pStyle w:val="RunningHead"/>
                      <w:rPr>
                        <w:rFonts w:ascii="Baskerville Old Face" w:hAnsi="Baskerville Old Face"/>
                        <w:sz w:val="20"/>
                        <w:szCs w:val="20"/>
                      </w:rPr>
                    </w:pPr>
                    <w:r w:rsidRPr="0030316D">
                      <w:rPr>
                        <w:rFonts w:ascii="Baskerville Old Face" w:hAnsi="Baskerville Old Face"/>
                        <w:color w:val="auto"/>
                        <w:sz w:val="20"/>
                        <w:szCs w:val="20"/>
                      </w:rPr>
                      <w:t xml:space="preserve">Page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PAGE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5</w:t>
                    </w:r>
                    <w:r w:rsidRPr="0030316D">
                      <w:rPr>
                        <w:rFonts w:ascii="Baskerville Old Face" w:hAnsi="Baskerville Old Face"/>
                        <w:color w:val="auto"/>
                        <w:sz w:val="20"/>
                        <w:szCs w:val="20"/>
                      </w:rPr>
                      <w:fldChar w:fldCharType="end"/>
                    </w:r>
                    <w:r w:rsidRPr="0030316D">
                      <w:rPr>
                        <w:rFonts w:ascii="Baskerville Old Face" w:hAnsi="Baskerville Old Face"/>
                        <w:color w:val="auto"/>
                        <w:sz w:val="20"/>
                        <w:szCs w:val="20"/>
                      </w:rPr>
                      <w:t xml:space="preserve"> sur </w:t>
                    </w:r>
                    <w:r w:rsidRPr="0030316D">
                      <w:rPr>
                        <w:rFonts w:ascii="Baskerville Old Face" w:hAnsi="Baskerville Old Face"/>
                        <w:color w:val="auto"/>
                        <w:sz w:val="20"/>
                        <w:szCs w:val="20"/>
                      </w:rPr>
                      <w:fldChar w:fldCharType="begin"/>
                    </w:r>
                    <w:r w:rsidRPr="0030316D">
                      <w:rPr>
                        <w:rFonts w:ascii="Baskerville Old Face" w:hAnsi="Baskerville Old Face"/>
                        <w:color w:val="auto"/>
                        <w:sz w:val="20"/>
                        <w:szCs w:val="20"/>
                      </w:rPr>
                      <w:instrText xml:space="preserve"> NUMPAGES </w:instrText>
                    </w:r>
                    <w:r w:rsidRPr="0030316D">
                      <w:rPr>
                        <w:rFonts w:ascii="Baskerville Old Face" w:hAnsi="Baskerville Old Face"/>
                        <w:color w:val="auto"/>
                        <w:sz w:val="20"/>
                        <w:szCs w:val="20"/>
                      </w:rPr>
                      <w:fldChar w:fldCharType="separate"/>
                    </w:r>
                    <w:r>
                      <w:rPr>
                        <w:rFonts w:ascii="Baskerville Old Face" w:hAnsi="Baskerville Old Face"/>
                        <w:noProof/>
                        <w:color w:val="auto"/>
                        <w:sz w:val="20"/>
                        <w:szCs w:val="20"/>
                      </w:rPr>
                      <w:t>8</w:t>
                    </w:r>
                    <w:r w:rsidRPr="0030316D">
                      <w:rPr>
                        <w:rFonts w:ascii="Baskerville Old Face" w:hAnsi="Baskerville Old Face"/>
                        <w:color w:val="auto"/>
                        <w:sz w:val="20"/>
                        <w:szCs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7216" behindDoc="1" locked="0" layoutInCell="0" allowOverlap="1" wp14:anchorId="0922F4A1" wp14:editId="7F5F920A">
              <wp:simplePos x="0" y="0"/>
              <wp:positionH relativeFrom="page">
                <wp:posOffset>457200</wp:posOffset>
              </wp:positionH>
              <wp:positionV relativeFrom="page">
                <wp:posOffset>457200</wp:posOffset>
              </wp:positionV>
              <wp:extent cx="4846320" cy="365760"/>
              <wp:effectExtent l="0" t="0" r="11430" b="15240"/>
              <wp:wrapNone/>
              <wp:docPr id="10"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56F9D" id="Rectangle 6" o:spid="_x0000_s1026" alt="&quot;&quot;"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" o:allowincell="f" fillcolor="#4099da [2677]" strokecolor="#2683c6 [3205]">
              <v:fill color2="#73b4e4 [1973]" rotate="t" focusposition="1,1" focussize="-1,-1" focus="100%" type="gradientRadial"/>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13837" w14:textId="77777777" w:rsidR="00154802" w:rsidRPr="009137B0" w:rsidRDefault="00154802" w:rsidP="001A51D3">
    <w:pPr>
      <w:pStyle w:val="En-tte"/>
      <w:jc w:val="center"/>
      <w:rPr>
        <w:color w:val="000000" w:themeColor="text1"/>
      </w:rPr>
    </w:pPr>
    <w:r w:rsidRPr="009137B0">
      <w:rPr>
        <w:color w:val="000000" w:themeColor="text1"/>
      </w:rPr>
      <w:t>Association des personnes handicapées de la Rive-</w:t>
    </w:r>
    <w:proofErr w:type="spellStart"/>
    <w:r w:rsidRPr="009137B0">
      <w:rPr>
        <w:color w:val="000000" w:themeColor="text1"/>
      </w:rPr>
      <w:t>Sud Ouest</w:t>
    </w:r>
    <w:proofErr w:type="spellEnd"/>
    <w:r>
      <w:rPr>
        <w:color w:val="000000" w:themeColor="text1"/>
      </w:rPr>
      <w:t xml:space="preserve"> (</w:t>
    </w:r>
    <w:r w:rsidRPr="009137B0">
      <w:rPr>
        <w:color w:val="000000" w:themeColor="text1"/>
      </w:rPr>
      <w:t>APHRSO</w:t>
    </w:r>
    <w:r>
      <w:rPr>
        <w:color w:val="000000" w:themeColor="text1"/>
      </w:rPr>
      <w:t>)</w:t>
    </w:r>
  </w:p>
  <w:p w14:paraId="6E8656B7" w14:textId="77777777" w:rsidR="00154802" w:rsidRPr="00AD3C08" w:rsidRDefault="00593500" w:rsidP="001A51D3">
    <w:pPr>
      <w:pStyle w:val="En-tte"/>
      <w:jc w:val="center"/>
    </w:pPr>
    <w:hyperlink r:id="rId1" w:history="1">
      <w:r w:rsidR="00154802" w:rsidRPr="00AD3C08">
        <w:rPr>
          <w:rStyle w:val="Lienhypertexte"/>
          <w:color w:val="1C6194" w:themeColor="accent2" w:themeShade="BF"/>
        </w:rPr>
        <w:t>www.aphrso.org</w:t>
      </w:r>
    </w:hyperlink>
    <w:r w:rsidR="00154802" w:rsidRPr="00AD3C08">
      <w:t xml:space="preserve">    </w:t>
    </w:r>
  </w:p>
  <w:p w14:paraId="32B9A849" w14:textId="77777777" w:rsidR="00154802" w:rsidRPr="00EC533C" w:rsidRDefault="00154802" w:rsidP="007A5278">
    <w:pPr>
      <w:pStyle w:val="En-tte"/>
      <w:jc w:val="center"/>
    </w:pPr>
    <w:r>
      <w:t>450 659-6519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74F8" w14:textId="77777777" w:rsidR="00154802" w:rsidRDefault="00154802">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1E509780">
              <wp:simplePos x="0" y="0"/>
              <wp:positionH relativeFrom="page">
                <wp:posOffset>464820</wp:posOffset>
              </wp:positionH>
              <wp:positionV relativeFrom="topMargin">
                <wp:posOffset>411480</wp:posOffset>
              </wp:positionV>
              <wp:extent cx="4846320" cy="320040"/>
              <wp:effectExtent l="0" t="0" r="11430" b="22860"/>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20040"/>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154802" w:rsidRPr="007A5278" w:rsidRDefault="00154802" w:rsidP="007A5278">
                          <w:pPr>
                            <w:rPr>
                              <w:b/>
                              <w:i/>
                              <w:sz w:val="28"/>
                            </w:rPr>
                          </w:pPr>
                          <w:r w:rsidRPr="007A5278">
                            <w:rPr>
                              <w:b/>
                              <w:i/>
                              <w:sz w:val="28"/>
                            </w:rPr>
                            <w:t>Notre territoire</w:t>
                          </w:r>
                        </w:p>
                        <w:p w14:paraId="39F8F3A0" w14:textId="77777777" w:rsidR="00154802" w:rsidRDefault="00154802"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10" style="position:absolute;margin-left:36.6pt;margin-top:32.4pt;width:381.6pt;height:2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" o:allowincell="f" fillcolor="#77a1d1" strokecolor="#2683c6">
              <v:fill color2="#9dbeec" rotate="t" focusposition="1,1" focussize="-1,-1" focus="100%" type="gradientRadial"/>
              <v:textbox>
                <w:txbxContent>
                  <w:p w14:paraId="417ED688" w14:textId="77777777" w:rsidR="00154802" w:rsidRPr="007A5278" w:rsidRDefault="00154802" w:rsidP="007A5278">
                    <w:pPr>
                      <w:rPr>
                        <w:b/>
                        <w:i/>
                        <w:sz w:val="28"/>
                      </w:rPr>
                    </w:pPr>
                    <w:r w:rsidRPr="007A5278">
                      <w:rPr>
                        <w:b/>
                        <w:i/>
                        <w:sz w:val="28"/>
                      </w:rPr>
                      <w:t>Notre territoire</w:t>
                    </w:r>
                  </w:p>
                  <w:p w14:paraId="39F8F3A0" w14:textId="77777777" w:rsidR="00154802" w:rsidRDefault="00154802" w:rsidP="007A5278">
                    <w:pPr>
                      <w:jc w:val="center"/>
                    </w:pPr>
                  </w:p>
                </w:txbxContent>
              </v:textbox>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94509"/>
    <w:multiLevelType w:val="hybridMultilevel"/>
    <w:tmpl w:val="5D5601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A986B23"/>
    <w:multiLevelType w:val="hybridMultilevel"/>
    <w:tmpl w:val="0EB8F798"/>
    <w:lvl w:ilvl="0" w:tplc="C08645EE">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3" w15:restartNumberingAfterBreak="0">
    <w:nsid w:val="24B72E08"/>
    <w:multiLevelType w:val="hybridMultilevel"/>
    <w:tmpl w:val="48927F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4A9D3FC1"/>
    <w:multiLevelType w:val="hybridMultilevel"/>
    <w:tmpl w:val="88884E0E"/>
    <w:lvl w:ilvl="0" w:tplc="C08645EE">
      <w:numFmt w:val="bullet"/>
      <w:lvlText w:val="•"/>
      <w:lvlJc w:val="left"/>
      <w:pPr>
        <w:ind w:left="360" w:hanging="36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5A2C21A8"/>
    <w:multiLevelType w:val="hybridMultilevel"/>
    <w:tmpl w:val="565ED578"/>
    <w:lvl w:ilvl="0" w:tplc="C08645EE">
      <w:numFmt w:val="bullet"/>
      <w:lvlText w:val="•"/>
      <w:lvlJc w:val="left"/>
      <w:pPr>
        <w:ind w:left="360" w:hanging="36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64B06EBB"/>
    <w:multiLevelType w:val="hybridMultilevel"/>
    <w:tmpl w:val="882EAF0E"/>
    <w:lvl w:ilvl="0" w:tplc="C08645EE">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67086399"/>
    <w:multiLevelType w:val="hybridMultilevel"/>
    <w:tmpl w:val="3970E8AE"/>
    <w:lvl w:ilvl="0" w:tplc="C08645EE">
      <w:numFmt w:val="bullet"/>
      <w:lvlText w:val="•"/>
      <w:lvlJc w:val="left"/>
      <w:pPr>
        <w:ind w:left="360" w:hanging="36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6FFF5481"/>
    <w:multiLevelType w:val="multilevel"/>
    <w:tmpl w:val="6178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D138E4"/>
    <w:multiLevelType w:val="multilevel"/>
    <w:tmpl w:val="639853F8"/>
    <w:lvl w:ilvl="0">
      <w:start w:val="1"/>
      <w:numFmt w:val="decimal"/>
      <w:lvlText w:val="%1."/>
      <w:lvlJc w:val="left"/>
      <w:pPr>
        <w:tabs>
          <w:tab w:val="num" w:pos="-810"/>
        </w:tabs>
        <w:ind w:left="-810" w:hanging="360"/>
      </w:pPr>
    </w:lvl>
    <w:lvl w:ilvl="1" w:tentative="1">
      <w:start w:val="1"/>
      <w:numFmt w:val="decimal"/>
      <w:lvlText w:val="%2."/>
      <w:lvlJc w:val="left"/>
      <w:pPr>
        <w:tabs>
          <w:tab w:val="num" w:pos="-90"/>
        </w:tabs>
        <w:ind w:left="-90" w:hanging="360"/>
      </w:pPr>
    </w:lvl>
    <w:lvl w:ilvl="2" w:tentative="1">
      <w:start w:val="1"/>
      <w:numFmt w:val="decimal"/>
      <w:lvlText w:val="%3."/>
      <w:lvlJc w:val="left"/>
      <w:pPr>
        <w:tabs>
          <w:tab w:val="num" w:pos="630"/>
        </w:tabs>
        <w:ind w:left="630" w:hanging="360"/>
      </w:pPr>
    </w:lvl>
    <w:lvl w:ilvl="3" w:tentative="1">
      <w:start w:val="1"/>
      <w:numFmt w:val="decimal"/>
      <w:lvlText w:val="%4."/>
      <w:lvlJc w:val="left"/>
      <w:pPr>
        <w:tabs>
          <w:tab w:val="num" w:pos="1350"/>
        </w:tabs>
        <w:ind w:left="1350" w:hanging="360"/>
      </w:pPr>
    </w:lvl>
    <w:lvl w:ilvl="4" w:tentative="1">
      <w:start w:val="1"/>
      <w:numFmt w:val="decimal"/>
      <w:lvlText w:val="%5."/>
      <w:lvlJc w:val="left"/>
      <w:pPr>
        <w:tabs>
          <w:tab w:val="num" w:pos="2070"/>
        </w:tabs>
        <w:ind w:left="2070" w:hanging="360"/>
      </w:pPr>
    </w:lvl>
    <w:lvl w:ilvl="5" w:tentative="1">
      <w:start w:val="1"/>
      <w:numFmt w:val="decimal"/>
      <w:lvlText w:val="%6."/>
      <w:lvlJc w:val="left"/>
      <w:pPr>
        <w:tabs>
          <w:tab w:val="num" w:pos="2790"/>
        </w:tabs>
        <w:ind w:left="2790" w:hanging="360"/>
      </w:pPr>
    </w:lvl>
    <w:lvl w:ilvl="6" w:tentative="1">
      <w:start w:val="1"/>
      <w:numFmt w:val="decimal"/>
      <w:lvlText w:val="%7."/>
      <w:lvlJc w:val="left"/>
      <w:pPr>
        <w:tabs>
          <w:tab w:val="num" w:pos="3510"/>
        </w:tabs>
        <w:ind w:left="3510" w:hanging="360"/>
      </w:pPr>
    </w:lvl>
    <w:lvl w:ilvl="7" w:tentative="1">
      <w:start w:val="1"/>
      <w:numFmt w:val="decimal"/>
      <w:lvlText w:val="%8."/>
      <w:lvlJc w:val="left"/>
      <w:pPr>
        <w:tabs>
          <w:tab w:val="num" w:pos="4230"/>
        </w:tabs>
        <w:ind w:left="4230" w:hanging="360"/>
      </w:pPr>
    </w:lvl>
    <w:lvl w:ilvl="8" w:tentative="1">
      <w:start w:val="1"/>
      <w:numFmt w:val="decimal"/>
      <w:lvlText w:val="%9."/>
      <w:lvlJc w:val="left"/>
      <w:pPr>
        <w:tabs>
          <w:tab w:val="num" w:pos="4950"/>
        </w:tabs>
        <w:ind w:left="4950" w:hanging="360"/>
      </w:pPr>
    </w:lvl>
  </w:abstractNum>
  <w:abstractNum w:abstractNumId="14" w15:restartNumberingAfterBreak="0">
    <w:nsid w:val="75E803F8"/>
    <w:multiLevelType w:val="hybridMultilevel"/>
    <w:tmpl w:val="0E40EF36"/>
    <w:lvl w:ilvl="0" w:tplc="C08645EE">
      <w:numFmt w:val="bullet"/>
      <w:lvlText w:val="•"/>
      <w:lvlJc w:val="left"/>
      <w:pPr>
        <w:ind w:left="360" w:hanging="36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5"/>
  </w:num>
  <w:num w:numId="4">
    <w:abstractNumId w:val="15"/>
  </w:num>
  <w:num w:numId="5">
    <w:abstractNumId w:val="6"/>
  </w:num>
  <w:num w:numId="6">
    <w:abstractNumId w:val="4"/>
  </w:num>
  <w:num w:numId="7">
    <w:abstractNumId w:val="3"/>
  </w:num>
  <w:num w:numId="8">
    <w:abstractNumId w:val="1"/>
  </w:num>
  <w:num w:numId="9">
    <w:abstractNumId w:val="9"/>
  </w:num>
  <w:num w:numId="10">
    <w:abstractNumId w:val="11"/>
  </w:num>
  <w:num w:numId="11">
    <w:abstractNumId w:val="14"/>
  </w:num>
  <w:num w:numId="12">
    <w:abstractNumId w:val="13"/>
  </w:num>
  <w:num w:numId="13">
    <w:abstractNumId w:val="8"/>
  </w:num>
  <w:num w:numId="14">
    <w:abstractNumId w:val="7"/>
  </w:num>
  <w:num w:numId="15">
    <w:abstractNumId w:val="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11DB0"/>
    <w:rsid w:val="00031B5D"/>
    <w:rsid w:val="000612CF"/>
    <w:rsid w:val="00093AC1"/>
    <w:rsid w:val="000955A8"/>
    <w:rsid w:val="000C226A"/>
    <w:rsid w:val="000D147E"/>
    <w:rsid w:val="000E6979"/>
    <w:rsid w:val="000F37A5"/>
    <w:rsid w:val="001074B2"/>
    <w:rsid w:val="001137AF"/>
    <w:rsid w:val="001428D8"/>
    <w:rsid w:val="00144A57"/>
    <w:rsid w:val="00146BD1"/>
    <w:rsid w:val="0015381C"/>
    <w:rsid w:val="00154802"/>
    <w:rsid w:val="00157FD0"/>
    <w:rsid w:val="00162EE0"/>
    <w:rsid w:val="00170FB6"/>
    <w:rsid w:val="00171408"/>
    <w:rsid w:val="001738E1"/>
    <w:rsid w:val="001A4C5A"/>
    <w:rsid w:val="001A51D3"/>
    <w:rsid w:val="001D421D"/>
    <w:rsid w:val="001D5F07"/>
    <w:rsid w:val="001D7629"/>
    <w:rsid w:val="001E5BE6"/>
    <w:rsid w:val="001E75CA"/>
    <w:rsid w:val="001F0FDB"/>
    <w:rsid w:val="00201332"/>
    <w:rsid w:val="002149C0"/>
    <w:rsid w:val="00215E18"/>
    <w:rsid w:val="00216870"/>
    <w:rsid w:val="00226613"/>
    <w:rsid w:val="00232499"/>
    <w:rsid w:val="002462BB"/>
    <w:rsid w:val="002511FF"/>
    <w:rsid w:val="00280D2F"/>
    <w:rsid w:val="00290A2D"/>
    <w:rsid w:val="002926CB"/>
    <w:rsid w:val="002A1E7F"/>
    <w:rsid w:val="002E0CB0"/>
    <w:rsid w:val="002E154E"/>
    <w:rsid w:val="002F4A3A"/>
    <w:rsid w:val="0030316D"/>
    <w:rsid w:val="00306146"/>
    <w:rsid w:val="003069F7"/>
    <w:rsid w:val="00307672"/>
    <w:rsid w:val="00331EDD"/>
    <w:rsid w:val="00334113"/>
    <w:rsid w:val="00351AFD"/>
    <w:rsid w:val="0036203F"/>
    <w:rsid w:val="003746C5"/>
    <w:rsid w:val="0037497A"/>
    <w:rsid w:val="00377D51"/>
    <w:rsid w:val="00387E65"/>
    <w:rsid w:val="00393015"/>
    <w:rsid w:val="003B1B1D"/>
    <w:rsid w:val="003D486E"/>
    <w:rsid w:val="003D54CD"/>
    <w:rsid w:val="003E3CAE"/>
    <w:rsid w:val="00424D76"/>
    <w:rsid w:val="00426BF7"/>
    <w:rsid w:val="00436443"/>
    <w:rsid w:val="00447322"/>
    <w:rsid w:val="004474F8"/>
    <w:rsid w:val="00455EBA"/>
    <w:rsid w:val="00461AAD"/>
    <w:rsid w:val="00470C06"/>
    <w:rsid w:val="00472197"/>
    <w:rsid w:val="004A03B6"/>
    <w:rsid w:val="004A456C"/>
    <w:rsid w:val="004D0743"/>
    <w:rsid w:val="004E6168"/>
    <w:rsid w:val="004E62D5"/>
    <w:rsid w:val="00503246"/>
    <w:rsid w:val="00545E6D"/>
    <w:rsid w:val="00554686"/>
    <w:rsid w:val="00574068"/>
    <w:rsid w:val="00582F01"/>
    <w:rsid w:val="00593500"/>
    <w:rsid w:val="005958ED"/>
    <w:rsid w:val="005A24E9"/>
    <w:rsid w:val="005A580F"/>
    <w:rsid w:val="005B1210"/>
    <w:rsid w:val="005D3284"/>
    <w:rsid w:val="005E070B"/>
    <w:rsid w:val="005E469A"/>
    <w:rsid w:val="005F474D"/>
    <w:rsid w:val="00600486"/>
    <w:rsid w:val="0061718C"/>
    <w:rsid w:val="006345CB"/>
    <w:rsid w:val="0064781F"/>
    <w:rsid w:val="00650F27"/>
    <w:rsid w:val="0065269A"/>
    <w:rsid w:val="00677349"/>
    <w:rsid w:val="0068034B"/>
    <w:rsid w:val="006B3BA2"/>
    <w:rsid w:val="006C1AAA"/>
    <w:rsid w:val="006D20F6"/>
    <w:rsid w:val="006D413B"/>
    <w:rsid w:val="006D5A53"/>
    <w:rsid w:val="006F1D6B"/>
    <w:rsid w:val="006F5E17"/>
    <w:rsid w:val="007057AB"/>
    <w:rsid w:val="00733BAA"/>
    <w:rsid w:val="0074665E"/>
    <w:rsid w:val="0075341E"/>
    <w:rsid w:val="00770327"/>
    <w:rsid w:val="00792D79"/>
    <w:rsid w:val="0079732E"/>
    <w:rsid w:val="007A03F9"/>
    <w:rsid w:val="007A180C"/>
    <w:rsid w:val="007A5278"/>
    <w:rsid w:val="007B08C3"/>
    <w:rsid w:val="007C0CAE"/>
    <w:rsid w:val="007E097E"/>
    <w:rsid w:val="007E0D57"/>
    <w:rsid w:val="008048E9"/>
    <w:rsid w:val="00806586"/>
    <w:rsid w:val="008117B1"/>
    <w:rsid w:val="00833423"/>
    <w:rsid w:val="00836D66"/>
    <w:rsid w:val="00861F8B"/>
    <w:rsid w:val="008700D5"/>
    <w:rsid w:val="008818B0"/>
    <w:rsid w:val="00883BCA"/>
    <w:rsid w:val="00891793"/>
    <w:rsid w:val="008934FD"/>
    <w:rsid w:val="00895E35"/>
    <w:rsid w:val="008A1450"/>
    <w:rsid w:val="008A6566"/>
    <w:rsid w:val="008B3452"/>
    <w:rsid w:val="008B3AA2"/>
    <w:rsid w:val="008B7F9F"/>
    <w:rsid w:val="008C7138"/>
    <w:rsid w:val="008D7CBA"/>
    <w:rsid w:val="009137B0"/>
    <w:rsid w:val="00924008"/>
    <w:rsid w:val="00936A22"/>
    <w:rsid w:val="009403A1"/>
    <w:rsid w:val="009506B0"/>
    <w:rsid w:val="009539AF"/>
    <w:rsid w:val="009718D2"/>
    <w:rsid w:val="00972B32"/>
    <w:rsid w:val="00983D15"/>
    <w:rsid w:val="00992738"/>
    <w:rsid w:val="009A26F0"/>
    <w:rsid w:val="009A2CBC"/>
    <w:rsid w:val="009A773A"/>
    <w:rsid w:val="009B26A3"/>
    <w:rsid w:val="009B5D39"/>
    <w:rsid w:val="009C2472"/>
    <w:rsid w:val="009C68A4"/>
    <w:rsid w:val="009C6BC9"/>
    <w:rsid w:val="009D71CF"/>
    <w:rsid w:val="009E074F"/>
    <w:rsid w:val="009F085F"/>
    <w:rsid w:val="009F1211"/>
    <w:rsid w:val="009F655E"/>
    <w:rsid w:val="00A00DB6"/>
    <w:rsid w:val="00A360A3"/>
    <w:rsid w:val="00A37F3A"/>
    <w:rsid w:val="00A4001B"/>
    <w:rsid w:val="00A503A1"/>
    <w:rsid w:val="00A521B8"/>
    <w:rsid w:val="00A52818"/>
    <w:rsid w:val="00A64118"/>
    <w:rsid w:val="00A64655"/>
    <w:rsid w:val="00A75DFC"/>
    <w:rsid w:val="00A90668"/>
    <w:rsid w:val="00A97FF3"/>
    <w:rsid w:val="00AA0513"/>
    <w:rsid w:val="00AA5533"/>
    <w:rsid w:val="00AB657B"/>
    <w:rsid w:val="00AC530C"/>
    <w:rsid w:val="00AE3BF8"/>
    <w:rsid w:val="00AF092A"/>
    <w:rsid w:val="00B07F51"/>
    <w:rsid w:val="00B11211"/>
    <w:rsid w:val="00B14F13"/>
    <w:rsid w:val="00B2670F"/>
    <w:rsid w:val="00B44073"/>
    <w:rsid w:val="00B50867"/>
    <w:rsid w:val="00B53211"/>
    <w:rsid w:val="00B63395"/>
    <w:rsid w:val="00B74A7B"/>
    <w:rsid w:val="00B84628"/>
    <w:rsid w:val="00B91470"/>
    <w:rsid w:val="00BB2F62"/>
    <w:rsid w:val="00BC2461"/>
    <w:rsid w:val="00BC353B"/>
    <w:rsid w:val="00BC5F10"/>
    <w:rsid w:val="00BD7CB1"/>
    <w:rsid w:val="00BE73DA"/>
    <w:rsid w:val="00BF254D"/>
    <w:rsid w:val="00BF420E"/>
    <w:rsid w:val="00BF574A"/>
    <w:rsid w:val="00C54DD8"/>
    <w:rsid w:val="00C676BB"/>
    <w:rsid w:val="00C7429A"/>
    <w:rsid w:val="00C74441"/>
    <w:rsid w:val="00C86165"/>
    <w:rsid w:val="00C90594"/>
    <w:rsid w:val="00C94244"/>
    <w:rsid w:val="00CA008D"/>
    <w:rsid w:val="00CA563A"/>
    <w:rsid w:val="00CA69A6"/>
    <w:rsid w:val="00CC7564"/>
    <w:rsid w:val="00CD0E0D"/>
    <w:rsid w:val="00CF3356"/>
    <w:rsid w:val="00CF6FC5"/>
    <w:rsid w:val="00D1529A"/>
    <w:rsid w:val="00D15D56"/>
    <w:rsid w:val="00D267D4"/>
    <w:rsid w:val="00D30CB7"/>
    <w:rsid w:val="00D36C14"/>
    <w:rsid w:val="00D4022D"/>
    <w:rsid w:val="00D828BA"/>
    <w:rsid w:val="00D91F48"/>
    <w:rsid w:val="00D9225B"/>
    <w:rsid w:val="00DA1833"/>
    <w:rsid w:val="00DA6675"/>
    <w:rsid w:val="00DB0A70"/>
    <w:rsid w:val="00DB2DFB"/>
    <w:rsid w:val="00DB6915"/>
    <w:rsid w:val="00DC3CDF"/>
    <w:rsid w:val="00DE0855"/>
    <w:rsid w:val="00DE1DAF"/>
    <w:rsid w:val="00E14BBD"/>
    <w:rsid w:val="00E20EDD"/>
    <w:rsid w:val="00E20F76"/>
    <w:rsid w:val="00E55BC6"/>
    <w:rsid w:val="00E64A10"/>
    <w:rsid w:val="00E73D63"/>
    <w:rsid w:val="00EA2BAF"/>
    <w:rsid w:val="00EA4484"/>
    <w:rsid w:val="00EA6042"/>
    <w:rsid w:val="00EA61C2"/>
    <w:rsid w:val="00EB1570"/>
    <w:rsid w:val="00EC2822"/>
    <w:rsid w:val="00EC2E2B"/>
    <w:rsid w:val="00EC533C"/>
    <w:rsid w:val="00F06230"/>
    <w:rsid w:val="00F07BD6"/>
    <w:rsid w:val="00F54987"/>
    <w:rsid w:val="00F64652"/>
    <w:rsid w:val="00F72723"/>
    <w:rsid w:val="00F845DF"/>
    <w:rsid w:val="00F86243"/>
    <w:rsid w:val="00FA1608"/>
    <w:rsid w:val="00FB0A6E"/>
    <w:rsid w:val="00FB48F9"/>
    <w:rsid w:val="00FC6110"/>
    <w:rsid w:val="00FD097A"/>
    <w:rsid w:val="00FD2258"/>
    <w:rsid w:val="00FF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10B75"/>
  <w15:docId w15:val="{8188DB91-D2A2-48CD-89B4-6C0A27473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iPriority w:val="99"/>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paragraph" w:styleId="NormalWeb">
    <w:name w:val="Normal (Web)"/>
    <w:basedOn w:val="Normal"/>
    <w:uiPriority w:val="99"/>
    <w:unhideWhenUsed/>
    <w:rsid w:val="00650F27"/>
    <w:pPr>
      <w:spacing w:before="100" w:beforeAutospacing="1" w:after="100" w:afterAutospacing="1"/>
    </w:pPr>
    <w:rPr>
      <w:rFonts w:ascii="Times New Roman" w:hAnsi="Times New Roman" w:cs="Times New Roman"/>
      <w:lang w:eastAsia="fr-CA" w:bidi="ar-SA"/>
    </w:rPr>
  </w:style>
  <w:style w:type="character" w:styleId="Mentionnonrsolue">
    <w:name w:val="Unresolved Mention"/>
    <w:basedOn w:val="Policepardfaut"/>
    <w:uiPriority w:val="99"/>
    <w:semiHidden/>
    <w:unhideWhenUsed/>
    <w:rsid w:val="00861F8B"/>
    <w:rPr>
      <w:color w:val="605E5C"/>
      <w:shd w:val="clear" w:color="auto" w:fill="E1DFDD"/>
    </w:rPr>
  </w:style>
  <w:style w:type="paragraph" w:styleId="Paragraphedeliste">
    <w:name w:val="List Paragraph"/>
    <w:basedOn w:val="Normal"/>
    <w:uiPriority w:val="34"/>
    <w:qFormat/>
    <w:rsid w:val="00FD097A"/>
    <w:pPr>
      <w:ind w:left="720"/>
      <w:contextualSpacing/>
    </w:pPr>
    <w:rPr>
      <w:rFonts w:cs="Mangal"/>
      <w:szCs w:val="21"/>
    </w:rPr>
  </w:style>
  <w:style w:type="character" w:styleId="lev">
    <w:name w:val="Strong"/>
    <w:basedOn w:val="Policepardfaut"/>
    <w:uiPriority w:val="22"/>
    <w:qFormat/>
    <w:rsid w:val="008117B1"/>
    <w:rPr>
      <w:b/>
      <w:bCs/>
    </w:rPr>
  </w:style>
  <w:style w:type="character" w:styleId="Lienhypertextesuivivisit">
    <w:name w:val="FollowedHyperlink"/>
    <w:basedOn w:val="Policepardfaut"/>
    <w:semiHidden/>
    <w:unhideWhenUsed/>
    <w:rsid w:val="008117B1"/>
    <w:rPr>
      <w:color w:val="B26B02" w:themeColor="followedHyperlink"/>
      <w:u w:val="single"/>
    </w:rPr>
  </w:style>
  <w:style w:type="character" w:customStyle="1" w:styleId="Titre2Car">
    <w:name w:val="Titre 2 Car"/>
    <w:basedOn w:val="Policepardfaut"/>
    <w:link w:val="Titre2"/>
    <w:rsid w:val="002A1E7F"/>
    <w:rPr>
      <w:rFonts w:ascii="Impact" w:hAnsi="Impact"/>
      <w:color w:val="333300"/>
      <w:sz w:val="36"/>
      <w:szCs w:val="36"/>
      <w:lang w:val="fr-CA"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058183">
      <w:bodyDiv w:val="1"/>
      <w:marLeft w:val="0"/>
      <w:marRight w:val="0"/>
      <w:marTop w:val="0"/>
      <w:marBottom w:val="0"/>
      <w:divBdr>
        <w:top w:val="none" w:sz="0" w:space="0" w:color="auto"/>
        <w:left w:val="none" w:sz="0" w:space="0" w:color="auto"/>
        <w:bottom w:val="none" w:sz="0" w:space="0" w:color="auto"/>
        <w:right w:val="none" w:sz="0" w:space="0" w:color="auto"/>
      </w:divBdr>
      <w:divsChild>
        <w:div w:id="1370834476">
          <w:marLeft w:val="0"/>
          <w:marRight w:val="0"/>
          <w:marTop w:val="0"/>
          <w:marBottom w:val="0"/>
          <w:divBdr>
            <w:top w:val="none" w:sz="0" w:space="0" w:color="auto"/>
            <w:left w:val="none" w:sz="0" w:space="0" w:color="auto"/>
            <w:bottom w:val="none" w:sz="0" w:space="0" w:color="auto"/>
            <w:right w:val="none" w:sz="0" w:space="0" w:color="auto"/>
          </w:divBdr>
        </w:div>
      </w:divsChild>
    </w:div>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810827581">
      <w:bodyDiv w:val="1"/>
      <w:marLeft w:val="0"/>
      <w:marRight w:val="0"/>
      <w:marTop w:val="0"/>
      <w:marBottom w:val="0"/>
      <w:divBdr>
        <w:top w:val="none" w:sz="0" w:space="0" w:color="auto"/>
        <w:left w:val="none" w:sz="0" w:space="0" w:color="auto"/>
        <w:bottom w:val="none" w:sz="0" w:space="0" w:color="auto"/>
        <w:right w:val="none" w:sz="0" w:space="0" w:color="auto"/>
      </w:divBdr>
    </w:div>
    <w:div w:id="1075014755">
      <w:bodyDiv w:val="1"/>
      <w:marLeft w:val="0"/>
      <w:marRight w:val="0"/>
      <w:marTop w:val="0"/>
      <w:marBottom w:val="0"/>
      <w:divBdr>
        <w:top w:val="none" w:sz="0" w:space="0" w:color="auto"/>
        <w:left w:val="none" w:sz="0" w:space="0" w:color="auto"/>
        <w:bottom w:val="none" w:sz="0" w:space="0" w:color="auto"/>
        <w:right w:val="none" w:sz="0" w:space="0" w:color="auto"/>
      </w:divBdr>
    </w:div>
    <w:div w:id="1688142279">
      <w:bodyDiv w:val="1"/>
      <w:marLeft w:val="0"/>
      <w:marRight w:val="0"/>
      <w:marTop w:val="0"/>
      <w:marBottom w:val="0"/>
      <w:divBdr>
        <w:top w:val="none" w:sz="0" w:space="0" w:color="auto"/>
        <w:left w:val="none" w:sz="0" w:space="0" w:color="auto"/>
        <w:bottom w:val="none" w:sz="0" w:space="0" w:color="auto"/>
        <w:right w:val="none" w:sz="0" w:space="0" w:color="auto"/>
      </w:divBdr>
    </w:div>
    <w:div w:id="1900823683">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mailto:info@ailia.info" TargetMode="External"/><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image" Target="media/image12.png"/><Relationship Id="rId42" Type="http://schemas.openxmlformats.org/officeDocument/2006/relationships/footer" Target="footer3.xml"/><Relationship Id="rId47" Type="http://schemas.microsoft.com/office/2007/relationships/hdphoto" Target="media/hdphoto3.wdp"/><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hyperlink" Target="mailto:info@aphrso.org" TargetMode="External"/><Relationship Id="rId68" Type="http://schemas.openxmlformats.org/officeDocument/2006/relationships/image" Target="media/image32.png"/><Relationship Id="rId76"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hyperlink" Target="mailto:info@aphrso.org" TargetMode="External"/><Relationship Id="rId29" Type="http://schemas.openxmlformats.org/officeDocument/2006/relationships/hyperlink" Target="https://www.ophq.gouv.qc.ca/publications/guides-de-loffice/guides-pour-les-personnes-handicapees-leur-famille-et-leurs-proches/guide-des-mesures-fiscales/partie-2-les-mesures-fiscales-federales.html" TargetMode="External"/><Relationship Id="rId11" Type="http://schemas.openxmlformats.org/officeDocument/2006/relationships/image" Target="media/image3.png"/><Relationship Id="rId24" Type="http://schemas.openxmlformats.org/officeDocument/2006/relationships/hyperlink" Target="https://forms.gle/Sx7mDAQX1HK9h2F28" TargetMode="External"/><Relationship Id="rId32" Type="http://schemas.openxmlformats.org/officeDocument/2006/relationships/hyperlink" Target="https://www.ophq.gouv.qc.ca/publications/guides-de-loffice/guides-pour-les-personnes-handicapees-leur-famille-et-leurs-proches/guide-des-mesures-fiscales/partie-2-les-mesures-fiscales-federales.html"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15.wmf"/><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0.gif"/><Relationship Id="rId74" Type="http://schemas.openxmlformats.org/officeDocument/2006/relationships/image" Target="media/image38.jpeg"/><Relationship Id="rId79"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yperlink" Target="https://www.ophq.gouv.qc.ca/publications/guides-de-loffice/guides-pour-les-personnes-handicapees-leur-famille-et-leurs-proches/guide-des-mesures-fiscales/partie-1-les-mesures-fiscales-provinciales.html" TargetMode="External"/><Relationship Id="rId44" Type="http://schemas.openxmlformats.org/officeDocument/2006/relationships/hyperlink" Target="https://app.cyberimpact.com/click-tracking?ct=RwMWaYmKyMCwPzOKA-HjJArKU_oeydfP8mtczmtKp-tw8DbkJoCazElM-Tdq0y7LELPY3VfktfduclUck36A1tKDwOMf89SThHDvEfOaOr4~" TargetMode="External"/><Relationship Id="rId52" Type="http://schemas.openxmlformats.org/officeDocument/2006/relationships/image" Target="media/image21.png"/><Relationship Id="rId60" Type="http://schemas.openxmlformats.org/officeDocument/2006/relationships/hyperlink" Target="mailto:info@aphrso.org" TargetMode="External"/><Relationship Id="rId65" Type="http://schemas.openxmlformats.org/officeDocument/2006/relationships/image" Target="media/image29.jpeg"/><Relationship Id="rId73" Type="http://schemas.openxmlformats.org/officeDocument/2006/relationships/image" Target="media/image37.jpeg"/><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hdphoto" Target="media/hdphoto2.wdp"/><Relationship Id="rId27" Type="http://schemas.openxmlformats.org/officeDocument/2006/relationships/hyperlink" Target="mailto:info@ailia.info" TargetMode="External"/><Relationship Id="rId30" Type="http://schemas.openxmlformats.org/officeDocument/2006/relationships/hyperlink" Target="https://www.ophq.gouv.qc.ca/publications/guides-de-loffice/guides-pour-les-personnes-handicapees-leur-famille-et-leurs-proches/guide-des-mesures-fiscales.html" TargetMode="External"/><Relationship Id="rId35" Type="http://schemas.openxmlformats.org/officeDocument/2006/relationships/image" Target="media/image13.svg"/><Relationship Id="rId43" Type="http://schemas.openxmlformats.org/officeDocument/2006/relationships/hyperlink" Target="https://app.cyberimpact.com/click-tracking?ct=RwMWaYmKyMCwPzOKA-HjJArKU_oeydfP8mtczmtKp-tw8DbkJoCazElM-Tdq0y7LELPY3VfktfduclUck36A1tKDwOMf89SThHDvEfOaOr4~" TargetMode="Externa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www.aphrso.org" TargetMode="External"/><Relationship Id="rId69" Type="http://schemas.openxmlformats.org/officeDocument/2006/relationships/image" Target="media/image33.jpeg"/><Relationship Id="rId77"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image" Target="media/image36.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ophq.gouv.qc.ca/publications/guides-de-loffice/guides-pour-les-personnes-handicapees-leur-famille-et-leurs-proches/guide-des-mesures-fiscales.html" TargetMode="External"/><Relationship Id="rId38" Type="http://schemas.openxmlformats.org/officeDocument/2006/relationships/header" Target="header2.xml"/><Relationship Id="rId46" Type="http://schemas.openxmlformats.org/officeDocument/2006/relationships/image" Target="media/image16.png"/><Relationship Id="rId59" Type="http://schemas.microsoft.com/office/2007/relationships/hdphoto" Target="media/hdphoto4.wdp"/><Relationship Id="rId67" Type="http://schemas.openxmlformats.org/officeDocument/2006/relationships/image" Target="media/image31.jpeg"/><Relationship Id="rId20" Type="http://schemas.microsoft.com/office/2007/relationships/hdphoto" Target="media/hdphoto1.wdp"/><Relationship Id="rId41" Type="http://schemas.openxmlformats.org/officeDocument/2006/relationships/header" Target="header3.xml"/><Relationship Id="rId54" Type="http://schemas.openxmlformats.org/officeDocument/2006/relationships/image" Target="media/image23.png"/><Relationship Id="rId62" Type="http://schemas.openxmlformats.org/officeDocument/2006/relationships/hyperlink" Target="http://www.aphrso.org" TargetMode="External"/><Relationship Id="rId70" Type="http://schemas.openxmlformats.org/officeDocument/2006/relationships/image" Target="media/image34.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info@aphrso.org" TargetMode="External"/><Relationship Id="rId23" Type="http://schemas.openxmlformats.org/officeDocument/2006/relationships/hyperlink" Target="https://forms.gle/Sx7mDAQX1HK9h2F28" TargetMode="External"/><Relationship Id="rId28" Type="http://schemas.openxmlformats.org/officeDocument/2006/relationships/hyperlink" Target="https://www.ophq.gouv.qc.ca/publications/guides-de-loffice/guides-pour-les-personnes-handicapees-leur-famille-et-leurs-proches/guide-des-mesures-fiscales/partie-1-les-mesures-fiscales-provinciales.html" TargetMode="External"/><Relationship Id="rId36" Type="http://schemas.openxmlformats.org/officeDocument/2006/relationships/image" Target="media/image14.png"/><Relationship Id="rId49" Type="http://schemas.openxmlformats.org/officeDocument/2006/relationships/image" Target="media/image18.png"/><Relationship Id="rId57" Type="http://schemas.openxmlformats.org/officeDocument/2006/relationships/image" Target="media/image26.jpeg"/></Relationships>
</file>

<file path=word/_rels/footer4.xml.rels><?xml version="1.0" encoding="UTF-8" standalone="yes"?>
<Relationships xmlns="http://schemas.openxmlformats.org/package/2006/relationships"><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hyperlink" Target="http://www.aphrso.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0A01C-3DDD-4DB4-AC4D-0E1990A86303}">
  <ds:schemaRefs>
    <ds:schemaRef ds:uri="http://schemas.microsoft.com/sharepoint/v3/contenttype/forms"/>
  </ds:schemaRefs>
</ds:datastoreItem>
</file>

<file path=customXml/itemProps2.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2</TotalTime>
  <Pages>1</Pages>
  <Words>36</Words>
  <Characters>203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4</cp:revision>
  <cp:lastPrinted>2021-03-04T15:09:00Z</cp:lastPrinted>
  <dcterms:created xsi:type="dcterms:W3CDTF">2021-03-04T15:09:00Z</dcterms:created>
  <dcterms:modified xsi:type="dcterms:W3CDTF">2021-03-04T15:11:00Z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