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9626D" w14:textId="1B20559A"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30E08304">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557952" w:rsidRPr="00992738" w:rsidRDefault="00557952"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557952" w:rsidRPr="00992738" w:rsidRDefault="00557952"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726044D1" w:rsidR="001E75CA" w:rsidRDefault="001E75CA"/>
    <w:p w14:paraId="5B9F3FE4" w14:textId="253EC3FD" w:rsidR="001E75CA" w:rsidRDefault="001E75CA"/>
    <w:p w14:paraId="0762FE60" w14:textId="2F57625E" w:rsidR="001E75CA" w:rsidRDefault="001E75CA"/>
    <w:p w14:paraId="7BC5559B" w14:textId="5AE7CDF5" w:rsidR="001E75CA" w:rsidRDefault="00895E35">
      <w:r>
        <w:rPr>
          <w:noProof/>
          <w:lang w:eastAsia="fr-CA" w:bidi="ar-SA"/>
        </w:rPr>
        <w:drawing>
          <wp:anchor distT="0" distB="0" distL="114300" distR="114300" simplePos="0" relativeHeight="251749376" behindDoc="0" locked="0" layoutInCell="1" allowOverlap="1" wp14:anchorId="612BF113" wp14:editId="5100A5F0">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es-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0391189F" w:rsidR="001E75CA" w:rsidRDefault="001E75CA"/>
    <w:p w14:paraId="1D5D4761" w14:textId="486CAFE6" w:rsidR="00EC2E2B" w:rsidRDefault="000C254E">
      <w:r>
        <w:rPr>
          <w:noProof/>
          <w:lang w:eastAsia="fr-CA" w:bidi="ar-SA"/>
        </w:rPr>
        <mc:AlternateContent>
          <mc:Choice Requires="wps">
            <w:drawing>
              <wp:anchor distT="0" distB="0" distL="114300" distR="114300" simplePos="0" relativeHeight="251611136" behindDoc="0" locked="0" layoutInCell="1" allowOverlap="1" wp14:anchorId="2DEA8B83" wp14:editId="2C4E8258">
                <wp:simplePos x="0" y="0"/>
                <wp:positionH relativeFrom="page">
                  <wp:posOffset>590550</wp:posOffset>
                </wp:positionH>
                <wp:positionV relativeFrom="page">
                  <wp:posOffset>6356350</wp:posOffset>
                </wp:positionV>
                <wp:extent cx="1590675" cy="1803400"/>
                <wp:effectExtent l="0" t="0" r="9525" b="635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0B042537" w:rsidR="00557952" w:rsidRDefault="00557952">
                            <w:pPr>
                              <w:pStyle w:val="Corpsdetexte"/>
                              <w:rPr>
                                <w:b/>
                                <w:bCs/>
                                <w:i/>
                                <w:iCs/>
                                <w:color w:val="FFFFFF" w:themeColor="background1"/>
                                <w:sz w:val="22"/>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391471F8" w14:textId="77777777" w:rsidR="00557952" w:rsidRPr="004474F8" w:rsidRDefault="00557952" w:rsidP="00437911">
                            <w:pPr>
                              <w:pStyle w:val="Corpsdetexte"/>
                              <w:spacing w:after="0" w:line="240" w:lineRule="auto"/>
                              <w:rPr>
                                <w:b/>
                                <w:bCs/>
                                <w:i/>
                                <w:iCs/>
                                <w:color w:val="FFFFFF" w:themeColor="background1"/>
                                <w:lang w:val="fr-FR"/>
                              </w:rPr>
                            </w:pPr>
                          </w:p>
                          <w:p w14:paraId="77F5C6F0" w14:textId="77777777" w:rsidR="00557952" w:rsidRDefault="00557952" w:rsidP="00CA2B4A">
                            <w:pPr>
                              <w:pStyle w:val="Retraitcorpsdetexte"/>
                              <w:tabs>
                                <w:tab w:val="clear" w:pos="180"/>
                                <w:tab w:val="right" w:pos="1620"/>
                              </w:tabs>
                              <w:spacing w:line="240" w:lineRule="auto"/>
                              <w:ind w:hanging="45"/>
                              <w:rPr>
                                <w:color w:val="FFFFFF" w:themeColor="background1"/>
                                <w:lang w:val="fr-FR"/>
                              </w:rPr>
                            </w:pPr>
                            <w:r>
                              <w:rPr>
                                <w:color w:val="FFFFFF" w:themeColor="background1"/>
                                <w:lang w:val="fr-FR"/>
                              </w:rPr>
                              <w:t>L’APHRSO en contexte</w:t>
                            </w:r>
                          </w:p>
                          <w:p w14:paraId="38D7D8C7" w14:textId="2ADDEE75" w:rsidR="00557952" w:rsidRPr="004474F8" w:rsidRDefault="00557952" w:rsidP="00CA2B4A">
                            <w:pPr>
                              <w:pStyle w:val="Retraitcorpsdetexte"/>
                              <w:tabs>
                                <w:tab w:val="clear" w:pos="180"/>
                                <w:tab w:val="right" w:pos="1620"/>
                              </w:tabs>
                              <w:spacing w:line="240" w:lineRule="auto"/>
                              <w:ind w:hanging="45"/>
                              <w:rPr>
                                <w:color w:val="FFFFFF" w:themeColor="background1"/>
                                <w:lang w:val="fr-FR"/>
                              </w:rPr>
                            </w:pPr>
                            <w:proofErr w:type="gramStart"/>
                            <w:r>
                              <w:rPr>
                                <w:color w:val="FFFFFF" w:themeColor="background1"/>
                                <w:lang w:val="fr-FR"/>
                              </w:rPr>
                              <w:t>de</w:t>
                            </w:r>
                            <w:proofErr w:type="gramEnd"/>
                            <w:r>
                              <w:rPr>
                                <w:color w:val="FFFFFF" w:themeColor="background1"/>
                                <w:lang w:val="fr-FR"/>
                              </w:rPr>
                              <w:t xml:space="preserve"> pandémie</w:t>
                            </w:r>
                            <w:r w:rsidRPr="004474F8">
                              <w:rPr>
                                <w:color w:val="FFFFFF" w:themeColor="background1"/>
                                <w:lang w:val="fr-FR"/>
                              </w:rPr>
                              <w:tab/>
                            </w:r>
                            <w:r>
                              <w:rPr>
                                <w:color w:val="FFFFFF" w:themeColor="background1"/>
                                <w:lang w:val="fr-FR"/>
                              </w:rPr>
                              <w:tab/>
                              <w:t>3</w:t>
                            </w:r>
                          </w:p>
                          <w:p w14:paraId="511A8957" w14:textId="77777777" w:rsidR="00557952" w:rsidRDefault="00557952" w:rsidP="00437911">
                            <w:pPr>
                              <w:pStyle w:val="Retraitcorpsdetexte"/>
                              <w:tabs>
                                <w:tab w:val="clear" w:pos="180"/>
                                <w:tab w:val="right" w:pos="1620"/>
                              </w:tabs>
                              <w:spacing w:line="240" w:lineRule="auto"/>
                              <w:ind w:hanging="45"/>
                              <w:rPr>
                                <w:color w:val="FFFFFF" w:themeColor="background1"/>
                                <w:lang w:val="fr-FR"/>
                              </w:rPr>
                            </w:pPr>
                          </w:p>
                          <w:p w14:paraId="687F7F27" w14:textId="53D72898" w:rsidR="00557952" w:rsidRDefault="00557952" w:rsidP="00437911">
                            <w:pPr>
                              <w:pStyle w:val="Retraitcorpsdetexte"/>
                              <w:tabs>
                                <w:tab w:val="clear" w:pos="180"/>
                                <w:tab w:val="right" w:pos="1620"/>
                              </w:tabs>
                              <w:spacing w:line="240" w:lineRule="auto"/>
                              <w:ind w:hanging="45"/>
                              <w:rPr>
                                <w:color w:val="FFFFFF" w:themeColor="background1"/>
                                <w:lang w:val="fr-FR"/>
                              </w:rPr>
                            </w:pPr>
                            <w:r>
                              <w:rPr>
                                <w:color w:val="FFFFFF" w:themeColor="background1"/>
                                <w:lang w:val="fr-FR"/>
                              </w:rPr>
                              <w:t>TARSO pris en charge</w:t>
                            </w:r>
                          </w:p>
                          <w:p w14:paraId="4BA40CC1" w14:textId="7E3DEE67" w:rsidR="00557952" w:rsidRPr="004474F8" w:rsidRDefault="00557952" w:rsidP="00437911">
                            <w:pPr>
                              <w:pStyle w:val="Retraitcorpsdetexte"/>
                              <w:tabs>
                                <w:tab w:val="clear" w:pos="180"/>
                                <w:tab w:val="right" w:pos="1620"/>
                              </w:tabs>
                              <w:spacing w:line="240" w:lineRule="auto"/>
                              <w:ind w:hanging="45"/>
                              <w:rPr>
                                <w:color w:val="FFFFFF" w:themeColor="background1"/>
                                <w:lang w:val="fr-FR"/>
                              </w:rPr>
                            </w:pPr>
                            <w:proofErr w:type="gramStart"/>
                            <w:r>
                              <w:rPr>
                                <w:color w:val="FFFFFF" w:themeColor="background1"/>
                                <w:lang w:val="fr-FR"/>
                              </w:rPr>
                              <w:t>par</w:t>
                            </w:r>
                            <w:proofErr w:type="gramEnd"/>
                            <w:r>
                              <w:rPr>
                                <w:color w:val="FFFFFF" w:themeColor="background1"/>
                                <w:lang w:val="fr-FR"/>
                              </w:rPr>
                              <w:t xml:space="preserve"> Exo</w:t>
                            </w:r>
                            <w:r w:rsidRPr="004474F8">
                              <w:rPr>
                                <w:color w:val="FFFFFF" w:themeColor="background1"/>
                                <w:lang w:val="fr-FR"/>
                              </w:rPr>
                              <w:tab/>
                            </w:r>
                            <w:r>
                              <w:rPr>
                                <w:color w:val="FFFFFF" w:themeColor="background1"/>
                                <w:lang w:val="fr-FR"/>
                              </w:rPr>
                              <w:tab/>
                              <w:t>4</w:t>
                            </w:r>
                          </w:p>
                          <w:p w14:paraId="21EEF7AF" w14:textId="2C42887F" w:rsidR="00557952" w:rsidRDefault="00557952" w:rsidP="00CA2B4A">
                            <w:pPr>
                              <w:pStyle w:val="Retraitcorpsdetexte"/>
                              <w:tabs>
                                <w:tab w:val="clear" w:pos="180"/>
                                <w:tab w:val="right" w:pos="1620"/>
                              </w:tabs>
                              <w:spacing w:line="360" w:lineRule="exact"/>
                              <w:ind w:hanging="45"/>
                              <w:rPr>
                                <w:color w:val="FFFFFF" w:themeColor="background1"/>
                                <w:lang w:val="fr-FR"/>
                              </w:rPr>
                            </w:pPr>
                            <w:r>
                              <w:rPr>
                                <w:color w:val="FFFFFF" w:themeColor="background1"/>
                                <w:lang w:val="fr-FR"/>
                              </w:rPr>
                              <w:t>Projet de Loi 18</w:t>
                            </w:r>
                            <w:r>
                              <w:rPr>
                                <w:color w:val="FFFFFF" w:themeColor="background1"/>
                                <w:lang w:val="fr-FR"/>
                              </w:rPr>
                              <w:tab/>
                            </w:r>
                            <w:r w:rsidRPr="004474F8">
                              <w:rPr>
                                <w:color w:val="FFFFFF" w:themeColor="background1"/>
                                <w:lang w:val="fr-FR"/>
                              </w:rPr>
                              <w:tab/>
                              <w:t>5</w:t>
                            </w:r>
                          </w:p>
                          <w:p w14:paraId="0F7B3C1E" w14:textId="2C683C69" w:rsidR="00557952" w:rsidRPr="004474F8" w:rsidRDefault="00557952" w:rsidP="00CA2B4A">
                            <w:pPr>
                              <w:pStyle w:val="Retraitcorpsdetexte"/>
                              <w:tabs>
                                <w:tab w:val="clear" w:pos="180"/>
                                <w:tab w:val="right" w:pos="1620"/>
                              </w:tabs>
                              <w:spacing w:line="360" w:lineRule="exact"/>
                              <w:ind w:hanging="45"/>
                              <w:rPr>
                                <w:color w:val="FFFFFF" w:themeColor="background1"/>
                                <w:lang w:val="fr-FR"/>
                              </w:rPr>
                            </w:pPr>
                            <w:r>
                              <w:rPr>
                                <w:color w:val="FFFFFF" w:themeColor="background1"/>
                                <w:lang w:val="fr-FR"/>
                              </w:rPr>
                              <w:t>La chronique de Karine</w:t>
                            </w:r>
                            <w:r>
                              <w:rPr>
                                <w:color w:val="FFFFFF" w:themeColor="background1"/>
                                <w:lang w:val="fr-FR"/>
                              </w:rPr>
                              <w:tab/>
                              <w:t>6</w:t>
                            </w:r>
                          </w:p>
                          <w:p w14:paraId="67A0C113" w14:textId="77777777" w:rsidR="00557952" w:rsidRPr="004474F8" w:rsidRDefault="00557952" w:rsidP="00CA2B4A">
                            <w:pPr>
                              <w:pStyle w:val="Retraitcorpsdetexte"/>
                              <w:tabs>
                                <w:tab w:val="clear" w:pos="180"/>
                                <w:tab w:val="right" w:pos="1620"/>
                              </w:tabs>
                              <w:spacing w:line="360" w:lineRule="exact"/>
                              <w:ind w:hanging="45"/>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D1BE134" w14:textId="77777777" w:rsidR="00557952" w:rsidRPr="004474F8" w:rsidRDefault="00557952">
                            <w:pPr>
                              <w:pStyle w:val="Retraitcorpsdetexte"/>
                              <w:tabs>
                                <w:tab w:val="clear" w:pos="180"/>
                                <w:tab w:val="right" w:pos="1620"/>
                              </w:tabs>
                              <w:spacing w:line="360" w:lineRule="exact"/>
                              <w:ind w:firstLine="0"/>
                              <w:rPr>
                                <w:color w:val="FFFFFF" w:themeColor="background1"/>
                                <w:lang w:val="fr-FR"/>
                              </w:rPr>
                            </w:pPr>
                          </w:p>
                          <w:p w14:paraId="519B3F90" w14:textId="77777777" w:rsidR="00557952" w:rsidRPr="00992738" w:rsidRDefault="00557952"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557952" w:rsidRPr="00992738" w:rsidRDefault="00557952"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557952" w:rsidRPr="00992738" w:rsidRDefault="00557952"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557952" w:rsidRPr="00992738" w:rsidRDefault="00557952"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557952" w:rsidRPr="00992738" w:rsidRDefault="00557952"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557952" w:rsidRPr="00992738" w:rsidRDefault="00557952"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A8B83" id="_x0000_t202" coordsize="21600,21600" o:spt="202" path="m,l,21600r21600,l21600,xe">
                <v:stroke joinstyle="miter"/>
                <v:path gradientshapeok="t" o:connecttype="rect"/>
              </v:shapetype>
              <v:shape id="Text Box 10" o:spid="_x0000_s1037" type="#_x0000_t202" style="position:absolute;margin-left:46.5pt;margin-top:500.5pt;width:125.25pt;height:14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" filled="f" stroked="f">
                <v:textbox inset="0,0,0,0">
                  <w:txbxContent>
                    <w:p w14:paraId="40091E2F" w14:textId="0B042537" w:rsidR="00557952" w:rsidRDefault="00557952">
                      <w:pPr>
                        <w:pStyle w:val="Corpsdetexte"/>
                        <w:rPr>
                          <w:b/>
                          <w:bCs/>
                          <w:i/>
                          <w:iCs/>
                          <w:color w:val="FFFFFF" w:themeColor="background1"/>
                          <w:sz w:val="22"/>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391471F8" w14:textId="77777777" w:rsidR="00557952" w:rsidRPr="004474F8" w:rsidRDefault="00557952" w:rsidP="00437911">
                      <w:pPr>
                        <w:pStyle w:val="Corpsdetexte"/>
                        <w:spacing w:after="0" w:line="240" w:lineRule="auto"/>
                        <w:rPr>
                          <w:b/>
                          <w:bCs/>
                          <w:i/>
                          <w:iCs/>
                          <w:color w:val="FFFFFF" w:themeColor="background1"/>
                          <w:lang w:val="fr-FR"/>
                        </w:rPr>
                      </w:pPr>
                    </w:p>
                    <w:p w14:paraId="77F5C6F0" w14:textId="77777777" w:rsidR="00557952" w:rsidRDefault="00557952" w:rsidP="00CA2B4A">
                      <w:pPr>
                        <w:pStyle w:val="Retraitcorpsdetexte"/>
                        <w:tabs>
                          <w:tab w:val="clear" w:pos="180"/>
                          <w:tab w:val="right" w:pos="1620"/>
                        </w:tabs>
                        <w:spacing w:line="240" w:lineRule="auto"/>
                        <w:ind w:hanging="45"/>
                        <w:rPr>
                          <w:color w:val="FFFFFF" w:themeColor="background1"/>
                          <w:lang w:val="fr-FR"/>
                        </w:rPr>
                      </w:pPr>
                      <w:r>
                        <w:rPr>
                          <w:color w:val="FFFFFF" w:themeColor="background1"/>
                          <w:lang w:val="fr-FR"/>
                        </w:rPr>
                        <w:t>L’APHRSO en contexte</w:t>
                      </w:r>
                    </w:p>
                    <w:p w14:paraId="38D7D8C7" w14:textId="2ADDEE75" w:rsidR="00557952" w:rsidRPr="004474F8" w:rsidRDefault="00557952" w:rsidP="00CA2B4A">
                      <w:pPr>
                        <w:pStyle w:val="Retraitcorpsdetexte"/>
                        <w:tabs>
                          <w:tab w:val="clear" w:pos="180"/>
                          <w:tab w:val="right" w:pos="1620"/>
                        </w:tabs>
                        <w:spacing w:line="240" w:lineRule="auto"/>
                        <w:ind w:hanging="45"/>
                        <w:rPr>
                          <w:color w:val="FFFFFF" w:themeColor="background1"/>
                          <w:lang w:val="fr-FR"/>
                        </w:rPr>
                      </w:pPr>
                      <w:proofErr w:type="gramStart"/>
                      <w:r>
                        <w:rPr>
                          <w:color w:val="FFFFFF" w:themeColor="background1"/>
                          <w:lang w:val="fr-FR"/>
                        </w:rPr>
                        <w:t>de</w:t>
                      </w:r>
                      <w:proofErr w:type="gramEnd"/>
                      <w:r>
                        <w:rPr>
                          <w:color w:val="FFFFFF" w:themeColor="background1"/>
                          <w:lang w:val="fr-FR"/>
                        </w:rPr>
                        <w:t xml:space="preserve"> pandémie</w:t>
                      </w:r>
                      <w:r w:rsidRPr="004474F8">
                        <w:rPr>
                          <w:color w:val="FFFFFF" w:themeColor="background1"/>
                          <w:lang w:val="fr-FR"/>
                        </w:rPr>
                        <w:tab/>
                      </w:r>
                      <w:r>
                        <w:rPr>
                          <w:color w:val="FFFFFF" w:themeColor="background1"/>
                          <w:lang w:val="fr-FR"/>
                        </w:rPr>
                        <w:tab/>
                        <w:t>3</w:t>
                      </w:r>
                    </w:p>
                    <w:p w14:paraId="511A8957" w14:textId="77777777" w:rsidR="00557952" w:rsidRDefault="00557952" w:rsidP="00437911">
                      <w:pPr>
                        <w:pStyle w:val="Retraitcorpsdetexte"/>
                        <w:tabs>
                          <w:tab w:val="clear" w:pos="180"/>
                          <w:tab w:val="right" w:pos="1620"/>
                        </w:tabs>
                        <w:spacing w:line="240" w:lineRule="auto"/>
                        <w:ind w:hanging="45"/>
                        <w:rPr>
                          <w:color w:val="FFFFFF" w:themeColor="background1"/>
                          <w:lang w:val="fr-FR"/>
                        </w:rPr>
                      </w:pPr>
                    </w:p>
                    <w:p w14:paraId="687F7F27" w14:textId="53D72898" w:rsidR="00557952" w:rsidRDefault="00557952" w:rsidP="00437911">
                      <w:pPr>
                        <w:pStyle w:val="Retraitcorpsdetexte"/>
                        <w:tabs>
                          <w:tab w:val="clear" w:pos="180"/>
                          <w:tab w:val="right" w:pos="1620"/>
                        </w:tabs>
                        <w:spacing w:line="240" w:lineRule="auto"/>
                        <w:ind w:hanging="45"/>
                        <w:rPr>
                          <w:color w:val="FFFFFF" w:themeColor="background1"/>
                          <w:lang w:val="fr-FR"/>
                        </w:rPr>
                      </w:pPr>
                      <w:r>
                        <w:rPr>
                          <w:color w:val="FFFFFF" w:themeColor="background1"/>
                          <w:lang w:val="fr-FR"/>
                        </w:rPr>
                        <w:t>TARSO pris en charge</w:t>
                      </w:r>
                    </w:p>
                    <w:p w14:paraId="4BA40CC1" w14:textId="7E3DEE67" w:rsidR="00557952" w:rsidRPr="004474F8" w:rsidRDefault="00557952" w:rsidP="00437911">
                      <w:pPr>
                        <w:pStyle w:val="Retraitcorpsdetexte"/>
                        <w:tabs>
                          <w:tab w:val="clear" w:pos="180"/>
                          <w:tab w:val="right" w:pos="1620"/>
                        </w:tabs>
                        <w:spacing w:line="240" w:lineRule="auto"/>
                        <w:ind w:hanging="45"/>
                        <w:rPr>
                          <w:color w:val="FFFFFF" w:themeColor="background1"/>
                          <w:lang w:val="fr-FR"/>
                        </w:rPr>
                      </w:pPr>
                      <w:proofErr w:type="gramStart"/>
                      <w:r>
                        <w:rPr>
                          <w:color w:val="FFFFFF" w:themeColor="background1"/>
                          <w:lang w:val="fr-FR"/>
                        </w:rPr>
                        <w:t>par</w:t>
                      </w:r>
                      <w:proofErr w:type="gramEnd"/>
                      <w:r>
                        <w:rPr>
                          <w:color w:val="FFFFFF" w:themeColor="background1"/>
                          <w:lang w:val="fr-FR"/>
                        </w:rPr>
                        <w:t xml:space="preserve"> Exo</w:t>
                      </w:r>
                      <w:r w:rsidRPr="004474F8">
                        <w:rPr>
                          <w:color w:val="FFFFFF" w:themeColor="background1"/>
                          <w:lang w:val="fr-FR"/>
                        </w:rPr>
                        <w:tab/>
                      </w:r>
                      <w:r>
                        <w:rPr>
                          <w:color w:val="FFFFFF" w:themeColor="background1"/>
                          <w:lang w:val="fr-FR"/>
                        </w:rPr>
                        <w:tab/>
                        <w:t>4</w:t>
                      </w:r>
                    </w:p>
                    <w:p w14:paraId="21EEF7AF" w14:textId="2C42887F" w:rsidR="00557952" w:rsidRDefault="00557952" w:rsidP="00CA2B4A">
                      <w:pPr>
                        <w:pStyle w:val="Retraitcorpsdetexte"/>
                        <w:tabs>
                          <w:tab w:val="clear" w:pos="180"/>
                          <w:tab w:val="right" w:pos="1620"/>
                        </w:tabs>
                        <w:spacing w:line="360" w:lineRule="exact"/>
                        <w:ind w:hanging="45"/>
                        <w:rPr>
                          <w:color w:val="FFFFFF" w:themeColor="background1"/>
                          <w:lang w:val="fr-FR"/>
                        </w:rPr>
                      </w:pPr>
                      <w:r>
                        <w:rPr>
                          <w:color w:val="FFFFFF" w:themeColor="background1"/>
                          <w:lang w:val="fr-FR"/>
                        </w:rPr>
                        <w:t>Projet de Loi 18</w:t>
                      </w:r>
                      <w:r>
                        <w:rPr>
                          <w:color w:val="FFFFFF" w:themeColor="background1"/>
                          <w:lang w:val="fr-FR"/>
                        </w:rPr>
                        <w:tab/>
                      </w:r>
                      <w:r w:rsidRPr="004474F8">
                        <w:rPr>
                          <w:color w:val="FFFFFF" w:themeColor="background1"/>
                          <w:lang w:val="fr-FR"/>
                        </w:rPr>
                        <w:tab/>
                        <w:t>5</w:t>
                      </w:r>
                    </w:p>
                    <w:p w14:paraId="0F7B3C1E" w14:textId="2C683C69" w:rsidR="00557952" w:rsidRPr="004474F8" w:rsidRDefault="00557952" w:rsidP="00CA2B4A">
                      <w:pPr>
                        <w:pStyle w:val="Retraitcorpsdetexte"/>
                        <w:tabs>
                          <w:tab w:val="clear" w:pos="180"/>
                          <w:tab w:val="right" w:pos="1620"/>
                        </w:tabs>
                        <w:spacing w:line="360" w:lineRule="exact"/>
                        <w:ind w:hanging="45"/>
                        <w:rPr>
                          <w:color w:val="FFFFFF" w:themeColor="background1"/>
                          <w:lang w:val="fr-FR"/>
                        </w:rPr>
                      </w:pPr>
                      <w:r>
                        <w:rPr>
                          <w:color w:val="FFFFFF" w:themeColor="background1"/>
                          <w:lang w:val="fr-FR"/>
                        </w:rPr>
                        <w:t>La chronique de Karine</w:t>
                      </w:r>
                      <w:r>
                        <w:rPr>
                          <w:color w:val="FFFFFF" w:themeColor="background1"/>
                          <w:lang w:val="fr-FR"/>
                        </w:rPr>
                        <w:tab/>
                        <w:t>6</w:t>
                      </w:r>
                    </w:p>
                    <w:p w14:paraId="67A0C113" w14:textId="77777777" w:rsidR="00557952" w:rsidRPr="004474F8" w:rsidRDefault="00557952" w:rsidP="00CA2B4A">
                      <w:pPr>
                        <w:pStyle w:val="Retraitcorpsdetexte"/>
                        <w:tabs>
                          <w:tab w:val="clear" w:pos="180"/>
                          <w:tab w:val="right" w:pos="1620"/>
                        </w:tabs>
                        <w:spacing w:line="360" w:lineRule="exact"/>
                        <w:ind w:hanging="45"/>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D1BE134" w14:textId="77777777" w:rsidR="00557952" w:rsidRPr="004474F8" w:rsidRDefault="00557952">
                      <w:pPr>
                        <w:pStyle w:val="Retraitcorpsdetexte"/>
                        <w:tabs>
                          <w:tab w:val="clear" w:pos="180"/>
                          <w:tab w:val="right" w:pos="1620"/>
                        </w:tabs>
                        <w:spacing w:line="360" w:lineRule="exact"/>
                        <w:ind w:firstLine="0"/>
                        <w:rPr>
                          <w:color w:val="FFFFFF" w:themeColor="background1"/>
                          <w:lang w:val="fr-FR"/>
                        </w:rPr>
                      </w:pPr>
                    </w:p>
                    <w:p w14:paraId="519B3F90" w14:textId="77777777" w:rsidR="00557952" w:rsidRPr="00992738" w:rsidRDefault="00557952"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557952" w:rsidRPr="00992738" w:rsidRDefault="00557952"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557952" w:rsidRPr="00992738" w:rsidRDefault="00557952"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557952" w:rsidRPr="00992738" w:rsidRDefault="00557952"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557952" w:rsidRPr="00992738" w:rsidRDefault="00557952"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557952" w:rsidRPr="00992738" w:rsidRDefault="00557952"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10112" behindDoc="1" locked="0" layoutInCell="0" allowOverlap="1" wp14:anchorId="4F04EBCA" wp14:editId="369CB942">
                <wp:simplePos x="0" y="0"/>
                <wp:positionH relativeFrom="page">
                  <wp:posOffset>624840</wp:posOffset>
                </wp:positionH>
                <wp:positionV relativeFrom="margin">
                  <wp:posOffset>3696970</wp:posOffset>
                </wp:positionV>
                <wp:extent cx="1606550" cy="1513840"/>
                <wp:effectExtent l="0" t="0" r="0" b="0"/>
                <wp:wrapTight wrapText="bothSides">
                  <wp:wrapPolygon edited="0">
                    <wp:start x="512" y="0"/>
                    <wp:lineTo x="512" y="21201"/>
                    <wp:lineTo x="20746" y="21201"/>
                    <wp:lineTo x="20746" y="0"/>
                    <wp:lineTo x="512" y="0"/>
                  </wp:wrapPolygon>
                </wp:wrapTight>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51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8E12" w14:textId="64CD5350" w:rsidR="000C254E" w:rsidRPr="000C254E" w:rsidRDefault="000C254E" w:rsidP="007D42A3">
                            <w:pPr>
                              <w:pStyle w:val="Retraitcorpsdetexte"/>
                              <w:tabs>
                                <w:tab w:val="clear" w:pos="180"/>
                                <w:tab w:val="left" w:pos="0"/>
                              </w:tabs>
                              <w:spacing w:line="220" w:lineRule="exact"/>
                              <w:ind w:left="0" w:firstLine="0"/>
                              <w:jc w:val="both"/>
                              <w:rPr>
                                <w:color w:val="FFFFFF" w:themeColor="background1"/>
                                <w:szCs w:val="20"/>
                              </w:rPr>
                            </w:pPr>
                            <w:r w:rsidRPr="000C254E">
                              <w:rPr>
                                <w:color w:val="FFFFFF" w:themeColor="background1"/>
                                <w:szCs w:val="20"/>
                              </w:rPr>
                              <w:t>Petite pensée :</w:t>
                            </w:r>
                          </w:p>
                          <w:p w14:paraId="380B635F" w14:textId="327E5E1E" w:rsidR="00557952" w:rsidRPr="000C254E" w:rsidRDefault="00557952" w:rsidP="007D42A3">
                            <w:pPr>
                              <w:pStyle w:val="Retraitcorpsdetexte"/>
                              <w:tabs>
                                <w:tab w:val="clear" w:pos="180"/>
                                <w:tab w:val="left" w:pos="0"/>
                              </w:tabs>
                              <w:spacing w:line="220" w:lineRule="exact"/>
                              <w:ind w:left="0" w:firstLine="0"/>
                              <w:jc w:val="both"/>
                              <w:rPr>
                                <w:color w:val="FFFFFF" w:themeColor="background1"/>
                                <w:szCs w:val="20"/>
                                <w:lang w:val="fr-FR"/>
                              </w:rPr>
                            </w:pPr>
                            <w:r w:rsidRPr="000C254E">
                              <w:rPr>
                                <w:color w:val="FFFFFF" w:themeColor="background1"/>
                                <w:szCs w:val="20"/>
                              </w:rPr>
                              <w:t>Les situations de crise peuvent bien sûr nous montrer les pires côtés de l’être humain. Il faudrait toutefois faire preuve d’aveuglement volontaire pour ne pas voir tous ceux qui donnent le meilleur d’eux-mêmes dans ces mêmes contextes.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38" type="#_x0000_t202" style="position:absolute;margin-left:49.2pt;margin-top:291.1pt;width:126.5pt;height:119.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" o:allowincell="f" filled="f" stroked="f">
                <v:textbox>
                  <w:txbxContent>
                    <w:p w14:paraId="60F18E12" w14:textId="64CD5350" w:rsidR="000C254E" w:rsidRPr="000C254E" w:rsidRDefault="000C254E" w:rsidP="007D42A3">
                      <w:pPr>
                        <w:pStyle w:val="Retraitcorpsdetexte"/>
                        <w:tabs>
                          <w:tab w:val="clear" w:pos="180"/>
                          <w:tab w:val="left" w:pos="0"/>
                        </w:tabs>
                        <w:spacing w:line="220" w:lineRule="exact"/>
                        <w:ind w:left="0" w:firstLine="0"/>
                        <w:jc w:val="both"/>
                        <w:rPr>
                          <w:color w:val="FFFFFF" w:themeColor="background1"/>
                          <w:szCs w:val="20"/>
                        </w:rPr>
                      </w:pPr>
                      <w:r w:rsidRPr="000C254E">
                        <w:rPr>
                          <w:color w:val="FFFFFF" w:themeColor="background1"/>
                          <w:szCs w:val="20"/>
                        </w:rPr>
                        <w:t>Petite pensée :</w:t>
                      </w:r>
                    </w:p>
                    <w:p w14:paraId="380B635F" w14:textId="327E5E1E" w:rsidR="00557952" w:rsidRPr="000C254E" w:rsidRDefault="00557952" w:rsidP="007D42A3">
                      <w:pPr>
                        <w:pStyle w:val="Retraitcorpsdetexte"/>
                        <w:tabs>
                          <w:tab w:val="clear" w:pos="180"/>
                          <w:tab w:val="left" w:pos="0"/>
                        </w:tabs>
                        <w:spacing w:line="220" w:lineRule="exact"/>
                        <w:ind w:left="0" w:firstLine="0"/>
                        <w:jc w:val="both"/>
                        <w:rPr>
                          <w:color w:val="FFFFFF" w:themeColor="background1"/>
                          <w:szCs w:val="20"/>
                          <w:lang w:val="fr-FR"/>
                        </w:rPr>
                      </w:pPr>
                      <w:r w:rsidRPr="000C254E">
                        <w:rPr>
                          <w:color w:val="FFFFFF" w:themeColor="background1"/>
                          <w:szCs w:val="20"/>
                        </w:rPr>
                        <w:t>Les situations de crise peuvent bien sûr nous montrer les pires côtés de l’être humain. Il faudrait toutefois faire preuve d’aveuglement volontaire pour ne pas voir tous ceux qui donnent le meilleur d’eux-mêmes dans ces mêmes contextes. </w:t>
                      </w:r>
                    </w:p>
                  </w:txbxContent>
                </v:textbox>
                <w10:wrap type="tight" anchorx="page" anchory="margin"/>
              </v:shape>
            </w:pict>
          </mc:Fallback>
        </mc:AlternateContent>
      </w:r>
      <w:r w:rsidR="007D42A3">
        <w:rPr>
          <w:noProof/>
          <w:lang w:val="fr-FR"/>
        </w:rPr>
        <w:drawing>
          <wp:anchor distT="0" distB="0" distL="114300" distR="114300" simplePos="0" relativeHeight="251860992" behindDoc="1" locked="0" layoutInCell="1" allowOverlap="1" wp14:anchorId="2FED5258" wp14:editId="32DF914C">
            <wp:simplePos x="0" y="0"/>
            <wp:positionH relativeFrom="column">
              <wp:posOffset>5176520</wp:posOffset>
            </wp:positionH>
            <wp:positionV relativeFrom="paragraph">
              <wp:posOffset>3180715</wp:posOffset>
            </wp:positionV>
            <wp:extent cx="1761411" cy="1157605"/>
            <wp:effectExtent l="0" t="0" r="0" b="0"/>
            <wp:wrapNone/>
            <wp:docPr id="699" name="Image 699" descr="Logo de l'APHRSO, incluant un bouquet de ballon indiquant 40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logo 40 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1411" cy="1157605"/>
                    </a:xfrm>
                    <a:prstGeom prst="rect">
                      <a:avLst/>
                    </a:prstGeom>
                  </pic:spPr>
                </pic:pic>
              </a:graphicData>
            </a:graphic>
            <wp14:sizeRelH relativeFrom="margin">
              <wp14:pctWidth>0</wp14:pctWidth>
            </wp14:sizeRelH>
            <wp14:sizeRelV relativeFrom="margin">
              <wp14:pctHeight>0</wp14:pctHeight>
            </wp14:sizeRelV>
          </wp:anchor>
        </w:drawing>
      </w:r>
      <w:r w:rsidR="007D42A3">
        <w:rPr>
          <w:noProof/>
          <w:lang w:eastAsia="fr-CA" w:bidi="ar-SA"/>
        </w:rPr>
        <mc:AlternateContent>
          <mc:Choice Requires="wps">
            <w:drawing>
              <wp:anchor distT="0" distB="0" distL="114300" distR="114300" simplePos="0" relativeHeight="251658240" behindDoc="0" locked="0" layoutInCell="0" allowOverlap="1" wp14:anchorId="1A783ECA" wp14:editId="4477C3E9">
                <wp:simplePos x="0" y="0"/>
                <wp:positionH relativeFrom="page">
                  <wp:posOffset>5727700</wp:posOffset>
                </wp:positionH>
                <wp:positionV relativeFrom="page">
                  <wp:posOffset>3746500</wp:posOffset>
                </wp:positionV>
                <wp:extent cx="1498600" cy="1612900"/>
                <wp:effectExtent l="0" t="0" r="6350" b="635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39" type="#_x0000_t202" style="position:absolute;margin-left:451pt;margin-top:295pt;width:118pt;height:1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" o:allowincell="f" filled="f" stroked="f">
                <v:textbox inset="0,0,0,0">
                  <w:txbxContent/>
                </v:textbox>
                <w10:wrap anchorx="page" anchory="page"/>
              </v:shape>
            </w:pict>
          </mc:Fallback>
        </mc:AlternateContent>
      </w:r>
      <w:r w:rsidR="007D42A3">
        <w:rPr>
          <w:noProof/>
          <w:lang w:val="fr-FR"/>
        </w:rPr>
        <w:drawing>
          <wp:anchor distT="0" distB="0" distL="114300" distR="114300" simplePos="0" relativeHeight="251864064" behindDoc="1" locked="0" layoutInCell="1" allowOverlap="1" wp14:anchorId="428D38DA" wp14:editId="11C78821">
            <wp:simplePos x="0" y="0"/>
            <wp:positionH relativeFrom="column">
              <wp:posOffset>161290</wp:posOffset>
            </wp:positionH>
            <wp:positionV relativeFrom="paragraph">
              <wp:posOffset>1357630</wp:posOffset>
            </wp:positionV>
            <wp:extent cx="1761411" cy="1157605"/>
            <wp:effectExtent l="0" t="0" r="0" b="0"/>
            <wp:wrapNone/>
            <wp:docPr id="33" name="Image 33" descr="Logo de l'APHRSO, incluant un bouquet de ballon indiquant 40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logo 40 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1411" cy="1157605"/>
                    </a:xfrm>
                    <a:prstGeom prst="rect">
                      <a:avLst/>
                    </a:prstGeom>
                  </pic:spPr>
                </pic:pic>
              </a:graphicData>
            </a:graphic>
            <wp14:sizeRelH relativeFrom="margin">
              <wp14:pctWidth>0</wp14:pctWidth>
            </wp14:sizeRelH>
            <wp14:sizeRelV relativeFrom="margin">
              <wp14:pctHeight>0</wp14:pctHeight>
            </wp14:sizeRelV>
          </wp:anchor>
        </w:drawing>
      </w:r>
      <w:r w:rsidR="00E30B15">
        <w:rPr>
          <w:noProof/>
          <w:lang w:eastAsia="fr-CA" w:bidi="ar-SA"/>
        </w:rPr>
        <mc:AlternateContent>
          <mc:Choice Requires="wps">
            <w:drawing>
              <wp:anchor distT="0" distB="0" distL="114300" distR="114300" simplePos="0" relativeHeight="251657216" behindDoc="0" locked="0" layoutInCell="0" allowOverlap="1" wp14:anchorId="1C9A78D5" wp14:editId="0BC1674A">
                <wp:simplePos x="0" y="0"/>
                <wp:positionH relativeFrom="page">
                  <wp:posOffset>4093845</wp:posOffset>
                </wp:positionH>
                <wp:positionV relativeFrom="page">
                  <wp:posOffset>3739515</wp:posOffset>
                </wp:positionV>
                <wp:extent cx="1498600" cy="2444750"/>
                <wp:effectExtent l="0" t="0" r="6350" b="1270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4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0" type="#_x0000_t202" style="position:absolute;margin-left:322.35pt;margin-top:294.45pt;width:118pt;height:1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" o:allowincell="f" filled="f" stroked="f">
                <v:textbox style="mso-next-textbox:#Text Box 133" inset="0,0,0,0">
                  <w:txbxContent/>
                </v:textbox>
                <w10:wrap anchorx="page" anchory="page"/>
              </v:shape>
            </w:pict>
          </mc:Fallback>
        </mc:AlternateContent>
      </w:r>
      <w:r w:rsidR="00E30B15">
        <w:rPr>
          <w:noProof/>
          <w:lang w:eastAsia="fr-CA" w:bidi="ar-SA"/>
        </w:rPr>
        <mc:AlternateContent>
          <mc:Choice Requires="wps">
            <w:drawing>
              <wp:anchor distT="0" distB="0" distL="114300" distR="114300" simplePos="0" relativeHeight="251613184" behindDoc="0" locked="0" layoutInCell="0" allowOverlap="1" wp14:anchorId="7749CEF1" wp14:editId="3D4C93BA">
                <wp:simplePos x="0" y="0"/>
                <wp:positionH relativeFrom="page">
                  <wp:posOffset>2444807</wp:posOffset>
                </wp:positionH>
                <wp:positionV relativeFrom="page">
                  <wp:posOffset>3740728</wp:posOffset>
                </wp:positionV>
                <wp:extent cx="1497965" cy="2570018"/>
                <wp:effectExtent l="0" t="0" r="6985" b="190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70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14BB46F3" w14:textId="639A1671" w:rsidR="00557952" w:rsidRDefault="00557952" w:rsidP="00566C63">
                            <w:pPr>
                              <w:pStyle w:val="Corpsdetexte"/>
                              <w:spacing w:line="240" w:lineRule="auto"/>
                              <w:jc w:val="both"/>
                              <w:rPr>
                                <w:rFonts w:cs="Times New Roman"/>
                                <w:lang w:val="fr-FR" w:bidi="en-US"/>
                              </w:rPr>
                            </w:pPr>
                            <w:r>
                              <w:rPr>
                                <w:rFonts w:cs="Times New Roman"/>
                                <w:lang w:val="fr-FR" w:bidi="en-US"/>
                              </w:rPr>
                              <w:t>Le 6 août 1980 naissait sur le territoire Kateri le tout premier organisme dont la mission a été définie dès le départ comme étant de promouvoir l’exercice des droits des personnes handicapées.</w:t>
                            </w:r>
                          </w:p>
                          <w:p w14:paraId="4DE4D2B9" w14:textId="4495A0BB" w:rsidR="00557952" w:rsidRDefault="00557952" w:rsidP="00566C63">
                            <w:pPr>
                              <w:pStyle w:val="Corpsdetexte"/>
                              <w:spacing w:line="240" w:lineRule="auto"/>
                              <w:jc w:val="both"/>
                              <w:rPr>
                                <w:rFonts w:cs="Times New Roman"/>
                                <w:lang w:val="fr-FR" w:bidi="en-US"/>
                              </w:rPr>
                            </w:pPr>
                            <w:r>
                              <w:rPr>
                                <w:rFonts w:cs="Times New Roman"/>
                                <w:lang w:val="fr-FR" w:bidi="en-US"/>
                              </w:rPr>
                              <w:t>L’année 2020 marquera donc le 40</w:t>
                            </w:r>
                            <w:r w:rsidRPr="00151173">
                              <w:rPr>
                                <w:rFonts w:cs="Times New Roman"/>
                                <w:vertAlign w:val="superscript"/>
                                <w:lang w:val="fr-FR" w:bidi="en-US"/>
                              </w:rPr>
                              <w:t>e</w:t>
                            </w:r>
                            <w:r>
                              <w:rPr>
                                <w:rFonts w:cs="Times New Roman"/>
                                <w:lang w:val="fr-FR" w:bidi="en-US"/>
                              </w:rPr>
                              <w:t xml:space="preserve"> anniversaire de cet organisme qui a su au fil des ans développer une belle expertise et se faire reconnaître dans son milieu pour sa mission qui lui est propre. </w:t>
                            </w:r>
                          </w:p>
                          <w:p w14:paraId="742D1535" w14:textId="018B22CE" w:rsidR="00557952" w:rsidRDefault="00557952" w:rsidP="00566C63">
                            <w:pPr>
                              <w:pStyle w:val="Corpsdetexte"/>
                              <w:spacing w:line="240" w:lineRule="auto"/>
                              <w:jc w:val="both"/>
                              <w:rPr>
                                <w:rFonts w:cs="Times New Roman"/>
                                <w:lang w:val="fr-FR" w:bidi="en-US"/>
                              </w:rPr>
                            </w:pPr>
                            <w:r>
                              <w:rPr>
                                <w:rFonts w:cs="Times New Roman"/>
                                <w:lang w:val="fr-FR" w:bidi="en-US"/>
                              </w:rPr>
                              <w:t>Bien évidemment, il était hors de question pour nous de passer sous silence ce beau passage à travers le temps.</w:t>
                            </w:r>
                          </w:p>
                          <w:p w14:paraId="781FBA56" w14:textId="53780D0E" w:rsidR="00557952" w:rsidRDefault="00557952" w:rsidP="00566C63">
                            <w:pPr>
                              <w:pStyle w:val="Corpsdetexte"/>
                              <w:spacing w:line="240" w:lineRule="auto"/>
                              <w:jc w:val="both"/>
                              <w:rPr>
                                <w:rFonts w:cs="Times New Roman"/>
                                <w:lang w:val="fr-FR" w:bidi="en-US"/>
                              </w:rPr>
                            </w:pPr>
                            <w:r>
                              <w:rPr>
                                <w:rFonts w:cs="Times New Roman"/>
                                <w:lang w:val="fr-FR" w:bidi="en-US"/>
                              </w:rPr>
                              <w:t>La pandémie et le décret de l’état d’urgence sanitaire survenu en mars dernier sont toutefois venus chambouler considérablement nos projets en cours.</w:t>
                            </w:r>
                          </w:p>
                          <w:p w14:paraId="0BFE4628" w14:textId="59B74966" w:rsidR="00557952" w:rsidRDefault="00557952" w:rsidP="00566C63">
                            <w:pPr>
                              <w:pStyle w:val="Corpsdetexte"/>
                              <w:spacing w:line="240" w:lineRule="auto"/>
                              <w:jc w:val="both"/>
                              <w:rPr>
                                <w:rFonts w:cs="Times New Roman"/>
                                <w:lang w:val="fr-FR" w:bidi="en-US"/>
                              </w:rPr>
                            </w:pPr>
                            <w:r>
                              <w:rPr>
                                <w:rFonts w:cs="Times New Roman"/>
                                <w:lang w:val="fr-FR" w:bidi="en-US"/>
                              </w:rPr>
                              <w:t>Nous ignorons pour le moment si nous serons en mesure de réaliser ce que nous avions prévu, mais à très court terme, nous sommes heureux de vous présenter le logo que nous avions réalisé pour l’occasion et que nous utiliserons tout au long de l’année dans nos diverses publications.</w:t>
                            </w:r>
                          </w:p>
                          <w:p w14:paraId="6761E1CF" w14:textId="64DC3D4F" w:rsidR="00557952" w:rsidRDefault="00557952" w:rsidP="00566C63">
                            <w:pPr>
                              <w:pStyle w:val="Corpsdetexte"/>
                              <w:spacing w:line="240" w:lineRule="auto"/>
                              <w:jc w:val="both"/>
                              <w:rPr>
                                <w:rFonts w:cs="Times New Roman"/>
                                <w:lang w:val="fr-FR" w:bidi="en-US"/>
                              </w:rPr>
                            </w:pPr>
                            <w:r>
                              <w:rPr>
                                <w:rFonts w:cs="Times New Roman"/>
                                <w:lang w:val="fr-FR" w:bidi="en-US"/>
                              </w:rPr>
                              <w:t>Nous espérons qu’il vous plaira </w:t>
                            </w:r>
                            <w:r w:rsidRPr="00566C63">
                              <w:rPr>
                                <mc:AlternateContent>
                                  <mc:Choice Requires="w16se">
                                    <w:rFonts w:cs="Times New Roman"/>
                                  </mc:Choice>
                                  <mc:Fallback>
                                    <w:rFonts w:ascii="Segoe UI Emoji" w:eastAsia="Segoe UI Emoji" w:hAnsi="Segoe UI Emoji" w:cs="Segoe UI Emoji"/>
                                  </mc:Fallback>
                                </mc:AlternateContent>
                                <w:lang w:val="fr-FR" w:bidi="en-US"/>
                              </w:rPr>
                              <mc:AlternateContent>
                                <mc:Choice Requires="w16se">
                                  <w16se:symEx w16se:font="Segoe UI Emoji" w16se:char="1F60A"/>
                                </mc:Choice>
                                <mc:Fallback>
                                  <w:t>😊</w:t>
                                </mc:Fallback>
                              </mc:AlternateConten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1" type="#_x0000_t202" style="position:absolute;margin-left:192.5pt;margin-top:294.55pt;width:117.95pt;height:202.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" o:allowincell="f" filled="f" stroked="f">
                <v:textbox inset="0,0,0,0">
                  <w:txbxContent>
                    <w:p w14:paraId="14BB46F3" w14:textId="639A1671" w:rsidR="00557952" w:rsidRDefault="00557952" w:rsidP="00566C63">
                      <w:pPr>
                        <w:pStyle w:val="Corpsdetexte"/>
                        <w:spacing w:line="240" w:lineRule="auto"/>
                        <w:jc w:val="both"/>
                        <w:rPr>
                          <w:rFonts w:cs="Times New Roman"/>
                          <w:lang w:val="fr-FR" w:bidi="en-US"/>
                        </w:rPr>
                      </w:pPr>
                      <w:r>
                        <w:rPr>
                          <w:rFonts w:cs="Times New Roman"/>
                          <w:lang w:val="fr-FR" w:bidi="en-US"/>
                        </w:rPr>
                        <w:t>Le 6 août 1980 naissait sur le territoire Kateri le tout premier organisme dont la mission a été définie dès le départ comme étant de promouvoir l’exercice des droits des personnes handicapées.</w:t>
                      </w:r>
                    </w:p>
                    <w:p w14:paraId="4DE4D2B9" w14:textId="4495A0BB" w:rsidR="00557952" w:rsidRDefault="00557952" w:rsidP="00566C63">
                      <w:pPr>
                        <w:pStyle w:val="Corpsdetexte"/>
                        <w:spacing w:line="240" w:lineRule="auto"/>
                        <w:jc w:val="both"/>
                        <w:rPr>
                          <w:rFonts w:cs="Times New Roman"/>
                          <w:lang w:val="fr-FR" w:bidi="en-US"/>
                        </w:rPr>
                      </w:pPr>
                      <w:r>
                        <w:rPr>
                          <w:rFonts w:cs="Times New Roman"/>
                          <w:lang w:val="fr-FR" w:bidi="en-US"/>
                        </w:rPr>
                        <w:t>L’année 2020 marquera donc le 40</w:t>
                      </w:r>
                      <w:r w:rsidRPr="00151173">
                        <w:rPr>
                          <w:rFonts w:cs="Times New Roman"/>
                          <w:vertAlign w:val="superscript"/>
                          <w:lang w:val="fr-FR" w:bidi="en-US"/>
                        </w:rPr>
                        <w:t>e</w:t>
                      </w:r>
                      <w:r>
                        <w:rPr>
                          <w:rFonts w:cs="Times New Roman"/>
                          <w:lang w:val="fr-FR" w:bidi="en-US"/>
                        </w:rPr>
                        <w:t xml:space="preserve"> anniversaire de cet organisme qui a su au fil des ans développer une belle expertise et se faire reconnaître dans son milieu pour sa mission qui lui est propre. </w:t>
                      </w:r>
                    </w:p>
                    <w:p w14:paraId="742D1535" w14:textId="018B22CE" w:rsidR="00557952" w:rsidRDefault="00557952" w:rsidP="00566C63">
                      <w:pPr>
                        <w:pStyle w:val="Corpsdetexte"/>
                        <w:spacing w:line="240" w:lineRule="auto"/>
                        <w:jc w:val="both"/>
                        <w:rPr>
                          <w:rFonts w:cs="Times New Roman"/>
                          <w:lang w:val="fr-FR" w:bidi="en-US"/>
                        </w:rPr>
                      </w:pPr>
                      <w:r>
                        <w:rPr>
                          <w:rFonts w:cs="Times New Roman"/>
                          <w:lang w:val="fr-FR" w:bidi="en-US"/>
                        </w:rPr>
                        <w:t>Bien évidemment, il était hors de question pour nous de passer sous silence ce beau passage à travers le temps.</w:t>
                      </w:r>
                    </w:p>
                    <w:p w14:paraId="781FBA56" w14:textId="53780D0E" w:rsidR="00557952" w:rsidRDefault="00557952" w:rsidP="00566C63">
                      <w:pPr>
                        <w:pStyle w:val="Corpsdetexte"/>
                        <w:spacing w:line="240" w:lineRule="auto"/>
                        <w:jc w:val="both"/>
                        <w:rPr>
                          <w:rFonts w:cs="Times New Roman"/>
                          <w:lang w:val="fr-FR" w:bidi="en-US"/>
                        </w:rPr>
                      </w:pPr>
                      <w:r>
                        <w:rPr>
                          <w:rFonts w:cs="Times New Roman"/>
                          <w:lang w:val="fr-FR" w:bidi="en-US"/>
                        </w:rPr>
                        <w:t>La pandémie et le décret de l’état d’urgence sanitaire survenu en mars dernier sont toutefois venus chambouler considérablement nos projets en cours.</w:t>
                      </w:r>
                    </w:p>
                    <w:p w14:paraId="0BFE4628" w14:textId="59B74966" w:rsidR="00557952" w:rsidRDefault="00557952" w:rsidP="00566C63">
                      <w:pPr>
                        <w:pStyle w:val="Corpsdetexte"/>
                        <w:spacing w:line="240" w:lineRule="auto"/>
                        <w:jc w:val="both"/>
                        <w:rPr>
                          <w:rFonts w:cs="Times New Roman"/>
                          <w:lang w:val="fr-FR" w:bidi="en-US"/>
                        </w:rPr>
                      </w:pPr>
                      <w:r>
                        <w:rPr>
                          <w:rFonts w:cs="Times New Roman"/>
                          <w:lang w:val="fr-FR" w:bidi="en-US"/>
                        </w:rPr>
                        <w:t>Nous ignorons pour le moment si nous serons en mesure de réaliser ce que nous avions prévu, mais à très court terme, nous sommes heureux de vous présenter le logo que nous avions réalisé pour l’occasion et que nous utiliserons tout au long de l’année dans nos diverses publications.</w:t>
                      </w:r>
                    </w:p>
                    <w:p w14:paraId="6761E1CF" w14:textId="64DC3D4F" w:rsidR="00557952" w:rsidRDefault="00557952" w:rsidP="00566C63">
                      <w:pPr>
                        <w:pStyle w:val="Corpsdetexte"/>
                        <w:spacing w:line="240" w:lineRule="auto"/>
                        <w:jc w:val="both"/>
                        <w:rPr>
                          <w:rFonts w:cs="Times New Roman"/>
                          <w:lang w:val="fr-FR" w:bidi="en-US"/>
                        </w:rPr>
                      </w:pPr>
                      <w:r>
                        <w:rPr>
                          <w:rFonts w:cs="Times New Roman"/>
                          <w:lang w:val="fr-FR" w:bidi="en-US"/>
                        </w:rPr>
                        <w:t>Nous espérons qu’il vous plaira </w:t>
                      </w:r>
                      <w:r w:rsidRPr="00566C63">
                        <w:rPr>
                          <mc:AlternateContent>
                            <mc:Choice Requires="w16se">
                              <w:rFonts w:cs="Times New Roman"/>
                            </mc:Choice>
                            <mc:Fallback>
                              <w:rFonts w:ascii="Segoe UI Emoji" w:eastAsia="Segoe UI Emoji" w:hAnsi="Segoe UI Emoji" w:cs="Segoe UI Emoji"/>
                            </mc:Fallback>
                          </mc:AlternateContent>
                          <w:lang w:val="fr-FR" w:bidi="en-US"/>
                        </w:rPr>
                        <mc:AlternateContent>
                          <mc:Choice Requires="w16se">
                            <w16se:symEx w16se:font="Segoe UI Emoji" w16se:char="1F60A"/>
                          </mc:Choice>
                          <mc:Fallback>
                            <w:t>😊</w:t>
                          </mc:Fallback>
                        </mc:AlternateContent>
                      </w:r>
                    </w:p>
                  </w:txbxContent>
                </v:textbox>
                <w10:wrap anchorx="page" anchory="page"/>
              </v:shape>
            </w:pict>
          </mc:Fallback>
        </mc:AlternateContent>
      </w:r>
      <w:r w:rsidR="00E30B15">
        <w:rPr>
          <w:noProof/>
          <w:lang w:eastAsia="fr-CA" w:bidi="ar-SA"/>
        </w:rPr>
        <mc:AlternateContent>
          <mc:Choice Requires="wps">
            <w:drawing>
              <wp:anchor distT="0" distB="0" distL="114300" distR="114300" simplePos="0" relativeHeight="251614208" behindDoc="0" locked="0" layoutInCell="1" allowOverlap="1" wp14:anchorId="256336F1" wp14:editId="6150C17B">
                <wp:simplePos x="0" y="0"/>
                <wp:positionH relativeFrom="page">
                  <wp:posOffset>2426739</wp:posOffset>
                </wp:positionH>
                <wp:positionV relativeFrom="page">
                  <wp:posOffset>3383280</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577B3AB5" w:rsidR="00557952" w:rsidRPr="00E30B15" w:rsidRDefault="00557952">
                            <w:pPr>
                              <w:pStyle w:val="Titre1"/>
                              <w:rPr>
                                <w:rFonts w:ascii="Baskerville Old Face" w:hAnsi="Baskerville Old Face"/>
                                <w:color w:val="auto"/>
                              </w:rPr>
                            </w:pPr>
                            <w:r w:rsidRPr="00E30B15">
                              <w:rPr>
                                <w:rFonts w:ascii="Bookman Old Style" w:hAnsi="Bookman Old Style"/>
                                <w:b/>
                                <w:bCs/>
                                <w:color w:val="auto"/>
                                <w:sz w:val="40"/>
                                <w:szCs w:val="40"/>
                              </w:rPr>
                              <w:t>L’APHRSO aura 40 ans cette année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2" type="#_x0000_t202" style="position:absolute;margin-left:191.1pt;margin-top:266.4pt;width:378pt;height:24.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" filled="f" stroked="f">
                <v:textbox inset="0,0,0,0">
                  <w:txbxContent>
                    <w:p w14:paraId="373C4F12" w14:textId="577B3AB5" w:rsidR="00557952" w:rsidRPr="00E30B15" w:rsidRDefault="00557952">
                      <w:pPr>
                        <w:pStyle w:val="Titre1"/>
                        <w:rPr>
                          <w:rFonts w:ascii="Baskerville Old Face" w:hAnsi="Baskerville Old Face"/>
                          <w:color w:val="auto"/>
                        </w:rPr>
                      </w:pPr>
                      <w:r w:rsidRPr="00E30B15">
                        <w:rPr>
                          <w:rFonts w:ascii="Bookman Old Style" w:hAnsi="Bookman Old Style"/>
                          <w:b/>
                          <w:bCs/>
                          <w:color w:val="auto"/>
                          <w:sz w:val="40"/>
                          <w:szCs w:val="40"/>
                        </w:rPr>
                        <w:t>L’APHRSO aura 40 ans cette année</w:t>
                      </w:r>
                    </w:p>
                  </w:txbxContent>
                </v:textbox>
                <w10:wrap anchorx="page" anchory="page"/>
              </v:shape>
            </w:pict>
          </mc:Fallback>
        </mc:AlternateContent>
      </w:r>
      <w:r w:rsidR="00566C63">
        <w:rPr>
          <w:noProof/>
          <w:lang w:eastAsia="fr-CA" w:bidi="ar-SA"/>
        </w:rPr>
        <mc:AlternateContent>
          <mc:Choice Requires="wps">
            <w:drawing>
              <wp:anchor distT="0" distB="0" distL="114300" distR="114300" simplePos="0" relativeHeight="251615232" behindDoc="0" locked="0" layoutInCell="1" allowOverlap="1" wp14:anchorId="79FEE192" wp14:editId="2A00DC3A">
                <wp:simplePos x="0" y="0"/>
                <wp:positionH relativeFrom="page">
                  <wp:posOffset>2437765</wp:posOffset>
                </wp:positionH>
                <wp:positionV relativeFrom="page">
                  <wp:posOffset>6292446</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6494F47C" w:rsidR="00557952" w:rsidRDefault="00557952">
                            <w:pPr>
                              <w:pStyle w:val="Titre2"/>
                              <w:rPr>
                                <w:color w:val="auto"/>
                              </w:rPr>
                            </w:pPr>
                            <w:r>
                              <w:rPr>
                                <w:rFonts w:ascii="Bookman Old Style" w:hAnsi="Bookman Old Style"/>
                                <w:b/>
                                <w:bCs/>
                                <w:color w:val="auto"/>
                              </w:rPr>
                              <w:t>Retour sur notre 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3" type="#_x0000_t202" style="position:absolute;margin-left:191.95pt;margin-top:495.45pt;width:378pt;height:24.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" filled="f" stroked="f">
                <v:textbox inset="0,0,0,0">
                  <w:txbxContent>
                    <w:p w14:paraId="325D735A" w14:textId="6494F47C" w:rsidR="00557952" w:rsidRDefault="00557952">
                      <w:pPr>
                        <w:pStyle w:val="Titre2"/>
                        <w:rPr>
                          <w:color w:val="auto"/>
                        </w:rPr>
                      </w:pPr>
                      <w:r>
                        <w:rPr>
                          <w:rFonts w:ascii="Bookman Old Style" w:hAnsi="Bookman Old Style"/>
                          <w:b/>
                          <w:bCs/>
                          <w:color w:val="auto"/>
                        </w:rPr>
                        <w:t>Retour sur notre AGA</w:t>
                      </w:r>
                    </w:p>
                  </w:txbxContent>
                </v:textbox>
                <w10:wrap anchorx="page" anchory="page"/>
              </v:shape>
            </w:pict>
          </mc:Fallback>
        </mc:AlternateContent>
      </w:r>
      <w:r w:rsidR="00566C63" w:rsidRPr="00896A6E">
        <w:rPr>
          <w:noProof/>
        </w:rPr>
        <w:drawing>
          <wp:anchor distT="0" distB="0" distL="114300" distR="114300" simplePos="0" relativeHeight="251862016" behindDoc="1" locked="0" layoutInCell="1" allowOverlap="1" wp14:anchorId="1E1C3398" wp14:editId="7A5A6FCD">
            <wp:simplePos x="0" y="0"/>
            <wp:positionH relativeFrom="column">
              <wp:posOffset>5268595</wp:posOffset>
            </wp:positionH>
            <wp:positionV relativeFrom="paragraph">
              <wp:posOffset>5462039</wp:posOffset>
            </wp:positionV>
            <wp:extent cx="1498600" cy="2119630"/>
            <wp:effectExtent l="0" t="0" r="6350" b="0"/>
            <wp:wrapTight wrapText="bothSides">
              <wp:wrapPolygon edited="0">
                <wp:start x="0" y="0"/>
                <wp:lineTo x="0" y="21354"/>
                <wp:lineTo x="21417" y="21354"/>
                <wp:lineTo x="21417" y="0"/>
                <wp:lineTo x="0" y="0"/>
              </wp:wrapPolygon>
            </wp:wrapTight>
            <wp:docPr id="700" name="Image 700" descr="Page couverture du rapport annuel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600" cy="2119630"/>
                    </a:xfrm>
                    <a:prstGeom prst="rect">
                      <a:avLst/>
                    </a:prstGeom>
                  </pic:spPr>
                </pic:pic>
              </a:graphicData>
            </a:graphic>
          </wp:anchor>
        </w:drawing>
      </w:r>
      <w:r w:rsidR="00566C63">
        <w:rPr>
          <w:noProof/>
          <w:lang w:eastAsia="fr-CA" w:bidi="ar-SA"/>
        </w:rPr>
        <mc:AlternateContent>
          <mc:Choice Requires="wps">
            <w:drawing>
              <wp:anchor distT="0" distB="0" distL="114300" distR="114300" simplePos="0" relativeHeight="251660288" behindDoc="1" locked="0" layoutInCell="0" allowOverlap="1" wp14:anchorId="095ADE16" wp14:editId="0D24EA40">
                <wp:simplePos x="0" y="0"/>
                <wp:positionH relativeFrom="page">
                  <wp:posOffset>5763202</wp:posOffset>
                </wp:positionH>
                <wp:positionV relativeFrom="page">
                  <wp:posOffset>6615545</wp:posOffset>
                </wp:positionV>
                <wp:extent cx="1498600" cy="796636"/>
                <wp:effectExtent l="0" t="0" r="6350" b="3810"/>
                <wp:wrapTight wrapText="bothSides">
                  <wp:wrapPolygon edited="0">
                    <wp:start x="0" y="0"/>
                    <wp:lineTo x="0" y="21187"/>
                    <wp:lineTo x="21417" y="21187"/>
                    <wp:lineTo x="21417" y="0"/>
                    <wp:lineTo x="0" y="0"/>
                  </wp:wrapPolygon>
                </wp:wrapTight>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96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DE16" id="Text Box 137" o:spid="_x0000_s1043" type="#_x0000_t202" style="position:absolute;margin-left:453.8pt;margin-top:520.9pt;width:118pt;height:6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" o:allowincell="f" filled="f" stroked="f">
                <v:textbox inset="0,0,0,0">
                  <w:txbxContent/>
                </v:textbox>
                <w10:wrap type="tight" anchorx="page" anchory="page"/>
              </v:shape>
            </w:pict>
          </mc:Fallback>
        </mc:AlternateContent>
      </w:r>
      <w:r w:rsidR="00566C63">
        <w:rPr>
          <w:noProof/>
          <w:lang w:eastAsia="fr-CA" w:bidi="ar-SA"/>
        </w:rPr>
        <mc:AlternateContent>
          <mc:Choice Requires="wps">
            <w:drawing>
              <wp:anchor distT="0" distB="0" distL="114300" distR="114300" simplePos="0" relativeHeight="251659264" behindDoc="0" locked="0" layoutInCell="0" allowOverlap="1" wp14:anchorId="2389B80E" wp14:editId="05BCC0C8">
                <wp:simplePos x="0" y="0"/>
                <wp:positionH relativeFrom="page">
                  <wp:posOffset>4100887</wp:posOffset>
                </wp:positionH>
                <wp:positionV relativeFrom="page">
                  <wp:posOffset>6601691</wp:posOffset>
                </wp:positionV>
                <wp:extent cx="1537335" cy="3027218"/>
                <wp:effectExtent l="0" t="0" r="5715" b="190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302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44" type="#_x0000_t202" style="position:absolute;margin-left:322.9pt;margin-top:519.8pt;width:121.05pt;height:23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" o:allowincell="f" filled="f" stroked="f">
                <v:textbox style="mso-next-textbox:#Text Box 137" inset="0,0,0,0">
                  <w:txbxContent/>
                </v:textbox>
                <w10:wrap anchorx="page" anchory="page"/>
              </v:shape>
            </w:pict>
          </mc:Fallback>
        </mc:AlternateContent>
      </w:r>
      <w:r w:rsidR="00566C63">
        <w:rPr>
          <w:noProof/>
          <w:lang w:eastAsia="fr-CA" w:bidi="ar-SA"/>
        </w:rPr>
        <mc:AlternateContent>
          <mc:Choice Requires="wps">
            <w:drawing>
              <wp:anchor distT="0" distB="0" distL="114300" distR="114300" simplePos="0" relativeHeight="251616256" behindDoc="0" locked="0" layoutInCell="0" allowOverlap="1" wp14:anchorId="00AF585D" wp14:editId="6A8C59AE">
                <wp:simplePos x="0" y="0"/>
                <wp:positionH relativeFrom="page">
                  <wp:posOffset>2444750</wp:posOffset>
                </wp:positionH>
                <wp:positionV relativeFrom="page">
                  <wp:posOffset>6601691</wp:posOffset>
                </wp:positionV>
                <wp:extent cx="1497965" cy="2937164"/>
                <wp:effectExtent l="0" t="0" r="6985" b="1587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37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061CB142" w14:textId="5677D969" w:rsidR="00557952" w:rsidRDefault="00557952" w:rsidP="0096416A">
                            <w:pPr>
                              <w:pStyle w:val="Corpsdetexte"/>
                              <w:spacing w:after="0" w:line="240" w:lineRule="auto"/>
                              <w:jc w:val="both"/>
                              <w:rPr>
                                <w:lang w:val="fr-FR"/>
                              </w:rPr>
                            </w:pPr>
                            <w:r>
                              <w:rPr>
                                <w:lang w:val="fr-FR"/>
                              </w:rPr>
                              <w:t>Chers membres,</w:t>
                            </w:r>
                          </w:p>
                          <w:p w14:paraId="03D47123" w14:textId="56BC051B" w:rsidR="00557952" w:rsidRDefault="00557952" w:rsidP="0096416A">
                            <w:pPr>
                              <w:pStyle w:val="Corpsdetexte"/>
                              <w:spacing w:after="0" w:line="240" w:lineRule="auto"/>
                              <w:jc w:val="both"/>
                              <w:rPr>
                                <w:lang w:val="fr-FR"/>
                              </w:rPr>
                            </w:pPr>
                            <w:r>
                              <w:rPr>
                                <w:lang w:val="fr-FR"/>
                              </w:rPr>
                              <w:t>Comme vous le savez, l’APHRSO a tenu le 15 juin dernier son assemblée générale annuelle (AGA).</w:t>
                            </w:r>
                          </w:p>
                          <w:p w14:paraId="405A8805" w14:textId="10CD4A79" w:rsidR="00557952" w:rsidRDefault="00557952" w:rsidP="007F23E1">
                            <w:pPr>
                              <w:pStyle w:val="Corpsdetexte"/>
                              <w:spacing w:line="240" w:lineRule="exact"/>
                              <w:jc w:val="both"/>
                              <w:rPr>
                                <w:lang w:val="fr-FR"/>
                              </w:rPr>
                            </w:pPr>
                            <w:r>
                              <w:rPr>
                                <w:lang w:val="fr-FR"/>
                              </w:rPr>
                              <w:t>Considérant que le contexte actuel nous empêchait de tenir cette rencontre comme à l’habitude, nous avons utilisé les outils technologiques à notre disposition et tenu l’AGA de façon virtuelle avec nos membres.</w:t>
                            </w:r>
                          </w:p>
                          <w:p w14:paraId="64B7C595" w14:textId="051225A8" w:rsidR="00557952" w:rsidRDefault="00557952" w:rsidP="00A91099">
                            <w:pPr>
                              <w:pStyle w:val="Corpsdetexte"/>
                              <w:spacing w:line="240" w:lineRule="exact"/>
                              <w:jc w:val="both"/>
                              <w:rPr>
                                <w:rFonts w:cs="Times New Roman"/>
                                <w:lang w:val="fr-FR" w:bidi="en-US"/>
                              </w:rPr>
                            </w:pPr>
                            <w:r>
                              <w:rPr>
                                <w:rFonts w:cs="Times New Roman"/>
                                <w:lang w:val="fr-FR" w:bidi="en-US"/>
                              </w:rPr>
                              <w:t>Ce fût une nouvelle expérience tant pour le personnel que pour les participants, mais un sondage réalisé en fin de rencontre nous a révélé que les membres avaient grandement apprécié la formule proposée.</w:t>
                            </w:r>
                          </w:p>
                          <w:p w14:paraId="1959603F" w14:textId="15559F30" w:rsidR="00557952" w:rsidRDefault="00557952" w:rsidP="00A91099">
                            <w:pPr>
                              <w:pStyle w:val="Corpsdetexte"/>
                              <w:spacing w:line="240" w:lineRule="exact"/>
                              <w:jc w:val="both"/>
                              <w:rPr>
                                <w:rFonts w:cs="Times New Roman"/>
                                <w:lang w:val="fr-FR" w:bidi="en-US"/>
                              </w:rPr>
                            </w:pPr>
                            <w:r>
                              <w:rPr>
                                <w:rFonts w:cs="Times New Roman"/>
                                <w:lang w:val="fr-FR" w:bidi="en-US"/>
                              </w:rPr>
                              <w:t xml:space="preserve">Nous profitons de l’occasion pour remercier une fois de plus les membres pour leur présence et leur participation à cet exercice annuel de vie démocratique. </w:t>
                            </w:r>
                          </w:p>
                          <w:p w14:paraId="0FCAA8FC" w14:textId="4297F3F3" w:rsidR="00557952" w:rsidRDefault="00557952" w:rsidP="00A91099">
                            <w:pPr>
                              <w:pStyle w:val="Corpsdetexte"/>
                              <w:spacing w:line="240" w:lineRule="exact"/>
                              <w:jc w:val="both"/>
                              <w:rPr>
                                <w:rFonts w:cs="Times New Roman"/>
                                <w:lang w:val="fr-FR" w:bidi="en-US"/>
                              </w:rPr>
                            </w:pPr>
                            <w:r>
                              <w:rPr>
                                <w:rFonts w:cs="Times New Roman"/>
                                <w:lang w:val="fr-FR" w:bidi="en-US"/>
                              </w:rPr>
                              <w:t xml:space="preserve">Pour ceux et celles qui souhaiteraient prendre connaissance du rapport annuel qui a été présenté et adopté, il est disponible sur notre site </w:t>
                            </w:r>
                            <w:r w:rsidR="007D4D63">
                              <w:rPr>
                                <w:rFonts w:cs="Times New Roman"/>
                                <w:lang w:val="fr-FR" w:bidi="en-US"/>
                              </w:rPr>
                              <w:t>W</w:t>
                            </w:r>
                            <w:r>
                              <w:rPr>
                                <w:rFonts w:cs="Times New Roman"/>
                                <w:lang w:val="fr-FR" w:bidi="en-US"/>
                              </w:rPr>
                              <w:t xml:space="preserve">eb. </w:t>
                            </w:r>
                          </w:p>
                          <w:p w14:paraId="40E86EC7" w14:textId="6CC19220" w:rsidR="00557952" w:rsidRDefault="00557952" w:rsidP="00116373">
                            <w:pPr>
                              <w:pStyle w:val="Corpsdetexte"/>
                              <w:spacing w:after="0" w:line="240" w:lineRule="auto"/>
                              <w:jc w:val="both"/>
                              <w:rPr>
                                <w:rFonts w:cs="Times New Roman"/>
                                <w:lang w:val="fr-FR" w:bidi="en-US"/>
                              </w:rPr>
                            </w:pPr>
                            <w:r>
                              <w:rPr>
                                <w:rFonts w:cs="Times New Roman"/>
                                <w:lang w:val="fr-FR" w:bidi="en-US"/>
                              </w:rPr>
                              <w:t>Voici le lien pour y accéder :</w:t>
                            </w:r>
                          </w:p>
                          <w:p w14:paraId="5B2A7727" w14:textId="46A1F456" w:rsidR="00557952" w:rsidRPr="00116373" w:rsidRDefault="00D61865" w:rsidP="00116373">
                            <w:pPr>
                              <w:pStyle w:val="Corpsdetexte"/>
                              <w:spacing w:after="0" w:line="240" w:lineRule="auto"/>
                              <w:rPr>
                                <w:sz w:val="18"/>
                                <w:szCs w:val="18"/>
                                <w:lang w:val="fr-FR"/>
                              </w:rPr>
                            </w:pPr>
                            <w:hyperlink r:id="rId12" w:history="1">
                              <w:r w:rsidR="00557952" w:rsidRPr="00116373">
                                <w:rPr>
                                  <w:rStyle w:val="Lienhypertexte"/>
                                  <w:sz w:val="18"/>
                                  <w:szCs w:val="18"/>
                                  <w:lang w:val="fr-FR"/>
                                </w:rPr>
                                <w:t>https://aphrso.org/wp-content/uploads/2020/06/Rapport-annuel-2019-2020.pdf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6" type="#_x0000_t202" style="position:absolute;margin-left:192.5pt;margin-top:519.8pt;width:117.95pt;height:231.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" o:allowincell="f" filled="f" stroked="f">
                <v:textbox style="mso-next-textbox:#Text Box 136" inset="0,0,0,0">
                  <w:txbxContent>
                    <w:p w14:paraId="061CB142" w14:textId="5677D969" w:rsidR="00557952" w:rsidRDefault="00557952" w:rsidP="0096416A">
                      <w:pPr>
                        <w:pStyle w:val="Corpsdetexte"/>
                        <w:spacing w:after="0" w:line="240" w:lineRule="auto"/>
                        <w:jc w:val="both"/>
                        <w:rPr>
                          <w:lang w:val="fr-FR"/>
                        </w:rPr>
                      </w:pPr>
                      <w:r>
                        <w:rPr>
                          <w:lang w:val="fr-FR"/>
                        </w:rPr>
                        <w:t>Chers membres,</w:t>
                      </w:r>
                    </w:p>
                    <w:p w14:paraId="03D47123" w14:textId="56BC051B" w:rsidR="00557952" w:rsidRDefault="00557952" w:rsidP="0096416A">
                      <w:pPr>
                        <w:pStyle w:val="Corpsdetexte"/>
                        <w:spacing w:after="0" w:line="240" w:lineRule="auto"/>
                        <w:jc w:val="both"/>
                        <w:rPr>
                          <w:lang w:val="fr-FR"/>
                        </w:rPr>
                      </w:pPr>
                      <w:r>
                        <w:rPr>
                          <w:lang w:val="fr-FR"/>
                        </w:rPr>
                        <w:t>Comme vous le savez, l’APHRSO a tenu le 15 juin dernier son assemblée générale annuelle (AGA).</w:t>
                      </w:r>
                    </w:p>
                    <w:p w14:paraId="405A8805" w14:textId="10CD4A79" w:rsidR="00557952" w:rsidRDefault="00557952" w:rsidP="007F23E1">
                      <w:pPr>
                        <w:pStyle w:val="Corpsdetexte"/>
                        <w:spacing w:line="240" w:lineRule="exact"/>
                        <w:jc w:val="both"/>
                        <w:rPr>
                          <w:lang w:val="fr-FR"/>
                        </w:rPr>
                      </w:pPr>
                      <w:r>
                        <w:rPr>
                          <w:lang w:val="fr-FR"/>
                        </w:rPr>
                        <w:t>Considérant que le contexte actuel nous empêchait de tenir cette rencontre comme à l’habitude, nous avons utilisé les outils technologiques à notre disposition et tenu l’AGA de façon virtuelle avec nos membres.</w:t>
                      </w:r>
                    </w:p>
                    <w:p w14:paraId="64B7C595" w14:textId="051225A8" w:rsidR="00557952" w:rsidRDefault="00557952" w:rsidP="00A91099">
                      <w:pPr>
                        <w:pStyle w:val="Corpsdetexte"/>
                        <w:spacing w:line="240" w:lineRule="exact"/>
                        <w:jc w:val="both"/>
                        <w:rPr>
                          <w:rFonts w:cs="Times New Roman"/>
                          <w:lang w:val="fr-FR" w:bidi="en-US"/>
                        </w:rPr>
                      </w:pPr>
                      <w:r>
                        <w:rPr>
                          <w:rFonts w:cs="Times New Roman"/>
                          <w:lang w:val="fr-FR" w:bidi="en-US"/>
                        </w:rPr>
                        <w:t>Ce fût une nouvelle expérience tant pour le personnel que pour les participants, mais un sondage réalisé en fin de rencontre nous a révélé que les membres avaient grandement apprécié la formule proposée.</w:t>
                      </w:r>
                    </w:p>
                    <w:p w14:paraId="1959603F" w14:textId="15559F30" w:rsidR="00557952" w:rsidRDefault="00557952" w:rsidP="00A91099">
                      <w:pPr>
                        <w:pStyle w:val="Corpsdetexte"/>
                        <w:spacing w:line="240" w:lineRule="exact"/>
                        <w:jc w:val="both"/>
                        <w:rPr>
                          <w:rFonts w:cs="Times New Roman"/>
                          <w:lang w:val="fr-FR" w:bidi="en-US"/>
                        </w:rPr>
                      </w:pPr>
                      <w:r>
                        <w:rPr>
                          <w:rFonts w:cs="Times New Roman"/>
                          <w:lang w:val="fr-FR" w:bidi="en-US"/>
                        </w:rPr>
                        <w:t xml:space="preserve">Nous profitons de l’occasion pour remercier une fois de plus les membres pour leur présence et leur participation à cet exercice annuel de vie démocratique. </w:t>
                      </w:r>
                    </w:p>
                    <w:p w14:paraId="0FCAA8FC" w14:textId="4297F3F3" w:rsidR="00557952" w:rsidRDefault="00557952" w:rsidP="00A91099">
                      <w:pPr>
                        <w:pStyle w:val="Corpsdetexte"/>
                        <w:spacing w:line="240" w:lineRule="exact"/>
                        <w:jc w:val="both"/>
                        <w:rPr>
                          <w:rFonts w:cs="Times New Roman"/>
                          <w:lang w:val="fr-FR" w:bidi="en-US"/>
                        </w:rPr>
                      </w:pPr>
                      <w:r>
                        <w:rPr>
                          <w:rFonts w:cs="Times New Roman"/>
                          <w:lang w:val="fr-FR" w:bidi="en-US"/>
                        </w:rPr>
                        <w:t xml:space="preserve">Pour ceux et celles qui souhaiteraient prendre connaissance du rapport annuel qui a été présenté et adopté, il est disponible sur notre site </w:t>
                      </w:r>
                      <w:r w:rsidR="007D4D63">
                        <w:rPr>
                          <w:rFonts w:cs="Times New Roman"/>
                          <w:lang w:val="fr-FR" w:bidi="en-US"/>
                        </w:rPr>
                        <w:t>W</w:t>
                      </w:r>
                      <w:r>
                        <w:rPr>
                          <w:rFonts w:cs="Times New Roman"/>
                          <w:lang w:val="fr-FR" w:bidi="en-US"/>
                        </w:rPr>
                        <w:t xml:space="preserve">eb. </w:t>
                      </w:r>
                    </w:p>
                    <w:p w14:paraId="40E86EC7" w14:textId="6CC19220" w:rsidR="00557952" w:rsidRDefault="00557952" w:rsidP="00116373">
                      <w:pPr>
                        <w:pStyle w:val="Corpsdetexte"/>
                        <w:spacing w:after="0" w:line="240" w:lineRule="auto"/>
                        <w:jc w:val="both"/>
                        <w:rPr>
                          <w:rFonts w:cs="Times New Roman"/>
                          <w:lang w:val="fr-FR" w:bidi="en-US"/>
                        </w:rPr>
                      </w:pPr>
                      <w:r>
                        <w:rPr>
                          <w:rFonts w:cs="Times New Roman"/>
                          <w:lang w:val="fr-FR" w:bidi="en-US"/>
                        </w:rPr>
                        <w:t>Voici le lien pour y accéder :</w:t>
                      </w:r>
                    </w:p>
                    <w:p w14:paraId="5B2A7727" w14:textId="46A1F456" w:rsidR="00557952" w:rsidRPr="00116373" w:rsidRDefault="00D61865" w:rsidP="00116373">
                      <w:pPr>
                        <w:pStyle w:val="Corpsdetexte"/>
                        <w:spacing w:after="0" w:line="240" w:lineRule="auto"/>
                        <w:rPr>
                          <w:sz w:val="18"/>
                          <w:szCs w:val="18"/>
                          <w:lang w:val="fr-FR"/>
                        </w:rPr>
                      </w:pPr>
                      <w:hyperlink r:id="rId13" w:history="1">
                        <w:r w:rsidR="00557952" w:rsidRPr="00116373">
                          <w:rPr>
                            <w:rStyle w:val="Lienhypertexte"/>
                            <w:sz w:val="18"/>
                            <w:szCs w:val="18"/>
                            <w:lang w:val="fr-FR"/>
                          </w:rPr>
                          <w:t>https://aphrso.org/wp-content/uploads/2020/06/Rapport-annuel-2019-2020.pdf</w:t>
                        </w:r>
                      </w:hyperlink>
                    </w:p>
                  </w:txbxContent>
                </v:textbox>
                <w10:wrap anchorx="page" anchory="page"/>
              </v:shape>
            </w:pict>
          </mc:Fallback>
        </mc:AlternateContent>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3774AABA">
                <wp:simplePos x="0" y="0"/>
                <wp:positionH relativeFrom="margin">
                  <wp:posOffset>1968500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557952" w:rsidRPr="008D51EC" w:rsidRDefault="00557952"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7" type="#_x0000_t202" style="position:absolute;margin-left:15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ikA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" fillcolor="white [3201]" stroked="f" strokeweight=".5pt">
                <v:textbox>
                  <w:txbxContent>
                    <w:p w14:paraId="7912149D" w14:textId="77777777" w:rsidR="00557952" w:rsidRPr="008D51EC" w:rsidRDefault="00557952"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7EE356F0">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796026CA">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8064" behindDoc="1" locked="0" layoutInCell="0" allowOverlap="1" wp14:anchorId="78BCFEFA" wp14:editId="013CF7C6">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557952" w:rsidRDefault="00557952"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8"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1H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P5fgFWrtzREKPr35S4&#10;G7SWDr9y1tJ7suD+y0YgcGY+WFqEt9PZLD5AyZidnOVk4OHN6vBGWEmhojKs/70KZBFk05B+FWXq&#10;mbDukpZH6TTWsc6+qqF+ejPSTA7vW3yUDu3k9e0VXr4A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CAcrUezAgAAzQUA&#10;AA4AAAAAAAAAAAAAAAAALgIAAGRycy9lMm9Eb2MueG1sUEsBAi0AFAAGAAgAAAAhAH9//lXfAAAA&#10;CwEAAA8AAAAAAAAAAAAAAAAADQUAAGRycy9kb3ducmV2LnhtbFBLBQYAAAAABAAEAPMAAAAZBgAA&#10;AAA=&#10;" o:allowincell="f" fillcolor="#1c6194 [2405]" strokecolor="black [3213]">
                <v:textbox>
                  <w:txbxContent>
                    <w:p w14:paraId="38CAA45B" w14:textId="77777777" w:rsidR="00557952" w:rsidRDefault="00557952" w:rsidP="0030316D">
                      <w:pPr>
                        <w:jc w:val="center"/>
                      </w:pPr>
                    </w:p>
                  </w:txbxContent>
                </v:textbox>
                <w10:wrap anchorx="page" anchory="page"/>
              </v:rect>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257017F9">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0F93A0F5" w:rsidR="00557952" w:rsidRPr="003746C5" w:rsidRDefault="00557952">
                            <w:pPr>
                              <w:rPr>
                                <w:i/>
                                <w:sz w:val="20"/>
                              </w:rPr>
                            </w:pPr>
                            <w:r>
                              <w:rPr>
                                <w:i/>
                                <w:sz w:val="20"/>
                              </w:rPr>
                              <w:t>Juillet 2020</w:t>
                            </w:r>
                          </w:p>
                          <w:p w14:paraId="14C58F2B" w14:textId="12214D6E" w:rsidR="00557952" w:rsidRDefault="00557952">
                            <w:r>
                              <w:rPr>
                                <w:i/>
                                <w:sz w:val="20"/>
                              </w:rPr>
                              <w:t>Édition 26</w:t>
                            </w:r>
                            <w:r w:rsidRPr="003746C5">
                              <w:rPr>
                                <w:i/>
                                <w:sz w:val="20"/>
                              </w:rPr>
                              <w:t xml:space="preserve">, Numéro </w:t>
                            </w:r>
                            <w:r>
                              <w:rPr>
                                <w:i/>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9"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zKbjqygCAAApBAAADgAAAAAAAAAAAAAAAAAuAgAAZHJzL2Uy&#10;b0RvYy54bWxQSwECLQAUAAYACAAAACEAJQ+fHd8AAAAMAQAADwAAAAAAAAAAAAAAAACCBAAAZHJz&#10;L2Rvd25yZXYueG1sUEsFBgAAAAAEAAQA8wAAAI4FAAAAAA==&#10;" stroked="f">
                <v:textbox>
                  <w:txbxContent>
                    <w:p w14:paraId="1B6BE1E3" w14:textId="0F93A0F5" w:rsidR="00557952" w:rsidRPr="003746C5" w:rsidRDefault="00557952">
                      <w:pPr>
                        <w:rPr>
                          <w:i/>
                          <w:sz w:val="20"/>
                        </w:rPr>
                      </w:pPr>
                      <w:r>
                        <w:rPr>
                          <w:i/>
                          <w:sz w:val="20"/>
                        </w:rPr>
                        <w:t>Juillet 2020</w:t>
                      </w:r>
                    </w:p>
                    <w:p w14:paraId="14C58F2B" w14:textId="12214D6E" w:rsidR="00557952" w:rsidRDefault="00557952">
                      <w:r>
                        <w:rPr>
                          <w:i/>
                          <w:sz w:val="20"/>
                        </w:rPr>
                        <w:t>Édition 26</w:t>
                      </w:r>
                      <w:r w:rsidRPr="003746C5">
                        <w:rPr>
                          <w:i/>
                          <w:sz w:val="20"/>
                        </w:rPr>
                        <w:t xml:space="preserve">, Numéro </w:t>
                      </w:r>
                      <w:r>
                        <w:rPr>
                          <w:i/>
                          <w:sz w:val="20"/>
                        </w:rPr>
                        <w:t>1</w:t>
                      </w:r>
                    </w:p>
                  </w:txbxContent>
                </v:textbox>
                <w10:wrap type="square" anchorx="margin"/>
              </v:shape>
            </w:pict>
          </mc:Fallback>
        </mc:AlternateContent>
      </w:r>
      <w:r w:rsidR="001E75CA">
        <w:br w:type="page"/>
      </w:r>
    </w:p>
    <w:p w14:paraId="1E88271D" w14:textId="77777777" w:rsidR="00EC2E2B" w:rsidRDefault="0065269A">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0DF626E1" wp14:editId="373E3372">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3DC83A7A">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557952" w:rsidRPr="008818B0" w:rsidRDefault="0055795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557952" w:rsidRDefault="00557952" w:rsidP="00EC2822">
                            <w:pPr>
                              <w:rPr>
                                <w:i/>
                                <w:sz w:val="20"/>
                              </w:rPr>
                            </w:pPr>
                          </w:p>
                          <w:p w14:paraId="5756C75C" w14:textId="77777777" w:rsidR="00557952" w:rsidRDefault="00557952" w:rsidP="00EC2822">
                            <w:pPr>
                              <w:rPr>
                                <w:i/>
                                <w:sz w:val="20"/>
                              </w:rPr>
                            </w:pPr>
                          </w:p>
                          <w:p w14:paraId="372AE9FE" w14:textId="62CD8BD0" w:rsidR="00557952" w:rsidRPr="009C6BC9" w:rsidRDefault="00557952" w:rsidP="00EC2822">
                            <w:r>
                              <w:t>Votre</w:t>
                            </w:r>
                            <w:r w:rsidRPr="009C6BC9">
                              <w:t xml:space="preserve"> Conseil d’administration</w:t>
                            </w:r>
                            <w:r>
                              <w:t xml:space="preserve"> pour 2020-2021</w:t>
                            </w:r>
                          </w:p>
                          <w:p w14:paraId="045F7963" w14:textId="77777777" w:rsidR="00557952" w:rsidRPr="009C6BC9" w:rsidRDefault="00557952" w:rsidP="00EC2822"/>
                          <w:p w14:paraId="5DC082B6" w14:textId="77777777" w:rsidR="00557952" w:rsidRPr="009C6BC9" w:rsidRDefault="00557952" w:rsidP="00EC2822">
                            <w:r w:rsidRPr="009C6BC9">
                              <w:t>Président :</w:t>
                            </w:r>
                            <w:r w:rsidRPr="009C6BC9">
                              <w:tab/>
                            </w:r>
                            <w:r w:rsidRPr="009C6BC9">
                              <w:tab/>
                              <w:t>Monsieur Olivier Lemieux</w:t>
                            </w:r>
                          </w:p>
                          <w:p w14:paraId="3D635F5A" w14:textId="77777777" w:rsidR="00557952" w:rsidRPr="009C6BC9" w:rsidRDefault="00557952" w:rsidP="00EC2822">
                            <w:r>
                              <w:t>Vice-présidente :</w:t>
                            </w:r>
                            <w:r>
                              <w:tab/>
                            </w:r>
                            <w:r w:rsidRPr="009C6BC9">
                              <w:t>Madame Guylaine Rathel</w:t>
                            </w:r>
                          </w:p>
                          <w:p w14:paraId="284DD45E" w14:textId="77777777" w:rsidR="00557952" w:rsidRPr="009C6BC9" w:rsidRDefault="00557952" w:rsidP="00EC2822">
                            <w:r w:rsidRPr="009C6BC9">
                              <w:t>Secrétaire :</w:t>
                            </w:r>
                            <w:r w:rsidRPr="009C6BC9">
                              <w:tab/>
                            </w:r>
                            <w:r w:rsidRPr="009C6BC9">
                              <w:tab/>
                            </w:r>
                            <w:r>
                              <w:t>Madame Odette Gagnon</w:t>
                            </w:r>
                          </w:p>
                          <w:p w14:paraId="4CD8D75D" w14:textId="77777777" w:rsidR="00557952" w:rsidRPr="009C6BC9" w:rsidRDefault="00557952" w:rsidP="00EC2822">
                            <w:r w:rsidRPr="009C6BC9">
                              <w:t>Trésorière :</w:t>
                            </w:r>
                            <w:r w:rsidRPr="009C6BC9">
                              <w:tab/>
                            </w:r>
                            <w:r w:rsidRPr="009C6BC9">
                              <w:tab/>
                              <w:t xml:space="preserve">Madame </w:t>
                            </w:r>
                            <w:r>
                              <w:t>Karine Lévesque</w:t>
                            </w:r>
                          </w:p>
                          <w:p w14:paraId="35CAF3FC" w14:textId="77777777" w:rsidR="00557952" w:rsidRPr="009C6BC9" w:rsidRDefault="00557952" w:rsidP="00EC2822"/>
                          <w:p w14:paraId="45FEE549" w14:textId="77777777" w:rsidR="00557952" w:rsidRPr="009C6BC9" w:rsidRDefault="00557952" w:rsidP="00EC2822">
                            <w:r w:rsidRPr="009C6BC9">
                              <w:t>Administrateurs :</w:t>
                            </w:r>
                            <w:r w:rsidRPr="009C6BC9">
                              <w:tab/>
                            </w:r>
                            <w:r>
                              <w:t>Madame Christine Paquette</w:t>
                            </w:r>
                          </w:p>
                          <w:p w14:paraId="5EAEFA15" w14:textId="77777777" w:rsidR="00557952" w:rsidRPr="009C6BC9" w:rsidRDefault="00557952" w:rsidP="00EC2822">
                            <w:r w:rsidRPr="009C6BC9">
                              <w:tab/>
                            </w:r>
                            <w:r w:rsidRPr="009C6BC9">
                              <w:tab/>
                            </w:r>
                            <w:r w:rsidRPr="009C6BC9">
                              <w:tab/>
                              <w:t xml:space="preserve">Madame </w:t>
                            </w:r>
                            <w:r>
                              <w:t>Nathalie Migneault</w:t>
                            </w:r>
                          </w:p>
                          <w:p w14:paraId="79BCEC4A" w14:textId="77777777" w:rsidR="00557952" w:rsidRPr="00924008" w:rsidRDefault="00557952" w:rsidP="00EC2822">
                            <w:r w:rsidRPr="009C6BC9">
                              <w:rPr>
                                <w:i/>
                              </w:rPr>
                              <w:tab/>
                            </w:r>
                            <w:r w:rsidRPr="009C6BC9">
                              <w:rPr>
                                <w:i/>
                              </w:rPr>
                              <w:tab/>
                            </w:r>
                            <w:r w:rsidRPr="009C6BC9">
                              <w:rPr>
                                <w:i/>
                              </w:rPr>
                              <w:tab/>
                            </w:r>
                            <w:r w:rsidRPr="00924008">
                              <w:t xml:space="preserve">Madame </w:t>
                            </w:r>
                            <w:r>
                              <w:t>Nicole Benjamin</w:t>
                            </w:r>
                          </w:p>
                          <w:p w14:paraId="5FC1CBF7" w14:textId="77777777" w:rsidR="00557952" w:rsidRPr="009C6BC9" w:rsidRDefault="00557952" w:rsidP="00EC2822">
                            <w:pPr>
                              <w:rPr>
                                <w:i/>
                              </w:rPr>
                            </w:pPr>
                          </w:p>
                          <w:p w14:paraId="28BAB0F4" w14:textId="77777777" w:rsidR="00557952" w:rsidRPr="009C6BC9" w:rsidRDefault="00557952" w:rsidP="00EC2822">
                            <w:pPr>
                              <w:rPr>
                                <w:i/>
                              </w:rPr>
                            </w:pPr>
                          </w:p>
                          <w:p w14:paraId="1D233B89" w14:textId="77777777" w:rsidR="00557952" w:rsidRPr="009C6BC9" w:rsidRDefault="00557952" w:rsidP="00EC2822">
                            <w:pPr>
                              <w:rPr>
                                <w:i/>
                              </w:rPr>
                            </w:pPr>
                          </w:p>
                          <w:p w14:paraId="6BAFC7C4" w14:textId="77777777" w:rsidR="00557952" w:rsidRPr="009C6BC9" w:rsidRDefault="00557952" w:rsidP="00EC2822">
                            <w:r w:rsidRPr="009C6BC9">
                              <w:t>Le personnel permanent</w:t>
                            </w:r>
                          </w:p>
                          <w:p w14:paraId="518F919A" w14:textId="77777777" w:rsidR="00557952" w:rsidRPr="009C6BC9" w:rsidRDefault="00557952" w:rsidP="00EC2822">
                            <w:pPr>
                              <w:rPr>
                                <w:i/>
                              </w:rPr>
                            </w:pPr>
                          </w:p>
                          <w:p w14:paraId="0BD1B443" w14:textId="77777777" w:rsidR="00557952" w:rsidRPr="000F353C" w:rsidRDefault="0055795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557952" w:rsidRPr="000F353C" w:rsidRDefault="0055795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557952" w:rsidRPr="009C6BC9" w:rsidRDefault="0055795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557952" w:rsidRPr="009C6BC9" w:rsidRDefault="00557952" w:rsidP="00EC2822">
                            <w:pPr>
                              <w:rPr>
                                <w:i/>
                              </w:rPr>
                            </w:pPr>
                          </w:p>
                          <w:p w14:paraId="7EF89540" w14:textId="77777777" w:rsidR="00557952" w:rsidRPr="00A017C9" w:rsidRDefault="00557952" w:rsidP="00EC2822">
                            <w:pPr>
                              <w:rPr>
                                <w:sz w:val="22"/>
                              </w:rPr>
                            </w:pPr>
                          </w:p>
                          <w:p w14:paraId="2182B947" w14:textId="77777777" w:rsidR="00557952" w:rsidRPr="00A017C9" w:rsidRDefault="00557952" w:rsidP="00EC2822">
                            <w:pPr>
                              <w:rPr>
                                <w:i/>
                                <w:sz w:val="22"/>
                              </w:rPr>
                            </w:pPr>
                          </w:p>
                          <w:p w14:paraId="2F0AAA8B" w14:textId="77777777" w:rsidR="00557952" w:rsidRDefault="00557952" w:rsidP="00EC2822"/>
                          <w:p w14:paraId="473D507E" w14:textId="77777777" w:rsidR="00557952" w:rsidRPr="009C6BC9" w:rsidRDefault="00557952" w:rsidP="00EC2822">
                            <w:pPr>
                              <w:rPr>
                                <w:b/>
                              </w:rPr>
                            </w:pPr>
                          </w:p>
                          <w:p w14:paraId="1645BBE1" w14:textId="77777777" w:rsidR="00557952" w:rsidRPr="008818B0" w:rsidRDefault="0055795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557952" w:rsidRPr="009C6BC9" w:rsidRDefault="00557952" w:rsidP="00EC2822">
                            <w:pPr>
                              <w:rPr>
                                <w:i/>
                              </w:rPr>
                            </w:pPr>
                          </w:p>
                          <w:p w14:paraId="5F54771A" w14:textId="77777777" w:rsidR="00557952" w:rsidRPr="009C6BC9" w:rsidRDefault="00557952" w:rsidP="00EC2822">
                            <w:pPr>
                              <w:rPr>
                                <w:i/>
                              </w:rPr>
                            </w:pPr>
                            <w:r w:rsidRPr="009C6BC9">
                              <w:rPr>
                                <w:i/>
                              </w:rPr>
                              <w:t>Nancy Côté</w:t>
                            </w:r>
                          </w:p>
                          <w:p w14:paraId="466A1316" w14:textId="77777777" w:rsidR="00557952" w:rsidRPr="009C6BC9" w:rsidRDefault="00557952" w:rsidP="00EC2822">
                            <w:pPr>
                              <w:rPr>
                                <w:i/>
                              </w:rPr>
                            </w:pPr>
                            <w:r w:rsidRPr="009C6BC9">
                              <w:rPr>
                                <w:i/>
                              </w:rPr>
                              <w:t xml:space="preserve">Marie-Eve Clermont </w:t>
                            </w:r>
                          </w:p>
                          <w:p w14:paraId="6E6B0962" w14:textId="77777777" w:rsidR="00557952" w:rsidRPr="009C6BC9" w:rsidRDefault="00557952" w:rsidP="00EC2822">
                            <w:pPr>
                              <w:rPr>
                                <w:i/>
                              </w:rPr>
                            </w:pPr>
                            <w:r w:rsidRPr="009C6BC9">
                              <w:rPr>
                                <w:i/>
                              </w:rPr>
                              <w:t>Nancy Therrien</w:t>
                            </w:r>
                          </w:p>
                          <w:p w14:paraId="1B53DF01" w14:textId="77777777" w:rsidR="00557952" w:rsidRPr="009C6BC9" w:rsidRDefault="0055795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Od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lQcxduBOKFiDsbtxdeGRgvuJyU9bm5N/Y8D&#10;c5IS/d6g6jfFdBpXPTnT2aJEx11HdtcRZjhC1TRQMpqbkJ5H5G3gDqfTqKTbM5MzZ9zIJOf59cSV&#10;v/ZT1vMbX/8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o2aTnSkCAAArBAAADgAAAAAAAAAAAAAAAAAuAgAAZHJzL2Uy&#10;b0RvYy54bWxQSwECLQAUAAYACAAAACEApwMust4AAAALAQAADwAAAAAAAAAAAAAAAACDBAAAZHJz&#10;L2Rvd25yZXYueG1sUEsFBgAAAAAEAAQA8wAAAI4FAAAAAA==&#10;" stroked="f">
                <v:textbox>
                  <w:txbxContent>
                    <w:p w14:paraId="6F2C1BDE" w14:textId="77777777" w:rsidR="00557952" w:rsidRPr="008818B0" w:rsidRDefault="0055795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557952" w:rsidRDefault="00557952" w:rsidP="00EC2822">
                      <w:pPr>
                        <w:rPr>
                          <w:i/>
                          <w:sz w:val="20"/>
                        </w:rPr>
                      </w:pPr>
                    </w:p>
                    <w:p w14:paraId="5756C75C" w14:textId="77777777" w:rsidR="00557952" w:rsidRDefault="00557952" w:rsidP="00EC2822">
                      <w:pPr>
                        <w:rPr>
                          <w:i/>
                          <w:sz w:val="20"/>
                        </w:rPr>
                      </w:pPr>
                    </w:p>
                    <w:p w14:paraId="372AE9FE" w14:textId="62CD8BD0" w:rsidR="00557952" w:rsidRPr="009C6BC9" w:rsidRDefault="00557952" w:rsidP="00EC2822">
                      <w:r>
                        <w:t>Votre</w:t>
                      </w:r>
                      <w:r w:rsidRPr="009C6BC9">
                        <w:t xml:space="preserve"> Conseil d’administration</w:t>
                      </w:r>
                      <w:r>
                        <w:t xml:space="preserve"> pour 2020-2021</w:t>
                      </w:r>
                    </w:p>
                    <w:p w14:paraId="045F7963" w14:textId="77777777" w:rsidR="00557952" w:rsidRPr="009C6BC9" w:rsidRDefault="00557952" w:rsidP="00EC2822"/>
                    <w:p w14:paraId="5DC082B6" w14:textId="77777777" w:rsidR="00557952" w:rsidRPr="009C6BC9" w:rsidRDefault="00557952" w:rsidP="00EC2822">
                      <w:r w:rsidRPr="009C6BC9">
                        <w:t>Président :</w:t>
                      </w:r>
                      <w:r w:rsidRPr="009C6BC9">
                        <w:tab/>
                      </w:r>
                      <w:r w:rsidRPr="009C6BC9">
                        <w:tab/>
                        <w:t>Monsieur Olivier Lemieux</w:t>
                      </w:r>
                    </w:p>
                    <w:p w14:paraId="3D635F5A" w14:textId="77777777" w:rsidR="00557952" w:rsidRPr="009C6BC9" w:rsidRDefault="00557952" w:rsidP="00EC2822">
                      <w:r>
                        <w:t>Vice-présidente :</w:t>
                      </w:r>
                      <w:r>
                        <w:tab/>
                      </w:r>
                      <w:r w:rsidRPr="009C6BC9">
                        <w:t>Madame Guylaine Rathel</w:t>
                      </w:r>
                    </w:p>
                    <w:p w14:paraId="284DD45E" w14:textId="77777777" w:rsidR="00557952" w:rsidRPr="009C6BC9" w:rsidRDefault="00557952" w:rsidP="00EC2822">
                      <w:r w:rsidRPr="009C6BC9">
                        <w:t>Secrétaire :</w:t>
                      </w:r>
                      <w:r w:rsidRPr="009C6BC9">
                        <w:tab/>
                      </w:r>
                      <w:r w:rsidRPr="009C6BC9">
                        <w:tab/>
                      </w:r>
                      <w:r>
                        <w:t>Madame Odette Gagnon</w:t>
                      </w:r>
                    </w:p>
                    <w:p w14:paraId="4CD8D75D" w14:textId="77777777" w:rsidR="00557952" w:rsidRPr="009C6BC9" w:rsidRDefault="00557952" w:rsidP="00EC2822">
                      <w:r w:rsidRPr="009C6BC9">
                        <w:t>Trésorière :</w:t>
                      </w:r>
                      <w:r w:rsidRPr="009C6BC9">
                        <w:tab/>
                      </w:r>
                      <w:r w:rsidRPr="009C6BC9">
                        <w:tab/>
                        <w:t xml:space="preserve">Madame </w:t>
                      </w:r>
                      <w:r>
                        <w:t>Karine Lévesque</w:t>
                      </w:r>
                    </w:p>
                    <w:p w14:paraId="35CAF3FC" w14:textId="77777777" w:rsidR="00557952" w:rsidRPr="009C6BC9" w:rsidRDefault="00557952" w:rsidP="00EC2822"/>
                    <w:p w14:paraId="45FEE549" w14:textId="77777777" w:rsidR="00557952" w:rsidRPr="009C6BC9" w:rsidRDefault="00557952" w:rsidP="00EC2822">
                      <w:r w:rsidRPr="009C6BC9">
                        <w:t>Administrateurs :</w:t>
                      </w:r>
                      <w:r w:rsidRPr="009C6BC9">
                        <w:tab/>
                      </w:r>
                      <w:r>
                        <w:t>Madame Christine Paquette</w:t>
                      </w:r>
                    </w:p>
                    <w:p w14:paraId="5EAEFA15" w14:textId="77777777" w:rsidR="00557952" w:rsidRPr="009C6BC9" w:rsidRDefault="00557952" w:rsidP="00EC2822">
                      <w:r w:rsidRPr="009C6BC9">
                        <w:tab/>
                      </w:r>
                      <w:r w:rsidRPr="009C6BC9">
                        <w:tab/>
                      </w:r>
                      <w:r w:rsidRPr="009C6BC9">
                        <w:tab/>
                        <w:t xml:space="preserve">Madame </w:t>
                      </w:r>
                      <w:r>
                        <w:t>Nathalie Migneault</w:t>
                      </w:r>
                    </w:p>
                    <w:p w14:paraId="79BCEC4A" w14:textId="77777777" w:rsidR="00557952" w:rsidRPr="00924008" w:rsidRDefault="00557952" w:rsidP="00EC2822">
                      <w:r w:rsidRPr="009C6BC9">
                        <w:rPr>
                          <w:i/>
                        </w:rPr>
                        <w:tab/>
                      </w:r>
                      <w:r w:rsidRPr="009C6BC9">
                        <w:rPr>
                          <w:i/>
                        </w:rPr>
                        <w:tab/>
                      </w:r>
                      <w:r w:rsidRPr="009C6BC9">
                        <w:rPr>
                          <w:i/>
                        </w:rPr>
                        <w:tab/>
                      </w:r>
                      <w:r w:rsidRPr="00924008">
                        <w:t xml:space="preserve">Madame </w:t>
                      </w:r>
                      <w:r>
                        <w:t>Nicole Benjamin</w:t>
                      </w:r>
                    </w:p>
                    <w:p w14:paraId="5FC1CBF7" w14:textId="77777777" w:rsidR="00557952" w:rsidRPr="009C6BC9" w:rsidRDefault="00557952" w:rsidP="00EC2822">
                      <w:pPr>
                        <w:rPr>
                          <w:i/>
                        </w:rPr>
                      </w:pPr>
                    </w:p>
                    <w:p w14:paraId="28BAB0F4" w14:textId="77777777" w:rsidR="00557952" w:rsidRPr="009C6BC9" w:rsidRDefault="00557952" w:rsidP="00EC2822">
                      <w:pPr>
                        <w:rPr>
                          <w:i/>
                        </w:rPr>
                      </w:pPr>
                    </w:p>
                    <w:p w14:paraId="1D233B89" w14:textId="77777777" w:rsidR="00557952" w:rsidRPr="009C6BC9" w:rsidRDefault="00557952" w:rsidP="00EC2822">
                      <w:pPr>
                        <w:rPr>
                          <w:i/>
                        </w:rPr>
                      </w:pPr>
                    </w:p>
                    <w:p w14:paraId="6BAFC7C4" w14:textId="77777777" w:rsidR="00557952" w:rsidRPr="009C6BC9" w:rsidRDefault="00557952" w:rsidP="00EC2822">
                      <w:r w:rsidRPr="009C6BC9">
                        <w:t>Le personnel permanent</w:t>
                      </w:r>
                    </w:p>
                    <w:p w14:paraId="518F919A" w14:textId="77777777" w:rsidR="00557952" w:rsidRPr="009C6BC9" w:rsidRDefault="00557952" w:rsidP="00EC2822">
                      <w:pPr>
                        <w:rPr>
                          <w:i/>
                        </w:rPr>
                      </w:pPr>
                    </w:p>
                    <w:p w14:paraId="0BD1B443" w14:textId="77777777" w:rsidR="00557952" w:rsidRPr="000F353C" w:rsidRDefault="0055795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557952" w:rsidRPr="000F353C" w:rsidRDefault="0055795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557952" w:rsidRPr="009C6BC9" w:rsidRDefault="0055795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557952" w:rsidRPr="009C6BC9" w:rsidRDefault="00557952" w:rsidP="00EC2822">
                      <w:pPr>
                        <w:rPr>
                          <w:i/>
                        </w:rPr>
                      </w:pPr>
                    </w:p>
                    <w:p w14:paraId="7EF89540" w14:textId="77777777" w:rsidR="00557952" w:rsidRPr="00A017C9" w:rsidRDefault="00557952" w:rsidP="00EC2822">
                      <w:pPr>
                        <w:rPr>
                          <w:sz w:val="22"/>
                        </w:rPr>
                      </w:pPr>
                    </w:p>
                    <w:p w14:paraId="2182B947" w14:textId="77777777" w:rsidR="00557952" w:rsidRPr="00A017C9" w:rsidRDefault="00557952" w:rsidP="00EC2822">
                      <w:pPr>
                        <w:rPr>
                          <w:i/>
                          <w:sz w:val="22"/>
                        </w:rPr>
                      </w:pPr>
                    </w:p>
                    <w:p w14:paraId="2F0AAA8B" w14:textId="77777777" w:rsidR="00557952" w:rsidRDefault="00557952" w:rsidP="00EC2822"/>
                    <w:p w14:paraId="473D507E" w14:textId="77777777" w:rsidR="00557952" w:rsidRPr="009C6BC9" w:rsidRDefault="00557952" w:rsidP="00EC2822">
                      <w:pPr>
                        <w:rPr>
                          <w:b/>
                        </w:rPr>
                      </w:pPr>
                    </w:p>
                    <w:p w14:paraId="1645BBE1" w14:textId="77777777" w:rsidR="00557952" w:rsidRPr="008818B0" w:rsidRDefault="0055795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557952" w:rsidRPr="009C6BC9" w:rsidRDefault="00557952" w:rsidP="00EC2822">
                      <w:pPr>
                        <w:rPr>
                          <w:i/>
                        </w:rPr>
                      </w:pPr>
                    </w:p>
                    <w:p w14:paraId="5F54771A" w14:textId="77777777" w:rsidR="00557952" w:rsidRPr="009C6BC9" w:rsidRDefault="00557952" w:rsidP="00EC2822">
                      <w:pPr>
                        <w:rPr>
                          <w:i/>
                        </w:rPr>
                      </w:pPr>
                      <w:r w:rsidRPr="009C6BC9">
                        <w:rPr>
                          <w:i/>
                        </w:rPr>
                        <w:t>Nancy Côté</w:t>
                      </w:r>
                    </w:p>
                    <w:p w14:paraId="466A1316" w14:textId="77777777" w:rsidR="00557952" w:rsidRPr="009C6BC9" w:rsidRDefault="00557952" w:rsidP="00EC2822">
                      <w:pPr>
                        <w:rPr>
                          <w:i/>
                        </w:rPr>
                      </w:pPr>
                      <w:r w:rsidRPr="009C6BC9">
                        <w:rPr>
                          <w:i/>
                        </w:rPr>
                        <w:t xml:space="preserve">Marie-Eve Clermont </w:t>
                      </w:r>
                    </w:p>
                    <w:p w14:paraId="6E6B0962" w14:textId="77777777" w:rsidR="00557952" w:rsidRPr="009C6BC9" w:rsidRDefault="00557952" w:rsidP="00EC2822">
                      <w:pPr>
                        <w:rPr>
                          <w:i/>
                        </w:rPr>
                      </w:pPr>
                      <w:r w:rsidRPr="009C6BC9">
                        <w:rPr>
                          <w:i/>
                        </w:rPr>
                        <w:t>Nancy Therrien</w:t>
                      </w:r>
                    </w:p>
                    <w:p w14:paraId="1B53DF01" w14:textId="77777777" w:rsidR="00557952" w:rsidRPr="009C6BC9" w:rsidRDefault="00557952"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2F255E30">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557952" w:rsidRPr="0065269A" w:rsidRDefault="00557952"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557952" w:rsidRPr="00157FD0" w:rsidRDefault="00557952" w:rsidP="00157FD0">
                            <w:pPr>
                              <w:rPr>
                                <w:lang w:val="fr-FR"/>
                              </w:rPr>
                            </w:pPr>
                          </w:p>
                          <w:p w14:paraId="7F4EFC3D" w14:textId="77777777" w:rsidR="00557952" w:rsidRDefault="00557952"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7"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557952" w:rsidRDefault="00557952" w:rsidP="00157FD0">
                            <w:pPr>
                              <w:jc w:val="both"/>
                              <w:rPr>
                                <w:color w:val="2683C6" w:themeColor="accent2"/>
                                <w:sz w:val="22"/>
                                <w:lang w:val="fr-FR"/>
                              </w:rPr>
                            </w:pPr>
                          </w:p>
                          <w:p w14:paraId="02F583E6" w14:textId="77777777" w:rsidR="00557952" w:rsidRPr="00157FD0" w:rsidRDefault="00557952"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1"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" stroked="f" strokecolor="black [0]" strokeweight="0" insetpen="t">
                <v:shadow color="#ccc"/>
                <v:textbox inset="2.85pt,2.85pt,2.85pt,2.85pt">
                  <w:txbxContent>
                    <w:p w14:paraId="18237A70" w14:textId="77777777" w:rsidR="00557952" w:rsidRPr="0065269A" w:rsidRDefault="00557952"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557952" w:rsidRPr="00157FD0" w:rsidRDefault="00557952" w:rsidP="00157FD0">
                      <w:pPr>
                        <w:rPr>
                          <w:lang w:val="fr-FR"/>
                        </w:rPr>
                      </w:pPr>
                    </w:p>
                    <w:p w14:paraId="7F4EFC3D" w14:textId="77777777" w:rsidR="00557952" w:rsidRDefault="00557952"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8"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557952" w:rsidRDefault="00557952" w:rsidP="00157FD0">
                      <w:pPr>
                        <w:jc w:val="both"/>
                        <w:rPr>
                          <w:color w:val="2683C6" w:themeColor="accent2"/>
                          <w:sz w:val="22"/>
                          <w:lang w:val="fr-FR"/>
                        </w:rPr>
                      </w:pPr>
                    </w:p>
                    <w:p w14:paraId="02F583E6" w14:textId="77777777" w:rsidR="00557952" w:rsidRPr="00157FD0" w:rsidRDefault="00557952"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331273A3" w:rsidR="00E14BBD" w:rsidRDefault="00E14BBD"/>
    <w:p w14:paraId="0E1D06C0" w14:textId="77777777" w:rsidR="001E75CA" w:rsidRDefault="001E75CA"/>
    <w:p w14:paraId="0A989F23" w14:textId="77777777" w:rsidR="001E75CA" w:rsidRDefault="00331EDD">
      <w:r>
        <w:rPr>
          <w:noProof/>
          <w:lang w:eastAsia="fr-CA" w:bidi="ar-SA"/>
        </w:rPr>
        <mc:AlternateContent>
          <mc:Choice Requires="wps">
            <w:drawing>
              <wp:anchor distT="0" distB="0" distL="114300" distR="114300" simplePos="0" relativeHeight="251619328" behindDoc="0" locked="0" layoutInCell="1" allowOverlap="1" wp14:anchorId="479B3120" wp14:editId="709D459F">
                <wp:simplePos x="0" y="0"/>
                <wp:positionH relativeFrom="margin">
                  <wp:posOffset>2029691</wp:posOffset>
                </wp:positionH>
                <wp:positionV relativeFrom="page">
                  <wp:posOffset>1031933</wp:posOffset>
                </wp:positionV>
                <wp:extent cx="4856018" cy="353291"/>
                <wp:effectExtent l="0" t="0" r="1905" b="889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018" cy="35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2D2EA7B1" w:rsidR="00557952" w:rsidRPr="00E87317" w:rsidRDefault="00557952" w:rsidP="00FC1DA3">
                            <w:pPr>
                              <w:pStyle w:val="Titre2"/>
                              <w:spacing w:after="0" w:line="240" w:lineRule="auto"/>
                              <w:rPr>
                                <w:color w:val="auto"/>
                              </w:rPr>
                            </w:pPr>
                            <w:r w:rsidRPr="00E87317">
                              <w:rPr>
                                <w:rFonts w:ascii="Bookman Old Style" w:hAnsi="Bookman Old Style"/>
                                <w:b/>
                                <w:bCs/>
                                <w:color w:val="auto"/>
                                <w:sz w:val="40"/>
                                <w:szCs w:val="40"/>
                              </w:rPr>
                              <w:t>L’APHRSO en contexte de pandémie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2" type="#_x0000_t202" style="position:absolute;margin-left:159.8pt;margin-top:81.25pt;width:382.35pt;height:27.8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" filled="f" stroked="f">
                <v:textbox inset="0,0,0,0">
                  <w:txbxContent>
                    <w:p w14:paraId="136DA66F" w14:textId="2D2EA7B1" w:rsidR="00557952" w:rsidRPr="00E87317" w:rsidRDefault="00557952" w:rsidP="00FC1DA3">
                      <w:pPr>
                        <w:pStyle w:val="Titre2"/>
                        <w:spacing w:after="0" w:line="240" w:lineRule="auto"/>
                        <w:rPr>
                          <w:color w:val="auto"/>
                        </w:rPr>
                      </w:pPr>
                      <w:r w:rsidRPr="00E87317">
                        <w:rPr>
                          <w:rFonts w:ascii="Bookman Old Style" w:hAnsi="Bookman Old Style"/>
                          <w:b/>
                          <w:bCs/>
                          <w:color w:val="auto"/>
                          <w:sz w:val="40"/>
                          <w:szCs w:val="40"/>
                        </w:rPr>
                        <w:t>L’APHRSO en contexte de pandémie</w:t>
                      </w:r>
                    </w:p>
                  </w:txbxContent>
                </v:textbox>
                <w10:wrap anchorx="margin" anchory="page"/>
              </v:shape>
            </w:pict>
          </mc:Fallback>
        </mc:AlternateContent>
      </w:r>
    </w:p>
    <w:p w14:paraId="1C1DBBB6" w14:textId="77777777" w:rsidR="001E75CA" w:rsidRDefault="001E75CA"/>
    <w:p w14:paraId="3BB6FF39" w14:textId="4764139A" w:rsidR="001E75CA" w:rsidRDefault="00557952">
      <w:r>
        <w:rPr>
          <w:noProof/>
          <w:lang w:eastAsia="fr-CA" w:bidi="ar-SA"/>
        </w:rPr>
        <mc:AlternateContent>
          <mc:Choice Requires="wps">
            <w:drawing>
              <wp:anchor distT="0" distB="0" distL="114300" distR="114300" simplePos="0" relativeHeight="251662336" behindDoc="0" locked="0" layoutInCell="1" allowOverlap="1" wp14:anchorId="6C7BD4D6" wp14:editId="70A60B02">
                <wp:simplePos x="0" y="0"/>
                <wp:positionH relativeFrom="page">
                  <wp:posOffset>5750983</wp:posOffset>
                </wp:positionH>
                <wp:positionV relativeFrom="page">
                  <wp:posOffset>1387686</wp:posOffset>
                </wp:positionV>
                <wp:extent cx="1497965" cy="2522855"/>
                <wp:effectExtent l="0" t="0" r="6985" b="1079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2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53" type="#_x0000_t202" style="position:absolute;margin-left:452.85pt;margin-top:109.25pt;width:117.95pt;height:19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" filled="f" stroked="f">
                <v:textbox inset="0,0,0,0">
                  <w:txbxContent/>
                </v:textbox>
                <w10:wrap anchorx="page" anchory="page"/>
              </v:shape>
            </w:pict>
          </mc:Fallback>
        </mc:AlternateContent>
      </w:r>
      <w:r w:rsidR="00E87317">
        <w:rPr>
          <w:noProof/>
          <w:lang w:eastAsia="fr-CA" w:bidi="ar-SA"/>
        </w:rPr>
        <mc:AlternateContent>
          <mc:Choice Requires="wps">
            <w:drawing>
              <wp:anchor distT="0" distB="0" distL="114300" distR="114300" simplePos="0" relativeHeight="251618304" behindDoc="0" locked="0" layoutInCell="1" allowOverlap="1" wp14:anchorId="564ADBCD" wp14:editId="0B2C00FF">
                <wp:simplePos x="0" y="0"/>
                <wp:positionH relativeFrom="page">
                  <wp:posOffset>2514600</wp:posOffset>
                </wp:positionH>
                <wp:positionV relativeFrom="page">
                  <wp:posOffset>1390650</wp:posOffset>
                </wp:positionV>
                <wp:extent cx="1498600" cy="2533650"/>
                <wp:effectExtent l="0" t="0" r="6350" b="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19AD5B6F" w14:textId="5101B8D8" w:rsidR="00557952" w:rsidRPr="009C2472" w:rsidRDefault="00557952" w:rsidP="00166C63">
                            <w:pPr>
                              <w:pStyle w:val="Corpsdetexte"/>
                              <w:jc w:val="both"/>
                              <w:rPr>
                                <w:lang w:val="fr-FR"/>
                              </w:rPr>
                            </w:pPr>
                            <w:r>
                              <w:rPr>
                                <w:lang w:val="fr-FR"/>
                              </w:rPr>
                              <w:t>Ce n’est une surprise pour personne. L’arrivée de la pandémie et de l’état d’urgence sanitaire qui s’en est suivi a touché toutes les sphères de notre société et l’APHRSO n’a pas été épargnée.</w:t>
                            </w:r>
                          </w:p>
                          <w:p w14:paraId="61528BAB" w14:textId="5D434FD5" w:rsidR="00557952" w:rsidRDefault="00557952" w:rsidP="00166C63">
                            <w:pPr>
                              <w:pStyle w:val="Corpsdetexte"/>
                              <w:jc w:val="both"/>
                              <w:rPr>
                                <w:lang w:val="fr-FR"/>
                              </w:rPr>
                            </w:pPr>
                            <w:r>
                              <w:rPr>
                                <w:lang w:val="fr-FR"/>
                              </w:rPr>
                              <w:t>Comme plusieurs, nous avons dû nous réorganiser à l’interne et interrompre nos activités de groupe. Nos pensées se sont alors immédiatement tournées vers nos membres et leur famille.</w:t>
                            </w:r>
                          </w:p>
                          <w:p w14:paraId="70A4FCBC" w14:textId="5AE52D14" w:rsidR="00557952" w:rsidRDefault="00557952" w:rsidP="000C08D2">
                            <w:pPr>
                              <w:pStyle w:val="Corpsdetexte"/>
                              <w:jc w:val="both"/>
                              <w:rPr>
                                <w:lang w:val="fr-FR"/>
                              </w:rPr>
                            </w:pPr>
                            <w:r>
                              <w:rPr>
                                <w:lang w:val="fr-FR"/>
                              </w:rPr>
                              <w:t>Sont-ils en sécurité ? Le filet social requis est-il en place pour tous ? Comment vivront-ils ce confinement ? Auront-ils les services essentiels requis malgré le contexte ? Les familles seront-elles aux prises avec un fardeau supplémentaire au quotidien ? Combien de temps durement cet état d’urgence et quels en seront les impacts à court, moyen et long terme ?</w:t>
                            </w:r>
                          </w:p>
                          <w:p w14:paraId="56FF7198" w14:textId="3C5B4CDF" w:rsidR="00557952" w:rsidRDefault="00557952" w:rsidP="000C08D2">
                            <w:pPr>
                              <w:pStyle w:val="Corpsdetexte"/>
                              <w:jc w:val="both"/>
                              <w:rPr>
                                <w:lang w:val="fr-FR"/>
                              </w:rPr>
                            </w:pPr>
                            <w:r>
                              <w:rPr>
                                <w:lang w:val="fr-FR"/>
                              </w:rPr>
                              <w:t>Tant de questions nous ont soudainement envahi</w:t>
                            </w:r>
                            <w:r w:rsidR="005B5670">
                              <w:rPr>
                                <w:lang w:val="fr-FR"/>
                              </w:rPr>
                              <w:t>s</w:t>
                            </w:r>
                            <w:r>
                              <w:rPr>
                                <w:lang w:val="fr-FR"/>
                              </w:rPr>
                              <w:t xml:space="preserve"> et rapidement nous avons réfléchi à ce que nous pourrions faire pour soutenir et supporter nos membres dans ce contexte pour le moins particulier. </w:t>
                            </w:r>
                          </w:p>
                          <w:p w14:paraId="46044855" w14:textId="78842AA4" w:rsidR="00557952" w:rsidRDefault="00557952" w:rsidP="000C08D2">
                            <w:pPr>
                              <w:pStyle w:val="Corpsdetexte"/>
                              <w:jc w:val="both"/>
                              <w:rPr>
                                <w:lang w:val="fr-FR"/>
                              </w:rPr>
                            </w:pPr>
                            <w:r>
                              <w:rPr>
                                <w:lang w:val="fr-FR"/>
                              </w:rPr>
                              <w:t>Dès lors, notre priorité est devenue évidente…nous devions nous assurer que tout le monde allait bien et veiller à ce qu’un filet social soit présent en cas de besoin.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4" type="#_x0000_t202" style="position:absolute;margin-left:198pt;margin-top:109.5pt;width:118pt;height:19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" filled="f" stroked="f">
                <v:textbox style="mso-next-textbox:#Text Box 140" inset="0,0,0,0">
                  <w:txbxContent>
                    <w:p w14:paraId="19AD5B6F" w14:textId="5101B8D8" w:rsidR="00557952" w:rsidRPr="009C2472" w:rsidRDefault="00557952" w:rsidP="00166C63">
                      <w:pPr>
                        <w:pStyle w:val="Corpsdetexte"/>
                        <w:jc w:val="both"/>
                        <w:rPr>
                          <w:lang w:val="fr-FR"/>
                        </w:rPr>
                      </w:pPr>
                      <w:r>
                        <w:rPr>
                          <w:lang w:val="fr-FR"/>
                        </w:rPr>
                        <w:t>Ce n’est une surprise pour personne. L’arrivée de la pandémie et de l’état d’urgence sanitaire qui s’en est suivi a touché toutes les sphères de notre société et l’APHRSO n’a pas été épargnée.</w:t>
                      </w:r>
                    </w:p>
                    <w:p w14:paraId="61528BAB" w14:textId="5D434FD5" w:rsidR="00557952" w:rsidRDefault="00557952" w:rsidP="00166C63">
                      <w:pPr>
                        <w:pStyle w:val="Corpsdetexte"/>
                        <w:jc w:val="both"/>
                        <w:rPr>
                          <w:lang w:val="fr-FR"/>
                        </w:rPr>
                      </w:pPr>
                      <w:r>
                        <w:rPr>
                          <w:lang w:val="fr-FR"/>
                        </w:rPr>
                        <w:t>Comme plusieurs, nous avons dû nous réorganiser à l’interne et interrompre nos activités de groupe. Nos pensées se sont alors immédiatement tournées vers nos membres et leur famille.</w:t>
                      </w:r>
                    </w:p>
                    <w:p w14:paraId="70A4FCBC" w14:textId="5AE52D14" w:rsidR="00557952" w:rsidRDefault="00557952" w:rsidP="000C08D2">
                      <w:pPr>
                        <w:pStyle w:val="Corpsdetexte"/>
                        <w:jc w:val="both"/>
                        <w:rPr>
                          <w:lang w:val="fr-FR"/>
                        </w:rPr>
                      </w:pPr>
                      <w:r>
                        <w:rPr>
                          <w:lang w:val="fr-FR"/>
                        </w:rPr>
                        <w:t>Sont-ils en sécurité ? Le filet social requis est-il en place pour tous ? Comment vivront-ils ce confinement ? Auront-ils les services essentiels requis malgré le contexte ? Les familles seront-elles aux prises avec un fardeau supplémentaire au quotidien ? Combien de temps durement cet état d’urgence et quels en seront les impacts à court, moyen et long terme ?</w:t>
                      </w:r>
                    </w:p>
                    <w:p w14:paraId="56FF7198" w14:textId="3C5B4CDF" w:rsidR="00557952" w:rsidRDefault="00557952" w:rsidP="000C08D2">
                      <w:pPr>
                        <w:pStyle w:val="Corpsdetexte"/>
                        <w:jc w:val="both"/>
                        <w:rPr>
                          <w:lang w:val="fr-FR"/>
                        </w:rPr>
                      </w:pPr>
                      <w:r>
                        <w:rPr>
                          <w:lang w:val="fr-FR"/>
                        </w:rPr>
                        <w:t>Tant de questions nous ont soudainement envahi</w:t>
                      </w:r>
                      <w:r w:rsidR="005B5670">
                        <w:rPr>
                          <w:lang w:val="fr-FR"/>
                        </w:rPr>
                        <w:t>s</w:t>
                      </w:r>
                      <w:r>
                        <w:rPr>
                          <w:lang w:val="fr-FR"/>
                        </w:rPr>
                        <w:t xml:space="preserve"> et rapidement nous avons réfléchi à ce que nous pourrions faire pour soutenir et supporter nos membres dans ce contexte pour le moins particulier. </w:t>
                      </w:r>
                    </w:p>
                    <w:p w14:paraId="46044855" w14:textId="78842AA4" w:rsidR="00557952" w:rsidRDefault="00557952" w:rsidP="000C08D2">
                      <w:pPr>
                        <w:pStyle w:val="Corpsdetexte"/>
                        <w:jc w:val="both"/>
                        <w:rPr>
                          <w:lang w:val="fr-FR"/>
                        </w:rPr>
                      </w:pPr>
                      <w:r>
                        <w:rPr>
                          <w:lang w:val="fr-FR"/>
                        </w:rPr>
                        <w:t>Dès lors, notre priorité est devenue évidente…nous devions nous assurer que tout le monde allait bien et veiller à ce qu’un filet social soit présent en cas de besoin.</w:t>
                      </w:r>
                    </w:p>
                  </w:txbxContent>
                </v:textbox>
                <w10:wrap anchorx="page" anchory="page"/>
              </v:shape>
            </w:pict>
          </mc:Fallback>
        </mc:AlternateContent>
      </w:r>
      <w:r w:rsidR="000C08D2">
        <w:rPr>
          <w:noProof/>
          <w:lang w:eastAsia="fr-CA" w:bidi="ar-SA"/>
        </w:rPr>
        <mc:AlternateContent>
          <mc:Choice Requires="wps">
            <w:drawing>
              <wp:anchor distT="0" distB="0" distL="114300" distR="114300" simplePos="0" relativeHeight="251661312" behindDoc="0" locked="0" layoutInCell="1" allowOverlap="1" wp14:anchorId="6DF96C12" wp14:editId="23EA04E2">
                <wp:simplePos x="0" y="0"/>
                <wp:positionH relativeFrom="page">
                  <wp:posOffset>4133850</wp:posOffset>
                </wp:positionH>
                <wp:positionV relativeFrom="page">
                  <wp:posOffset>1397000</wp:posOffset>
                </wp:positionV>
                <wp:extent cx="1498600" cy="2616200"/>
                <wp:effectExtent l="0" t="0" r="6350" b="1270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5" type="#_x0000_t202" style="position:absolute;margin-left:325.5pt;margin-top:110pt;width:118pt;height:2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" filled="f" stroked="f">
                <v:textbox style="mso-next-textbox:#Text Box 141" inset="0,0,0,0">
                  <w:txbxContent/>
                </v:textbox>
                <w10:wrap anchorx="page" anchory="page"/>
              </v:shape>
            </w:pict>
          </mc:Fallback>
        </mc:AlternateContent>
      </w:r>
    </w:p>
    <w:p w14:paraId="7669F9D5" w14:textId="6E0D70C5" w:rsidR="001E75CA" w:rsidRDefault="001E75CA"/>
    <w:p w14:paraId="5AA24F32" w14:textId="13054A30" w:rsidR="001E75CA" w:rsidRDefault="001E75CA"/>
    <w:p w14:paraId="1FC523E2" w14:textId="77777777" w:rsidR="001E75CA" w:rsidRDefault="001E75CA"/>
    <w:p w14:paraId="68FE4C19" w14:textId="77777777" w:rsidR="001E75CA" w:rsidRDefault="001E75CA"/>
    <w:p w14:paraId="7EBA415B" w14:textId="5C050A99" w:rsidR="001E75CA" w:rsidRDefault="001E75CA"/>
    <w:p w14:paraId="4A6A3DF0" w14:textId="58D72CD9" w:rsidR="001E75CA" w:rsidRDefault="001E75CA"/>
    <w:p w14:paraId="68D70005" w14:textId="1A6B5D32" w:rsidR="001E75CA" w:rsidRDefault="001E75CA"/>
    <w:p w14:paraId="1B28A5DF" w14:textId="1FC647B5" w:rsidR="001E75CA" w:rsidRDefault="001E75CA"/>
    <w:p w14:paraId="01701EA1" w14:textId="3D48298A" w:rsidR="001E75CA" w:rsidRDefault="0073177E">
      <w:r>
        <w:rPr>
          <w:noProof/>
          <w:lang w:eastAsia="fr-CA" w:bidi="ar-SA"/>
        </w:rPr>
        <mc:AlternateContent>
          <mc:Choice Requires="wps">
            <w:drawing>
              <wp:anchor distT="0" distB="0" distL="114300" distR="114300" simplePos="0" relativeHeight="251666432" behindDoc="0" locked="0" layoutInCell="1" allowOverlap="1" wp14:anchorId="19494575" wp14:editId="7F2F8391">
                <wp:simplePos x="0" y="0"/>
                <wp:positionH relativeFrom="page">
                  <wp:posOffset>5761567</wp:posOffset>
                </wp:positionH>
                <wp:positionV relativeFrom="margin">
                  <wp:posOffset>6792383</wp:posOffset>
                </wp:positionV>
                <wp:extent cx="1497965" cy="2643717"/>
                <wp:effectExtent l="0" t="0" r="6985" b="4445"/>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643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6" type="#_x0000_t202" style="position:absolute;margin-left:453.65pt;margin-top:534.85pt;width:117.95pt;height:208.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65408" behindDoc="0" locked="0" layoutInCell="1" allowOverlap="1" wp14:anchorId="3739107C" wp14:editId="52DB3169">
                <wp:simplePos x="0" y="0"/>
                <wp:positionH relativeFrom="page">
                  <wp:posOffset>4161155</wp:posOffset>
                </wp:positionH>
                <wp:positionV relativeFrom="page">
                  <wp:posOffset>7395210</wp:posOffset>
                </wp:positionV>
                <wp:extent cx="1479550" cy="2747010"/>
                <wp:effectExtent l="0" t="0" r="6350" b="1524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7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7" type="#_x0000_t202" style="position:absolute;margin-left:327.65pt;margin-top:582.3pt;width:116.5pt;height:21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" filled="f" stroked="f">
                <v:textbox style="mso-next-textbox:#Text Box 14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2400" behindDoc="0" locked="0" layoutInCell="1" allowOverlap="1" wp14:anchorId="60F4B902" wp14:editId="489D0E10">
                <wp:simplePos x="0" y="0"/>
                <wp:positionH relativeFrom="page">
                  <wp:posOffset>2463800</wp:posOffset>
                </wp:positionH>
                <wp:positionV relativeFrom="page">
                  <wp:posOffset>7391400</wp:posOffset>
                </wp:positionV>
                <wp:extent cx="1543050" cy="2686050"/>
                <wp:effectExtent l="0" t="0" r="0" b="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26AB032F" w14:textId="0EB5D2FF" w:rsidR="00557952" w:rsidRDefault="00557952" w:rsidP="00557952">
                            <w:pPr>
                              <w:pStyle w:val="Corpsdetexte"/>
                              <w:jc w:val="both"/>
                              <w:rPr>
                                <w:lang w:val="fr-FR"/>
                              </w:rPr>
                            </w:pPr>
                            <w:r>
                              <w:rPr>
                                <w:lang w:val="fr-FR"/>
                              </w:rPr>
                              <w:t xml:space="preserve">Tout en poursuivant nos mesures de soutien et en plus d’assurer un rôle de vigie dans le contexte de déconfinement graduel, nous travaillons </w:t>
                            </w:r>
                            <w:r w:rsidR="002137B9">
                              <w:rPr>
                                <w:lang w:val="fr-FR"/>
                              </w:rPr>
                              <w:t>en parallèle</w:t>
                            </w:r>
                            <w:r>
                              <w:rPr>
                                <w:lang w:val="fr-FR"/>
                              </w:rPr>
                              <w:t xml:space="preserve"> </w:t>
                            </w:r>
                            <w:r w:rsidR="002137B9">
                              <w:rPr>
                                <w:lang w:val="fr-FR"/>
                              </w:rPr>
                              <w:t>sur un</w:t>
                            </w:r>
                            <w:r>
                              <w:rPr>
                                <w:lang w:val="fr-FR"/>
                              </w:rPr>
                              <w:t xml:space="preserve"> plan de relance. Cel</w:t>
                            </w:r>
                            <w:r w:rsidR="002137B9">
                              <w:rPr>
                                <w:lang w:val="fr-FR"/>
                              </w:rPr>
                              <w:t>ui</w:t>
                            </w:r>
                            <w:r>
                              <w:rPr>
                                <w:lang w:val="fr-FR"/>
                              </w:rPr>
                              <w:t>-ci</w:t>
                            </w:r>
                            <w:r w:rsidR="002137B9">
                              <w:rPr>
                                <w:lang w:val="fr-FR"/>
                              </w:rPr>
                              <w:t xml:space="preserve"> vise à assurer une saine gestion du risque dans l’éventualité</w:t>
                            </w:r>
                            <w:r>
                              <w:rPr>
                                <w:lang w:val="fr-FR"/>
                              </w:rPr>
                              <w:t xml:space="preserve"> de </w:t>
                            </w:r>
                            <w:r w:rsidR="002137B9">
                              <w:rPr>
                                <w:lang w:val="fr-FR"/>
                              </w:rPr>
                              <w:t>la reprise de</w:t>
                            </w:r>
                            <w:r>
                              <w:rPr>
                                <w:lang w:val="fr-FR"/>
                              </w:rPr>
                              <w:t xml:space="preserve"> nos activités de groupe en présentiel</w:t>
                            </w:r>
                            <w:r w:rsidR="002137B9">
                              <w:rPr>
                                <w:lang w:val="fr-FR"/>
                              </w:rPr>
                              <w:t>. Ce plan doit évidemment respecter l</w:t>
                            </w:r>
                            <w:r>
                              <w:rPr>
                                <w:lang w:val="fr-FR"/>
                              </w:rPr>
                              <w:t>es règles sanitaires et de distanciation imposée</w:t>
                            </w:r>
                            <w:r w:rsidR="002137B9">
                              <w:rPr>
                                <w:lang w:val="fr-FR"/>
                              </w:rPr>
                              <w:t>s</w:t>
                            </w:r>
                            <w:r>
                              <w:rPr>
                                <w:lang w:val="fr-FR"/>
                              </w:rPr>
                              <w:t xml:space="preserve"> par la direction de la santé publique.</w:t>
                            </w:r>
                          </w:p>
                          <w:p w14:paraId="0A356EA4" w14:textId="055BFE7F" w:rsidR="009C15DA" w:rsidRDefault="002137B9" w:rsidP="00130252">
                            <w:pPr>
                              <w:pStyle w:val="Corpsdetexte"/>
                              <w:jc w:val="both"/>
                              <w:rPr>
                                <w:lang w:val="fr-FR"/>
                              </w:rPr>
                            </w:pPr>
                            <w:r>
                              <w:rPr>
                                <w:lang w:val="fr-FR"/>
                              </w:rPr>
                              <w:t xml:space="preserve">Comme vous êtes à même de le constater dans les médias, ces règles évoluent et sont très souvent accompagnées de directives spécifiques auxquelles nous devons nous soumettre. C’est pourquoi nous vous invitons à </w:t>
                            </w:r>
                            <w:r w:rsidR="00130252">
                              <w:rPr>
                                <w:lang w:val="fr-FR"/>
                              </w:rPr>
                              <w:t>participer aux</w:t>
                            </w:r>
                            <w:r w:rsidR="009C15DA">
                              <w:rPr>
                                <w:lang w:val="fr-FR"/>
                              </w:rPr>
                              <w:t xml:space="preserve"> rencontres de</w:t>
                            </w:r>
                            <w:r w:rsidR="00130252">
                              <w:rPr>
                                <w:lang w:val="fr-FR"/>
                              </w:rPr>
                              <w:t xml:space="preserve"> groupes virtuels et à </w:t>
                            </w:r>
                            <w:r>
                              <w:rPr>
                                <w:lang w:val="fr-FR"/>
                              </w:rPr>
                              <w:t xml:space="preserve">nous suivre </w:t>
                            </w:r>
                            <w:r w:rsidR="00130252">
                              <w:rPr>
                                <w:lang w:val="fr-FR"/>
                              </w:rPr>
                              <w:t>via</w:t>
                            </w:r>
                            <w:r>
                              <w:rPr>
                                <w:lang w:val="fr-FR"/>
                              </w:rPr>
                              <w:t xml:space="preserve"> Facebook et notre site </w:t>
                            </w:r>
                            <w:r w:rsidR="007D4D63">
                              <w:rPr>
                                <w:lang w:val="fr-FR"/>
                              </w:rPr>
                              <w:t>W</w:t>
                            </w:r>
                            <w:r>
                              <w:rPr>
                                <w:lang w:val="fr-FR"/>
                              </w:rPr>
                              <w:t xml:space="preserve">eb puisque nous utiliserons </w:t>
                            </w:r>
                            <w:r w:rsidR="00130252">
                              <w:rPr>
                                <w:lang w:val="fr-FR"/>
                              </w:rPr>
                              <w:t>principalement ces modes</w:t>
                            </w:r>
                            <w:r>
                              <w:rPr>
                                <w:lang w:val="fr-FR"/>
                              </w:rPr>
                              <w:t xml:space="preserve"> </w:t>
                            </w:r>
                            <w:r w:rsidR="00130252">
                              <w:rPr>
                                <w:lang w:val="fr-FR"/>
                              </w:rPr>
                              <w:t xml:space="preserve">de communication </w:t>
                            </w:r>
                            <w:r>
                              <w:rPr>
                                <w:lang w:val="fr-FR"/>
                              </w:rPr>
                              <w:t xml:space="preserve">pour vous aviser de l’évolution de la situation. </w:t>
                            </w:r>
                          </w:p>
                          <w:p w14:paraId="5E0F48F7" w14:textId="2F5185CB" w:rsidR="002137B9" w:rsidRPr="009C2472" w:rsidRDefault="002137B9" w:rsidP="00130252">
                            <w:pPr>
                              <w:pStyle w:val="Corpsdetexte"/>
                              <w:jc w:val="both"/>
                              <w:rPr>
                                <w:lang w:val="fr-FR"/>
                              </w:rPr>
                            </w:pPr>
                            <w:r>
                              <w:rPr>
                                <w:lang w:val="fr-FR"/>
                              </w:rPr>
                              <w:t>Vous pouvez é</w:t>
                            </w:r>
                            <w:r w:rsidR="00130252">
                              <w:rPr>
                                <w:lang w:val="fr-FR"/>
                              </w:rPr>
                              <w:t>videmment</w:t>
                            </w:r>
                            <w:r>
                              <w:rPr>
                                <w:lang w:val="fr-FR"/>
                              </w:rPr>
                              <w:t xml:space="preserve"> communiquer directement avec nous par c</w:t>
                            </w:r>
                            <w:r w:rsidR="00130252">
                              <w:rPr>
                                <w:lang w:val="fr-FR"/>
                              </w:rPr>
                              <w:t>o</w:t>
                            </w:r>
                            <w:r>
                              <w:rPr>
                                <w:lang w:val="fr-FR"/>
                              </w:rPr>
                              <w:t>urriel ou p</w:t>
                            </w:r>
                            <w:r w:rsidR="00130252">
                              <w:rPr>
                                <w:lang w:val="fr-FR"/>
                              </w:rPr>
                              <w:t>a</w:t>
                            </w:r>
                            <w:r>
                              <w:rPr>
                                <w:lang w:val="fr-FR"/>
                              </w:rPr>
                              <w:t>r télé</w:t>
                            </w:r>
                            <w:r w:rsidR="00130252">
                              <w:rPr>
                                <w:lang w:val="fr-FR"/>
                              </w:rPr>
                              <w:t>p</w:t>
                            </w:r>
                            <w:r>
                              <w:rPr>
                                <w:lang w:val="fr-FR"/>
                              </w:rPr>
                              <w:t>hone</w:t>
                            </w:r>
                            <w:r w:rsidR="00991986">
                              <w:rPr>
                                <w:lang w:val="fr-FR"/>
                              </w:rPr>
                              <w:t xml:space="preserve"> au besoin</w:t>
                            </w:r>
                            <w:r>
                              <w:rPr>
                                <w:lang w:val="fr-FR"/>
                              </w:rPr>
                              <w:t xml:space="preserve">. Cela dit, nous </w:t>
                            </w:r>
                            <w:r w:rsidR="00130252">
                              <w:rPr>
                                <w:lang w:val="fr-FR"/>
                              </w:rPr>
                              <w:t>pouvons dès maintenant vous informer qu’</w:t>
                            </w:r>
                            <w:r w:rsidR="00130252" w:rsidRPr="00130252">
                              <w:rPr>
                                <w:b/>
                                <w:bCs/>
                                <w:color w:val="335B74" w:themeColor="text2"/>
                                <w:lang w:val="fr-FR"/>
                              </w:rPr>
                              <w:t>il</w:t>
                            </w:r>
                            <w:r w:rsidR="00130252">
                              <w:rPr>
                                <w:lang w:val="fr-FR"/>
                              </w:rPr>
                              <w:t xml:space="preserve"> </w:t>
                            </w:r>
                            <w:r w:rsidR="00130252" w:rsidRPr="00130252">
                              <w:rPr>
                                <w:b/>
                                <w:bCs/>
                                <w:color w:val="335B74" w:themeColor="text2"/>
                                <w:lang w:val="fr-FR"/>
                              </w:rPr>
                              <w:t xml:space="preserve">est désormais </w:t>
                            </w:r>
                            <w:r w:rsidRPr="00130252">
                              <w:rPr>
                                <w:b/>
                                <w:bCs/>
                                <w:color w:val="335B74" w:themeColor="text2"/>
                                <w:lang w:val="fr-FR"/>
                              </w:rPr>
                              <w:t>possible</w:t>
                            </w:r>
                            <w:r w:rsidRPr="00130252">
                              <w:rPr>
                                <w:color w:val="335B74" w:themeColor="text2"/>
                                <w:lang w:val="fr-FR"/>
                              </w:rPr>
                              <w:t xml:space="preserve"> </w:t>
                            </w:r>
                            <w:r w:rsidRPr="00130252">
                              <w:rPr>
                                <w:b/>
                                <w:bCs/>
                                <w:color w:val="335B74" w:themeColor="text2"/>
                                <w:lang w:val="fr-FR"/>
                              </w:rPr>
                              <w:t>d’obtenir du soutien individuel en présentiel</w:t>
                            </w:r>
                            <w:r w:rsidR="00130252" w:rsidRPr="00130252">
                              <w:rPr>
                                <w:lang w:val="fr-FR"/>
                              </w:rPr>
                              <w:t>,</w:t>
                            </w:r>
                            <w:r w:rsidR="00130252">
                              <w:rPr>
                                <w:b/>
                                <w:bCs/>
                                <w:color w:val="335B74" w:themeColor="text2"/>
                                <w:lang w:val="fr-FR"/>
                              </w:rPr>
                              <w:t xml:space="preserve"> </w:t>
                            </w:r>
                            <w:r>
                              <w:rPr>
                                <w:lang w:val="fr-FR"/>
                              </w:rPr>
                              <w:t xml:space="preserve">sur rendez-vous. </w:t>
                            </w:r>
                            <w:r w:rsidR="00130252">
                              <w:rPr>
                                <w:lang w:val="fr-FR"/>
                              </w:rPr>
                              <w:t>Donc, s</w:t>
                            </w:r>
                            <w:r>
                              <w:rPr>
                                <w:lang w:val="fr-FR"/>
                              </w:rPr>
                              <w:t xml:space="preserve">i vous avez besoin de rencontrer </w:t>
                            </w:r>
                            <w:r w:rsidR="00130252">
                              <w:rPr>
                                <w:lang w:val="fr-FR"/>
                              </w:rPr>
                              <w:t>n</w:t>
                            </w:r>
                            <w:r>
                              <w:rPr>
                                <w:lang w:val="fr-FR"/>
                              </w:rPr>
                              <w:t>otre responsable des services de</w:t>
                            </w:r>
                            <w:r w:rsidR="00130252">
                              <w:rPr>
                                <w:lang w:val="fr-FR"/>
                              </w:rPr>
                              <w:t xml:space="preserve"> </w:t>
                            </w:r>
                            <w:r>
                              <w:rPr>
                                <w:lang w:val="fr-FR"/>
                              </w:rPr>
                              <w:t>souti</w:t>
                            </w:r>
                            <w:r w:rsidR="00264214">
                              <w:rPr>
                                <w:lang w:val="fr-FR"/>
                              </w:rPr>
                              <w:t xml:space="preserve">en, </w:t>
                            </w:r>
                            <w:r>
                              <w:rPr>
                                <w:lang w:val="fr-FR"/>
                              </w:rPr>
                              <w:t>nous vous invitons à communiquer ave</w:t>
                            </w:r>
                            <w:r w:rsidR="00130252">
                              <w:rPr>
                                <w:lang w:val="fr-FR"/>
                              </w:rPr>
                              <w:t>c Nancy Therrien afin de planifier une rencontre</w:t>
                            </w:r>
                            <w:r w:rsidR="00264214">
                              <w:rPr>
                                <w:lang w:val="fr-FR"/>
                              </w:rPr>
                              <w:t>.</w:t>
                            </w:r>
                          </w:p>
                          <w:p w14:paraId="09A5F579" w14:textId="1A8DD26D" w:rsidR="00557952" w:rsidRPr="009C2472" w:rsidRDefault="00557952">
                            <w:pPr>
                              <w:pStyle w:val="Corpsdetexte"/>
                              <w:rPr>
                                <w:lang w:val="fr-FR"/>
                              </w:rPr>
                            </w:pPr>
                          </w:p>
                          <w:p w14:paraId="3EC6DCCD" w14:textId="406E5077" w:rsidR="00557952" w:rsidRPr="009C2472" w:rsidRDefault="0055795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8" type="#_x0000_t202" style="position:absolute;margin-left:194pt;margin-top:582pt;width:121.5pt;height:21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" filled="f" stroked="f">
                <v:textbox style="mso-next-textbox:#Text Box 148" inset="0,0,0,0">
                  <w:txbxContent>
                    <w:p w14:paraId="26AB032F" w14:textId="0EB5D2FF" w:rsidR="00557952" w:rsidRDefault="00557952" w:rsidP="00557952">
                      <w:pPr>
                        <w:pStyle w:val="Corpsdetexte"/>
                        <w:jc w:val="both"/>
                        <w:rPr>
                          <w:lang w:val="fr-FR"/>
                        </w:rPr>
                      </w:pPr>
                      <w:r>
                        <w:rPr>
                          <w:lang w:val="fr-FR"/>
                        </w:rPr>
                        <w:t xml:space="preserve">Tout en poursuivant nos mesures de soutien et en plus d’assurer un rôle de vigie dans le contexte de déconfinement graduel, nous travaillons </w:t>
                      </w:r>
                      <w:r w:rsidR="002137B9">
                        <w:rPr>
                          <w:lang w:val="fr-FR"/>
                        </w:rPr>
                        <w:t>en parallèle</w:t>
                      </w:r>
                      <w:r>
                        <w:rPr>
                          <w:lang w:val="fr-FR"/>
                        </w:rPr>
                        <w:t xml:space="preserve"> </w:t>
                      </w:r>
                      <w:r w:rsidR="002137B9">
                        <w:rPr>
                          <w:lang w:val="fr-FR"/>
                        </w:rPr>
                        <w:t>sur un</w:t>
                      </w:r>
                      <w:r>
                        <w:rPr>
                          <w:lang w:val="fr-FR"/>
                        </w:rPr>
                        <w:t xml:space="preserve"> plan de relance. Cel</w:t>
                      </w:r>
                      <w:r w:rsidR="002137B9">
                        <w:rPr>
                          <w:lang w:val="fr-FR"/>
                        </w:rPr>
                        <w:t>ui</w:t>
                      </w:r>
                      <w:r>
                        <w:rPr>
                          <w:lang w:val="fr-FR"/>
                        </w:rPr>
                        <w:t>-ci</w:t>
                      </w:r>
                      <w:r w:rsidR="002137B9">
                        <w:rPr>
                          <w:lang w:val="fr-FR"/>
                        </w:rPr>
                        <w:t xml:space="preserve"> vise à assurer une saine gestion du risque dans l’éventualité</w:t>
                      </w:r>
                      <w:r>
                        <w:rPr>
                          <w:lang w:val="fr-FR"/>
                        </w:rPr>
                        <w:t xml:space="preserve"> de </w:t>
                      </w:r>
                      <w:r w:rsidR="002137B9">
                        <w:rPr>
                          <w:lang w:val="fr-FR"/>
                        </w:rPr>
                        <w:t>la reprise de</w:t>
                      </w:r>
                      <w:r>
                        <w:rPr>
                          <w:lang w:val="fr-FR"/>
                        </w:rPr>
                        <w:t xml:space="preserve"> nos activités de groupe en présentiel</w:t>
                      </w:r>
                      <w:r w:rsidR="002137B9">
                        <w:rPr>
                          <w:lang w:val="fr-FR"/>
                        </w:rPr>
                        <w:t>. Ce plan doit évidemment respecter l</w:t>
                      </w:r>
                      <w:r>
                        <w:rPr>
                          <w:lang w:val="fr-FR"/>
                        </w:rPr>
                        <w:t>es règles sanitaires et de distanciation imposée</w:t>
                      </w:r>
                      <w:r w:rsidR="002137B9">
                        <w:rPr>
                          <w:lang w:val="fr-FR"/>
                        </w:rPr>
                        <w:t>s</w:t>
                      </w:r>
                      <w:r>
                        <w:rPr>
                          <w:lang w:val="fr-FR"/>
                        </w:rPr>
                        <w:t xml:space="preserve"> par la direction de la santé publique.</w:t>
                      </w:r>
                    </w:p>
                    <w:p w14:paraId="0A356EA4" w14:textId="055BFE7F" w:rsidR="009C15DA" w:rsidRDefault="002137B9" w:rsidP="00130252">
                      <w:pPr>
                        <w:pStyle w:val="Corpsdetexte"/>
                        <w:jc w:val="both"/>
                        <w:rPr>
                          <w:lang w:val="fr-FR"/>
                        </w:rPr>
                      </w:pPr>
                      <w:r>
                        <w:rPr>
                          <w:lang w:val="fr-FR"/>
                        </w:rPr>
                        <w:t xml:space="preserve">Comme vous êtes à même de le constater dans les médias, ces règles évoluent et sont très souvent accompagnées de directives spécifiques auxquelles nous devons nous soumettre. C’est pourquoi nous vous invitons à </w:t>
                      </w:r>
                      <w:r w:rsidR="00130252">
                        <w:rPr>
                          <w:lang w:val="fr-FR"/>
                        </w:rPr>
                        <w:t>participer aux</w:t>
                      </w:r>
                      <w:r w:rsidR="009C15DA">
                        <w:rPr>
                          <w:lang w:val="fr-FR"/>
                        </w:rPr>
                        <w:t xml:space="preserve"> rencontres de</w:t>
                      </w:r>
                      <w:r w:rsidR="00130252">
                        <w:rPr>
                          <w:lang w:val="fr-FR"/>
                        </w:rPr>
                        <w:t xml:space="preserve"> groupes virtuels et à </w:t>
                      </w:r>
                      <w:r>
                        <w:rPr>
                          <w:lang w:val="fr-FR"/>
                        </w:rPr>
                        <w:t xml:space="preserve">nous suivre </w:t>
                      </w:r>
                      <w:r w:rsidR="00130252">
                        <w:rPr>
                          <w:lang w:val="fr-FR"/>
                        </w:rPr>
                        <w:t>via</w:t>
                      </w:r>
                      <w:r>
                        <w:rPr>
                          <w:lang w:val="fr-FR"/>
                        </w:rPr>
                        <w:t xml:space="preserve"> Facebook et notre site </w:t>
                      </w:r>
                      <w:r w:rsidR="007D4D63">
                        <w:rPr>
                          <w:lang w:val="fr-FR"/>
                        </w:rPr>
                        <w:t>W</w:t>
                      </w:r>
                      <w:r>
                        <w:rPr>
                          <w:lang w:val="fr-FR"/>
                        </w:rPr>
                        <w:t xml:space="preserve">eb puisque nous utiliserons </w:t>
                      </w:r>
                      <w:r w:rsidR="00130252">
                        <w:rPr>
                          <w:lang w:val="fr-FR"/>
                        </w:rPr>
                        <w:t>principalement ces modes</w:t>
                      </w:r>
                      <w:r>
                        <w:rPr>
                          <w:lang w:val="fr-FR"/>
                        </w:rPr>
                        <w:t xml:space="preserve"> </w:t>
                      </w:r>
                      <w:r w:rsidR="00130252">
                        <w:rPr>
                          <w:lang w:val="fr-FR"/>
                        </w:rPr>
                        <w:t xml:space="preserve">de communication </w:t>
                      </w:r>
                      <w:r>
                        <w:rPr>
                          <w:lang w:val="fr-FR"/>
                        </w:rPr>
                        <w:t xml:space="preserve">pour vous aviser de l’évolution de la situation. </w:t>
                      </w:r>
                    </w:p>
                    <w:p w14:paraId="5E0F48F7" w14:textId="2F5185CB" w:rsidR="002137B9" w:rsidRPr="009C2472" w:rsidRDefault="002137B9" w:rsidP="00130252">
                      <w:pPr>
                        <w:pStyle w:val="Corpsdetexte"/>
                        <w:jc w:val="both"/>
                        <w:rPr>
                          <w:lang w:val="fr-FR"/>
                        </w:rPr>
                      </w:pPr>
                      <w:r>
                        <w:rPr>
                          <w:lang w:val="fr-FR"/>
                        </w:rPr>
                        <w:t>Vous pouvez é</w:t>
                      </w:r>
                      <w:r w:rsidR="00130252">
                        <w:rPr>
                          <w:lang w:val="fr-FR"/>
                        </w:rPr>
                        <w:t>videmment</w:t>
                      </w:r>
                      <w:r>
                        <w:rPr>
                          <w:lang w:val="fr-FR"/>
                        </w:rPr>
                        <w:t xml:space="preserve"> communiquer directement avec nous par c</w:t>
                      </w:r>
                      <w:r w:rsidR="00130252">
                        <w:rPr>
                          <w:lang w:val="fr-FR"/>
                        </w:rPr>
                        <w:t>o</w:t>
                      </w:r>
                      <w:r>
                        <w:rPr>
                          <w:lang w:val="fr-FR"/>
                        </w:rPr>
                        <w:t>urriel ou p</w:t>
                      </w:r>
                      <w:r w:rsidR="00130252">
                        <w:rPr>
                          <w:lang w:val="fr-FR"/>
                        </w:rPr>
                        <w:t>a</w:t>
                      </w:r>
                      <w:r>
                        <w:rPr>
                          <w:lang w:val="fr-FR"/>
                        </w:rPr>
                        <w:t>r télé</w:t>
                      </w:r>
                      <w:r w:rsidR="00130252">
                        <w:rPr>
                          <w:lang w:val="fr-FR"/>
                        </w:rPr>
                        <w:t>p</w:t>
                      </w:r>
                      <w:r>
                        <w:rPr>
                          <w:lang w:val="fr-FR"/>
                        </w:rPr>
                        <w:t>hone</w:t>
                      </w:r>
                      <w:r w:rsidR="00991986">
                        <w:rPr>
                          <w:lang w:val="fr-FR"/>
                        </w:rPr>
                        <w:t xml:space="preserve"> au besoin</w:t>
                      </w:r>
                      <w:r>
                        <w:rPr>
                          <w:lang w:val="fr-FR"/>
                        </w:rPr>
                        <w:t xml:space="preserve">. Cela dit, nous </w:t>
                      </w:r>
                      <w:r w:rsidR="00130252">
                        <w:rPr>
                          <w:lang w:val="fr-FR"/>
                        </w:rPr>
                        <w:t>pouvons dès maintenant vous informer qu’</w:t>
                      </w:r>
                      <w:r w:rsidR="00130252" w:rsidRPr="00130252">
                        <w:rPr>
                          <w:b/>
                          <w:bCs/>
                          <w:color w:val="335B74" w:themeColor="text2"/>
                          <w:lang w:val="fr-FR"/>
                        </w:rPr>
                        <w:t>il</w:t>
                      </w:r>
                      <w:r w:rsidR="00130252">
                        <w:rPr>
                          <w:lang w:val="fr-FR"/>
                        </w:rPr>
                        <w:t xml:space="preserve"> </w:t>
                      </w:r>
                      <w:r w:rsidR="00130252" w:rsidRPr="00130252">
                        <w:rPr>
                          <w:b/>
                          <w:bCs/>
                          <w:color w:val="335B74" w:themeColor="text2"/>
                          <w:lang w:val="fr-FR"/>
                        </w:rPr>
                        <w:t xml:space="preserve">est désormais </w:t>
                      </w:r>
                      <w:r w:rsidRPr="00130252">
                        <w:rPr>
                          <w:b/>
                          <w:bCs/>
                          <w:color w:val="335B74" w:themeColor="text2"/>
                          <w:lang w:val="fr-FR"/>
                        </w:rPr>
                        <w:t>possible</w:t>
                      </w:r>
                      <w:r w:rsidRPr="00130252">
                        <w:rPr>
                          <w:color w:val="335B74" w:themeColor="text2"/>
                          <w:lang w:val="fr-FR"/>
                        </w:rPr>
                        <w:t xml:space="preserve"> </w:t>
                      </w:r>
                      <w:r w:rsidRPr="00130252">
                        <w:rPr>
                          <w:b/>
                          <w:bCs/>
                          <w:color w:val="335B74" w:themeColor="text2"/>
                          <w:lang w:val="fr-FR"/>
                        </w:rPr>
                        <w:t>d’obtenir du soutien individuel en présentiel</w:t>
                      </w:r>
                      <w:r w:rsidR="00130252" w:rsidRPr="00130252">
                        <w:rPr>
                          <w:lang w:val="fr-FR"/>
                        </w:rPr>
                        <w:t>,</w:t>
                      </w:r>
                      <w:r w:rsidR="00130252">
                        <w:rPr>
                          <w:b/>
                          <w:bCs/>
                          <w:color w:val="335B74" w:themeColor="text2"/>
                          <w:lang w:val="fr-FR"/>
                        </w:rPr>
                        <w:t xml:space="preserve"> </w:t>
                      </w:r>
                      <w:r>
                        <w:rPr>
                          <w:lang w:val="fr-FR"/>
                        </w:rPr>
                        <w:t xml:space="preserve">sur rendez-vous. </w:t>
                      </w:r>
                      <w:r w:rsidR="00130252">
                        <w:rPr>
                          <w:lang w:val="fr-FR"/>
                        </w:rPr>
                        <w:t>Donc, s</w:t>
                      </w:r>
                      <w:r>
                        <w:rPr>
                          <w:lang w:val="fr-FR"/>
                        </w:rPr>
                        <w:t xml:space="preserve">i vous avez besoin de rencontrer </w:t>
                      </w:r>
                      <w:r w:rsidR="00130252">
                        <w:rPr>
                          <w:lang w:val="fr-FR"/>
                        </w:rPr>
                        <w:t>n</w:t>
                      </w:r>
                      <w:r>
                        <w:rPr>
                          <w:lang w:val="fr-FR"/>
                        </w:rPr>
                        <w:t>otre responsable des services de</w:t>
                      </w:r>
                      <w:r w:rsidR="00130252">
                        <w:rPr>
                          <w:lang w:val="fr-FR"/>
                        </w:rPr>
                        <w:t xml:space="preserve"> </w:t>
                      </w:r>
                      <w:r>
                        <w:rPr>
                          <w:lang w:val="fr-FR"/>
                        </w:rPr>
                        <w:t>souti</w:t>
                      </w:r>
                      <w:r w:rsidR="00264214">
                        <w:rPr>
                          <w:lang w:val="fr-FR"/>
                        </w:rPr>
                        <w:t xml:space="preserve">en, </w:t>
                      </w:r>
                      <w:r>
                        <w:rPr>
                          <w:lang w:val="fr-FR"/>
                        </w:rPr>
                        <w:t>nous vous invitons à communiquer ave</w:t>
                      </w:r>
                      <w:r w:rsidR="00130252">
                        <w:rPr>
                          <w:lang w:val="fr-FR"/>
                        </w:rPr>
                        <w:t>c Nancy Therrien afin de planifier une rencontre</w:t>
                      </w:r>
                      <w:r w:rsidR="00264214">
                        <w:rPr>
                          <w:lang w:val="fr-FR"/>
                        </w:rPr>
                        <w:t>.</w:t>
                      </w:r>
                    </w:p>
                    <w:p w14:paraId="09A5F579" w14:textId="1A8DD26D" w:rsidR="00557952" w:rsidRPr="009C2472" w:rsidRDefault="00557952">
                      <w:pPr>
                        <w:pStyle w:val="Corpsdetexte"/>
                        <w:rPr>
                          <w:lang w:val="fr-FR"/>
                        </w:rPr>
                      </w:pPr>
                    </w:p>
                    <w:p w14:paraId="3EC6DCCD" w14:textId="406E5077" w:rsidR="00557952" w:rsidRPr="009C2472" w:rsidRDefault="00557952">
                      <w:pPr>
                        <w:pStyle w:val="Corpsdetexte"/>
                        <w:rPr>
                          <w:lang w:val="fr-FR"/>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23424" behindDoc="0" locked="0" layoutInCell="1" allowOverlap="1" wp14:anchorId="45EF1D2C" wp14:editId="261078DB">
                <wp:simplePos x="0" y="0"/>
                <wp:positionH relativeFrom="page">
                  <wp:posOffset>2467610</wp:posOffset>
                </wp:positionH>
                <wp:positionV relativeFrom="page">
                  <wp:posOffset>7128510</wp:posOffset>
                </wp:positionV>
                <wp:extent cx="1570567" cy="247650"/>
                <wp:effectExtent l="0" t="0" r="10795"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567"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2AC2B09F" w:rsidR="00557952" w:rsidRPr="00FC1DA3" w:rsidRDefault="00557952">
                            <w:pPr>
                              <w:pStyle w:val="Titre2"/>
                              <w:rPr>
                                <w:color w:val="auto"/>
                                <w:sz w:val="28"/>
                                <w:szCs w:val="28"/>
                              </w:rPr>
                            </w:pPr>
                            <w:r w:rsidRPr="00FC1DA3">
                              <w:rPr>
                                <w:rFonts w:ascii="Bookman Old Style" w:hAnsi="Bookman Old Style"/>
                                <w:b/>
                                <w:bCs/>
                                <w:color w:val="auto"/>
                                <w:sz w:val="28"/>
                                <w:szCs w:val="28"/>
                              </w:rPr>
                              <w:t>Plan de relance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59" type="#_x0000_t202" style="position:absolute;margin-left:194.3pt;margin-top:561.3pt;width:123.65pt;height:1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" filled="f" stroked="f">
                <v:textbox inset="0,0,0,0">
                  <w:txbxContent>
                    <w:p w14:paraId="0600F677" w14:textId="2AC2B09F" w:rsidR="00557952" w:rsidRPr="00FC1DA3" w:rsidRDefault="00557952">
                      <w:pPr>
                        <w:pStyle w:val="Titre2"/>
                        <w:rPr>
                          <w:color w:val="auto"/>
                          <w:sz w:val="28"/>
                          <w:szCs w:val="28"/>
                        </w:rPr>
                      </w:pPr>
                      <w:r w:rsidRPr="00FC1DA3">
                        <w:rPr>
                          <w:rFonts w:ascii="Bookman Old Style" w:hAnsi="Bookman Old Style"/>
                          <w:b/>
                          <w:bCs/>
                          <w:color w:val="auto"/>
                          <w:sz w:val="28"/>
                          <w:szCs w:val="28"/>
                        </w:rPr>
                        <w:t>Plan de relance</w:t>
                      </w:r>
                    </w:p>
                  </w:txbxContent>
                </v:textbox>
                <w10:wrap anchorx="page" anchory="page"/>
              </v:shape>
            </w:pict>
          </mc:Fallback>
        </mc:AlternateContent>
      </w:r>
      <w:r w:rsidR="00991986">
        <w:rPr>
          <w:noProof/>
          <w:lang w:eastAsia="fr-CA" w:bidi="ar-SA"/>
        </w:rPr>
        <mc:AlternateContent>
          <mc:Choice Requires="wps">
            <w:drawing>
              <wp:anchor distT="0" distB="0" distL="114300" distR="114300" simplePos="0" relativeHeight="251664384" behindDoc="0" locked="0" layoutInCell="1" allowOverlap="1" wp14:anchorId="09F2B292" wp14:editId="0F58BAB3">
                <wp:simplePos x="0" y="0"/>
                <wp:positionH relativeFrom="page">
                  <wp:posOffset>5765800</wp:posOffset>
                </wp:positionH>
                <wp:positionV relativeFrom="page">
                  <wp:posOffset>4284134</wp:posOffset>
                </wp:positionV>
                <wp:extent cx="1466850" cy="2933700"/>
                <wp:effectExtent l="0" t="0" r="0" b="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60" type="#_x0000_t202" style="position:absolute;margin-left:454pt;margin-top:337.35pt;width:115.5pt;height:23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" filled="f" stroked="f">
                <v:textbox inset="0,0,0,0">
                  <w:txbxContent/>
                </v:textbox>
                <w10:wrap anchorx="page" anchory="page"/>
              </v:shape>
            </w:pict>
          </mc:Fallback>
        </mc:AlternateContent>
      </w:r>
      <w:r w:rsidR="00991986">
        <w:rPr>
          <w:noProof/>
          <w:lang w:eastAsia="fr-CA" w:bidi="ar-SA"/>
        </w:rPr>
        <mc:AlternateContent>
          <mc:Choice Requires="wps">
            <w:drawing>
              <wp:anchor distT="0" distB="0" distL="114300" distR="114300" simplePos="0" relativeHeight="251663360" behindDoc="0" locked="0" layoutInCell="1" allowOverlap="1" wp14:anchorId="65B9B518" wp14:editId="0B8BD9DD">
                <wp:simplePos x="0" y="0"/>
                <wp:positionH relativeFrom="page">
                  <wp:posOffset>4133850</wp:posOffset>
                </wp:positionH>
                <wp:positionV relativeFrom="page">
                  <wp:posOffset>4279900</wp:posOffset>
                </wp:positionV>
                <wp:extent cx="1485900" cy="2933700"/>
                <wp:effectExtent l="0" t="0" r="0" b="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61" type="#_x0000_t202" style="position:absolute;margin-left:325.5pt;margin-top:337pt;width:117pt;height:23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" filled="f" stroked="f">
                <v:textbox style="mso-next-textbox:#Text Box 145" inset="0,0,0,0">
                  <w:txbxContent/>
                </v:textbox>
                <w10:wrap anchorx="page" anchory="page"/>
              </v:shape>
            </w:pict>
          </mc:Fallback>
        </mc:AlternateContent>
      </w:r>
      <w:r w:rsidR="00991986">
        <w:rPr>
          <w:noProof/>
          <w:lang w:eastAsia="fr-CA" w:bidi="ar-SA"/>
        </w:rPr>
        <mc:AlternateContent>
          <mc:Choice Requires="wps">
            <w:drawing>
              <wp:anchor distT="0" distB="0" distL="114300" distR="114300" simplePos="0" relativeHeight="251620352" behindDoc="0" locked="0" layoutInCell="1" allowOverlap="1" wp14:anchorId="69CD54B3" wp14:editId="761276E6">
                <wp:simplePos x="0" y="0"/>
                <wp:positionH relativeFrom="page">
                  <wp:posOffset>2514600</wp:posOffset>
                </wp:positionH>
                <wp:positionV relativeFrom="page">
                  <wp:posOffset>4267200</wp:posOffset>
                </wp:positionV>
                <wp:extent cx="1498600" cy="2965450"/>
                <wp:effectExtent l="0" t="0" r="6350" b="635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6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4448A095" w14:textId="4D207769" w:rsidR="00991986" w:rsidRDefault="00557952" w:rsidP="00991986">
                            <w:pPr>
                              <w:pStyle w:val="Corpsdetexte"/>
                              <w:spacing w:after="0" w:line="240" w:lineRule="auto"/>
                              <w:jc w:val="both"/>
                              <w:rPr>
                                <w:lang w:val="fr-FR"/>
                              </w:rPr>
                            </w:pPr>
                            <w:r>
                              <w:rPr>
                                <w:lang w:val="fr-FR"/>
                              </w:rPr>
                              <w:t>Dès la semaine suivant les mesures de confinement, l'APHRSO a été très proactive en multipliant les appels auprès de</w:t>
                            </w:r>
                            <w:r w:rsidR="007D4D63">
                              <w:rPr>
                                <w:lang w:val="fr-FR"/>
                              </w:rPr>
                              <w:t xml:space="preserve"> </w:t>
                            </w:r>
                            <w:r>
                              <w:rPr>
                                <w:lang w:val="fr-FR"/>
                              </w:rPr>
                              <w:t>s</w:t>
                            </w:r>
                            <w:r w:rsidR="007D4D63">
                              <w:rPr>
                                <w:lang w:val="fr-FR"/>
                              </w:rPr>
                              <w:t>es</w:t>
                            </w:r>
                            <w:r>
                              <w:rPr>
                                <w:lang w:val="fr-FR"/>
                              </w:rPr>
                              <w:t xml:space="preserve"> membres et de leurs proches. Nous avons ainsi gardé un lien étroit avec la très grande majorité d’entre eux, nous permettant de leur offrir écoute, support et accompagnement et ce, de façon personnalisée et modulée en fonction des besoins de chacun. Nous avons également multiplié la diffusion d’informations relatives à la situation et aux mesures prescrites par la santé publique.</w:t>
                            </w:r>
                            <w:r w:rsidR="00991986">
                              <w:rPr>
                                <w:lang w:val="fr-FR"/>
                              </w:rPr>
                              <w:t xml:space="preserve"> </w:t>
                            </w:r>
                            <w:r>
                              <w:rPr>
                                <w:lang w:val="fr-FR"/>
                              </w:rPr>
                              <w:t xml:space="preserve">En parallèle, nous nous sommes également prémunis d’une nouvelle technologie pour nous et qui nous a permis de reprendre nos collaborations avec </w:t>
                            </w:r>
                            <w:r w:rsidR="007D4D63">
                              <w:rPr>
                                <w:lang w:val="fr-FR"/>
                              </w:rPr>
                              <w:t>no</w:t>
                            </w:r>
                            <w:r>
                              <w:rPr>
                                <w:lang w:val="fr-FR"/>
                              </w:rPr>
                              <w:t xml:space="preserve">s partenaires et </w:t>
                            </w:r>
                            <w:r w:rsidR="007D4D63">
                              <w:rPr>
                                <w:lang w:val="fr-FR"/>
                              </w:rPr>
                              <w:t>de mettre en place d</w:t>
                            </w:r>
                            <w:r>
                              <w:rPr>
                                <w:lang w:val="fr-FR"/>
                              </w:rPr>
                              <w:t>es activités de groupe de manière virtuelle pour nos membres.</w:t>
                            </w:r>
                            <w:r w:rsidR="00991986">
                              <w:rPr>
                                <w:lang w:val="fr-FR"/>
                              </w:rPr>
                              <w:t xml:space="preserve"> </w:t>
                            </w:r>
                            <w:r>
                              <w:rPr>
                                <w:lang w:val="fr-FR"/>
                              </w:rPr>
                              <w:t>La mise en place de ces mesures a jusqu’à présent été grandement appréciée et nous sommes heureux d’avoir pu et de pouvoir encore contribuer à soutenir nos membres dans ce contexte qui évolue, mais qui impose tout de même encore aujourd’hui un certain nombre de contraintes et de restrictions.</w:t>
                            </w:r>
                            <w:r w:rsidR="00991986">
                              <w:rPr>
                                <w:lang w:val="fr-FR"/>
                              </w:rPr>
                              <w:t xml:space="preserve"> </w:t>
                            </w:r>
                            <w:r>
                              <w:rPr>
                                <w:lang w:val="fr-FR"/>
                              </w:rPr>
                              <w:t xml:space="preserve">Soyez assurés que l’APHRSO sera présente, tant et aussi longtemps qu’il sera nécessaire d’y être. </w:t>
                            </w:r>
                            <w:r w:rsidR="00991986">
                              <w:rPr>
                                <w:lang w:val="fr-FR"/>
                              </w:rPr>
                              <w:t xml:space="preserve">En parallèle, nous avons également collaboré à la repise graduelle de deux centres d’activités de jour de notre partenaire, Mouvement Action Découverte, notamment en accueillant temporairement dans nos locaux le centre </w:t>
                            </w:r>
                            <w:r w:rsidR="0073177E">
                              <w:rPr>
                                <w:lang w:val="fr-FR"/>
                              </w:rPr>
                              <w:t xml:space="preserve">d’activités </w:t>
                            </w:r>
                            <w:r w:rsidR="00991986">
                              <w:rPr>
                                <w:lang w:val="fr-FR"/>
                              </w:rPr>
                              <w:t>qui se déroulait auparavant au CHSLD de St-Constant.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2" type="#_x0000_t202" style="position:absolute;margin-left:198pt;margin-top:336pt;width:118pt;height:23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" filled="f" stroked="f">
                <v:textbox style="mso-next-textbox:#Text Box 144" inset="0,0,0,0">
                  <w:txbxContent>
                    <w:p w14:paraId="4448A095" w14:textId="4D207769" w:rsidR="00991986" w:rsidRDefault="00557952" w:rsidP="00991986">
                      <w:pPr>
                        <w:pStyle w:val="Corpsdetexte"/>
                        <w:spacing w:after="0" w:line="240" w:lineRule="auto"/>
                        <w:jc w:val="both"/>
                        <w:rPr>
                          <w:lang w:val="fr-FR"/>
                        </w:rPr>
                      </w:pPr>
                      <w:r>
                        <w:rPr>
                          <w:lang w:val="fr-FR"/>
                        </w:rPr>
                        <w:t>Dès la semaine suivant les mesures de confinement, l'APHRSO a été très proactive en multipliant les appels auprès de</w:t>
                      </w:r>
                      <w:r w:rsidR="007D4D63">
                        <w:rPr>
                          <w:lang w:val="fr-FR"/>
                        </w:rPr>
                        <w:t xml:space="preserve"> </w:t>
                      </w:r>
                      <w:r>
                        <w:rPr>
                          <w:lang w:val="fr-FR"/>
                        </w:rPr>
                        <w:t>s</w:t>
                      </w:r>
                      <w:r w:rsidR="007D4D63">
                        <w:rPr>
                          <w:lang w:val="fr-FR"/>
                        </w:rPr>
                        <w:t>es</w:t>
                      </w:r>
                      <w:r>
                        <w:rPr>
                          <w:lang w:val="fr-FR"/>
                        </w:rPr>
                        <w:t xml:space="preserve"> membres et de leurs proches. Nous avons ainsi gardé un lien étroit avec la très grande majorité d’entre eux, nous permettant de leur offrir écoute, support et accompagnement et ce, de façon personnalisée et modulée en fonction des besoins de chacun. Nous avons également multiplié la diffusion d’informations relatives à la situation et aux mesures prescrites par la santé publique.</w:t>
                      </w:r>
                      <w:r w:rsidR="00991986">
                        <w:rPr>
                          <w:lang w:val="fr-FR"/>
                        </w:rPr>
                        <w:t xml:space="preserve"> </w:t>
                      </w:r>
                      <w:r>
                        <w:rPr>
                          <w:lang w:val="fr-FR"/>
                        </w:rPr>
                        <w:t xml:space="preserve">En parallèle, nous nous sommes également prémunis d’une nouvelle technologie pour nous et qui nous a permis de reprendre nos collaborations avec </w:t>
                      </w:r>
                      <w:r w:rsidR="007D4D63">
                        <w:rPr>
                          <w:lang w:val="fr-FR"/>
                        </w:rPr>
                        <w:t>no</w:t>
                      </w:r>
                      <w:r>
                        <w:rPr>
                          <w:lang w:val="fr-FR"/>
                        </w:rPr>
                        <w:t xml:space="preserve">s partenaires et </w:t>
                      </w:r>
                      <w:r w:rsidR="007D4D63">
                        <w:rPr>
                          <w:lang w:val="fr-FR"/>
                        </w:rPr>
                        <w:t>de mettre en place d</w:t>
                      </w:r>
                      <w:r>
                        <w:rPr>
                          <w:lang w:val="fr-FR"/>
                        </w:rPr>
                        <w:t>es activités de groupe de manière virtuelle pour nos membres.</w:t>
                      </w:r>
                      <w:r w:rsidR="00991986">
                        <w:rPr>
                          <w:lang w:val="fr-FR"/>
                        </w:rPr>
                        <w:t xml:space="preserve"> </w:t>
                      </w:r>
                      <w:r>
                        <w:rPr>
                          <w:lang w:val="fr-FR"/>
                        </w:rPr>
                        <w:t>La mise en place de ces mesures a jusqu’à présent été grandement appréciée et nous sommes heureux d’avoir pu et de pouvoir encore contribuer à soutenir nos membres dans ce contexte qui évolue, mais qui impose tout de même encore aujourd’hui un certain nombre de contraintes et de restrictions.</w:t>
                      </w:r>
                      <w:r w:rsidR="00991986">
                        <w:rPr>
                          <w:lang w:val="fr-FR"/>
                        </w:rPr>
                        <w:t xml:space="preserve"> </w:t>
                      </w:r>
                      <w:r>
                        <w:rPr>
                          <w:lang w:val="fr-FR"/>
                        </w:rPr>
                        <w:t xml:space="preserve">Soyez assurés que l’APHRSO sera présente, tant et aussi longtemps qu’il sera nécessaire d’y être. </w:t>
                      </w:r>
                      <w:r w:rsidR="00991986">
                        <w:rPr>
                          <w:lang w:val="fr-FR"/>
                        </w:rPr>
                        <w:t xml:space="preserve">En parallèle, nous avons également collaboré à la repise graduelle de deux centres d’activités de jour de notre partenaire, Mouvement Action Découverte, notamment en accueillant temporairement dans nos locaux le centre </w:t>
                      </w:r>
                      <w:r w:rsidR="0073177E">
                        <w:rPr>
                          <w:lang w:val="fr-FR"/>
                        </w:rPr>
                        <w:t xml:space="preserve">d’activités </w:t>
                      </w:r>
                      <w:r w:rsidR="00991986">
                        <w:rPr>
                          <w:lang w:val="fr-FR"/>
                        </w:rPr>
                        <w:t>qui se déroulait auparavant au CHSLD de St-Constant.</w:t>
                      </w:r>
                    </w:p>
                  </w:txbxContent>
                </v:textbox>
                <w10:wrap anchorx="page" anchory="page"/>
              </v:shape>
            </w:pict>
          </mc:Fallback>
        </mc:AlternateContent>
      </w:r>
      <w:r w:rsidR="00775664">
        <w:rPr>
          <w:noProof/>
        </w:rPr>
        <mc:AlternateContent>
          <mc:Choice Requires="wps">
            <w:drawing>
              <wp:anchor distT="45720" distB="45720" distL="114300" distR="114300" simplePos="0" relativeHeight="251869184" behindDoc="0" locked="0" layoutInCell="1" allowOverlap="1" wp14:anchorId="7A9D8479" wp14:editId="0BF2B1E5">
                <wp:simplePos x="0" y="0"/>
                <wp:positionH relativeFrom="column">
                  <wp:posOffset>107950</wp:posOffset>
                </wp:positionH>
                <wp:positionV relativeFrom="paragraph">
                  <wp:posOffset>2909570</wp:posOffset>
                </wp:positionV>
                <wp:extent cx="1358900" cy="406400"/>
                <wp:effectExtent l="0" t="0" r="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406400"/>
                        </a:xfrm>
                        <a:prstGeom prst="rect">
                          <a:avLst/>
                        </a:prstGeom>
                        <a:solidFill>
                          <a:srgbClr val="FFFFFF"/>
                        </a:solidFill>
                        <a:ln w="9525">
                          <a:noFill/>
                          <a:miter lim="800000"/>
                          <a:headEnd/>
                          <a:tailEnd/>
                        </a:ln>
                      </wps:spPr>
                      <wps:txbx>
                        <w:txbxContent>
                          <w:p w14:paraId="6A478D39" w14:textId="1D246F0D" w:rsidR="00775664" w:rsidRDefault="00775664">
                            <w:pPr>
                              <w:rPr>
                                <w:sz w:val="14"/>
                                <w:szCs w:val="14"/>
                              </w:rPr>
                            </w:pPr>
                            <w:r w:rsidRPr="00775664">
                              <w:rPr>
                                <w:sz w:val="14"/>
                                <w:szCs w:val="14"/>
                              </w:rPr>
                              <w:t>Nancy Therrien</w:t>
                            </w:r>
                          </w:p>
                          <w:p w14:paraId="237EA508" w14:textId="37256DD8" w:rsidR="00775664" w:rsidRPr="00775664" w:rsidRDefault="00775664">
                            <w:pPr>
                              <w:rPr>
                                <w:sz w:val="14"/>
                                <w:szCs w:val="14"/>
                              </w:rPr>
                            </w:pPr>
                            <w:r>
                              <w:rPr>
                                <w:sz w:val="14"/>
                                <w:szCs w:val="14"/>
                              </w:rPr>
                              <w:t>R</w:t>
                            </w:r>
                            <w:r w:rsidRPr="00775664">
                              <w:rPr>
                                <w:sz w:val="14"/>
                                <w:szCs w:val="14"/>
                              </w:rPr>
                              <w:t>esponsable des services de soutien et d’informations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D8479" id="_x0000_s1056" type="#_x0000_t202" style="position:absolute;margin-left:8.5pt;margin-top:229.1pt;width:107pt;height:3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" stroked="f">
                <v:textbox>
                  <w:txbxContent>
                    <w:p w14:paraId="6A478D39" w14:textId="1D246F0D" w:rsidR="00775664" w:rsidRDefault="00775664">
                      <w:pPr>
                        <w:rPr>
                          <w:sz w:val="14"/>
                          <w:szCs w:val="14"/>
                        </w:rPr>
                      </w:pPr>
                      <w:r w:rsidRPr="00775664">
                        <w:rPr>
                          <w:sz w:val="14"/>
                          <w:szCs w:val="14"/>
                        </w:rPr>
                        <w:t>Nancy Therrien</w:t>
                      </w:r>
                    </w:p>
                    <w:p w14:paraId="237EA508" w14:textId="37256DD8" w:rsidR="00775664" w:rsidRPr="00775664" w:rsidRDefault="00775664">
                      <w:pPr>
                        <w:rPr>
                          <w:sz w:val="14"/>
                          <w:szCs w:val="14"/>
                        </w:rPr>
                      </w:pPr>
                      <w:r>
                        <w:rPr>
                          <w:sz w:val="14"/>
                          <w:szCs w:val="14"/>
                        </w:rPr>
                        <w:t>R</w:t>
                      </w:r>
                      <w:r w:rsidRPr="00775664">
                        <w:rPr>
                          <w:sz w:val="14"/>
                          <w:szCs w:val="14"/>
                        </w:rPr>
                        <w:t>esponsable des services de soutien et d’informations</w:t>
                      </w:r>
                    </w:p>
                  </w:txbxContent>
                </v:textbox>
                <w10:wrap type="square"/>
              </v:shape>
            </w:pict>
          </mc:Fallback>
        </mc:AlternateContent>
      </w:r>
      <w:r w:rsidR="00775664" w:rsidRPr="00163AEF">
        <w:rPr>
          <w:noProof/>
        </w:rPr>
        <w:drawing>
          <wp:anchor distT="0" distB="0" distL="114300" distR="114300" simplePos="0" relativeHeight="251866112" behindDoc="1" locked="0" layoutInCell="1" allowOverlap="1" wp14:anchorId="2B1D3AEF" wp14:editId="323AA0ED">
            <wp:simplePos x="0" y="0"/>
            <wp:positionH relativeFrom="margin">
              <wp:posOffset>209550</wp:posOffset>
            </wp:positionH>
            <wp:positionV relativeFrom="paragraph">
              <wp:posOffset>363220</wp:posOffset>
            </wp:positionV>
            <wp:extent cx="1193800" cy="2455545"/>
            <wp:effectExtent l="133350" t="114300" r="139700" b="173355"/>
            <wp:wrapTight wrapText="bothSides">
              <wp:wrapPolygon edited="0">
                <wp:start x="-2068" y="-1005"/>
                <wp:lineTo x="-2413" y="21617"/>
                <wp:lineTo x="-1379" y="22957"/>
                <wp:lineTo x="22404" y="22957"/>
                <wp:lineTo x="23783" y="20946"/>
                <wp:lineTo x="23783" y="2011"/>
                <wp:lineTo x="23094" y="-1005"/>
                <wp:lineTo x="-2068" y="-1005"/>
              </wp:wrapPolygon>
            </wp:wrapTight>
            <wp:docPr id="701" name="Image 701" descr="Nancy Therrien, responsable des services de soutien et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800" cy="2455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75664">
        <w:rPr>
          <w:noProof/>
        </w:rPr>
        <w:drawing>
          <wp:anchor distT="0" distB="0" distL="114300" distR="114300" simplePos="0" relativeHeight="251867136" behindDoc="1" locked="0" layoutInCell="1" allowOverlap="1" wp14:anchorId="3DB7E93A" wp14:editId="3B78E120">
            <wp:simplePos x="0" y="0"/>
            <wp:positionH relativeFrom="margin">
              <wp:posOffset>152400</wp:posOffset>
            </wp:positionH>
            <wp:positionV relativeFrom="paragraph">
              <wp:posOffset>5830570</wp:posOffset>
            </wp:positionV>
            <wp:extent cx="1339850" cy="1339850"/>
            <wp:effectExtent l="0" t="0" r="0" b="0"/>
            <wp:wrapTight wrapText="bothSides">
              <wp:wrapPolygon edited="0">
                <wp:start x="0" y="0"/>
                <wp:lineTo x="0" y="21191"/>
                <wp:lineTo x="21191" y="21191"/>
                <wp:lineTo x="21191" y="0"/>
                <wp:lineTo x="0" y="0"/>
              </wp:wrapPolygon>
            </wp:wrapTight>
            <wp:docPr id="3" name="Image 3" descr="Assemblage de lettres, format le mo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s Your Business Have A SMART Plan? | The Genuine ScLoHo ak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952">
        <w:rPr>
          <w:noProof/>
          <w:lang w:eastAsia="fr-CA" w:bidi="ar-SA"/>
        </w:rPr>
        <mc:AlternateContent>
          <mc:Choice Requires="wps">
            <w:drawing>
              <wp:anchor distT="0" distB="0" distL="114300" distR="114300" simplePos="0" relativeHeight="251621376" behindDoc="0" locked="0" layoutInCell="1" allowOverlap="1" wp14:anchorId="68E6F9C9" wp14:editId="560CEA88">
                <wp:simplePos x="0" y="0"/>
                <wp:positionH relativeFrom="page">
                  <wp:posOffset>2493645</wp:posOffset>
                </wp:positionH>
                <wp:positionV relativeFrom="page">
                  <wp:posOffset>4039235</wp:posOffset>
                </wp:positionV>
                <wp:extent cx="4800600" cy="256309"/>
                <wp:effectExtent l="0" t="0" r="0" b="10795"/>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6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00E206E1" w:rsidR="00557952" w:rsidRPr="00E87317" w:rsidRDefault="00557952" w:rsidP="008E062D">
                            <w:pPr>
                              <w:pStyle w:val="Titre2"/>
                              <w:spacing w:after="0" w:line="240" w:lineRule="auto"/>
                              <w:rPr>
                                <w:color w:val="335B74" w:themeColor="text2"/>
                                <w:sz w:val="28"/>
                                <w:szCs w:val="28"/>
                              </w:rPr>
                            </w:pPr>
                            <w:r w:rsidRPr="00E87317">
                              <w:rPr>
                                <w:rFonts w:ascii="Bookman Old Style" w:hAnsi="Bookman Old Style"/>
                                <w:b/>
                                <w:bCs/>
                                <w:color w:val="335B74" w:themeColor="text2"/>
                                <w:sz w:val="28"/>
                                <w:szCs w:val="28"/>
                              </w:rPr>
                              <w:t>Mesures mises en place pour soutenir nos membres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4" type="#_x0000_t202" style="position:absolute;margin-left:196.35pt;margin-top:318.05pt;width:378pt;height:20.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" filled="f" stroked="f">
                <v:textbox inset="0,0,0,0">
                  <w:txbxContent>
                    <w:p w14:paraId="0EBDA367" w14:textId="00E206E1" w:rsidR="00557952" w:rsidRPr="00E87317" w:rsidRDefault="00557952" w:rsidP="008E062D">
                      <w:pPr>
                        <w:pStyle w:val="Titre2"/>
                        <w:spacing w:after="0" w:line="240" w:lineRule="auto"/>
                        <w:rPr>
                          <w:color w:val="335B74" w:themeColor="text2"/>
                          <w:sz w:val="28"/>
                          <w:szCs w:val="28"/>
                        </w:rPr>
                      </w:pPr>
                      <w:r w:rsidRPr="00E87317">
                        <w:rPr>
                          <w:rFonts w:ascii="Bookman Old Style" w:hAnsi="Bookman Old Style"/>
                          <w:b/>
                          <w:bCs/>
                          <w:color w:val="335B74" w:themeColor="text2"/>
                          <w:sz w:val="28"/>
                          <w:szCs w:val="28"/>
                        </w:rPr>
                        <w:t>Mesures mises en place pour soutenir nos membres</w:t>
                      </w:r>
                    </w:p>
                  </w:txbxContent>
                </v:textbox>
                <w10:wrap anchorx="page" anchory="page"/>
              </v:shape>
            </w:pict>
          </mc:Fallback>
        </mc:AlternateContent>
      </w:r>
      <w:r w:rsidR="001E75CA">
        <w:br w:type="page"/>
      </w:r>
    </w:p>
    <w:p w14:paraId="4553A5F5" w14:textId="139B18A6" w:rsidR="001E75CA" w:rsidRDefault="001E75CA"/>
    <w:p w14:paraId="35128CEF" w14:textId="1EB16709" w:rsidR="001E75CA" w:rsidRDefault="001E75CA"/>
    <w:p w14:paraId="23B58577" w14:textId="16CA77D3" w:rsidR="001E75CA" w:rsidRDefault="0098749A">
      <w:r>
        <w:rPr>
          <w:noProof/>
          <w:lang w:eastAsia="fr-CA" w:bidi="ar-SA"/>
        </w:rPr>
        <mc:AlternateContent>
          <mc:Choice Requires="wps">
            <w:drawing>
              <wp:anchor distT="0" distB="0" distL="114300" distR="114300" simplePos="0" relativeHeight="251625472" behindDoc="0" locked="0" layoutInCell="1" allowOverlap="1" wp14:anchorId="0C579E78" wp14:editId="2E822B85">
                <wp:simplePos x="0" y="0"/>
                <wp:positionH relativeFrom="margin">
                  <wp:posOffset>-18838</wp:posOffset>
                </wp:positionH>
                <wp:positionV relativeFrom="page">
                  <wp:posOffset>977900</wp:posOffset>
                </wp:positionV>
                <wp:extent cx="6610350" cy="312420"/>
                <wp:effectExtent l="0" t="0" r="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41DAF280" w:rsidR="00557952" w:rsidRPr="00B71810" w:rsidRDefault="00557952">
                            <w:pPr>
                              <w:pStyle w:val="Titre2"/>
                              <w:rPr>
                                <w:color w:val="auto"/>
                              </w:rPr>
                            </w:pPr>
                            <w:r w:rsidRPr="00B71810">
                              <w:rPr>
                                <w:rFonts w:ascii="Bookman Old Style" w:hAnsi="Bookman Old Style"/>
                                <w:b/>
                                <w:bCs/>
                                <w:color w:val="auto"/>
                                <w:sz w:val="40"/>
                                <w:szCs w:val="40"/>
                              </w:rPr>
                              <w:t>TARSO</w:t>
                            </w:r>
                            <w:r w:rsidR="00B71810" w:rsidRPr="00B71810">
                              <w:rPr>
                                <w:rFonts w:ascii="Bookman Old Style" w:hAnsi="Bookman Old Style"/>
                                <w:b/>
                                <w:bCs/>
                                <w:color w:val="auto"/>
                                <w:sz w:val="40"/>
                                <w:szCs w:val="40"/>
                              </w:rPr>
                              <w:t xml:space="preserve"> officiellement intégré à la gestion d’Exo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5" type="#_x0000_t202" style="position:absolute;margin-left:-1.5pt;margin-top:77pt;width:520.5pt;height:24.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" filled="f" stroked="f">
                <v:textbox inset="0,0,0,0">
                  <w:txbxContent>
                    <w:p w14:paraId="7169C527" w14:textId="41DAF280" w:rsidR="00557952" w:rsidRPr="00B71810" w:rsidRDefault="00557952">
                      <w:pPr>
                        <w:pStyle w:val="Titre2"/>
                        <w:rPr>
                          <w:color w:val="auto"/>
                        </w:rPr>
                      </w:pPr>
                      <w:r w:rsidRPr="00B71810">
                        <w:rPr>
                          <w:rFonts w:ascii="Bookman Old Style" w:hAnsi="Bookman Old Style"/>
                          <w:b/>
                          <w:bCs/>
                          <w:color w:val="auto"/>
                          <w:sz w:val="40"/>
                          <w:szCs w:val="40"/>
                        </w:rPr>
                        <w:t>TARSO</w:t>
                      </w:r>
                      <w:r w:rsidR="00B71810" w:rsidRPr="00B71810">
                        <w:rPr>
                          <w:rFonts w:ascii="Bookman Old Style" w:hAnsi="Bookman Old Style"/>
                          <w:b/>
                          <w:bCs/>
                          <w:color w:val="auto"/>
                          <w:sz w:val="40"/>
                          <w:szCs w:val="40"/>
                        </w:rPr>
                        <w:t xml:space="preserve"> officiellement intégré à la gestion d’Exo</w:t>
                      </w:r>
                    </w:p>
                  </w:txbxContent>
                </v:textbox>
                <w10:wrap anchorx="margin" anchory="page"/>
              </v:shape>
            </w:pict>
          </mc:Fallback>
        </mc:AlternateContent>
      </w:r>
    </w:p>
    <w:p w14:paraId="05CDFB81" w14:textId="77777777" w:rsidR="001E75CA" w:rsidRDefault="001E75CA"/>
    <w:p w14:paraId="4A362C19" w14:textId="56508A41" w:rsidR="001E75CA" w:rsidRDefault="00EF4802">
      <w:r>
        <w:rPr>
          <w:noProof/>
          <w:lang w:eastAsia="fr-CA" w:bidi="ar-SA"/>
        </w:rPr>
        <mc:AlternateContent>
          <mc:Choice Requires="wps">
            <w:drawing>
              <wp:anchor distT="0" distB="0" distL="114300" distR="114300" simplePos="0" relativeHeight="251668480" behindDoc="0" locked="0" layoutInCell="1" allowOverlap="1" wp14:anchorId="452D2A62" wp14:editId="192F8A19">
                <wp:simplePos x="0" y="0"/>
                <wp:positionH relativeFrom="page">
                  <wp:posOffset>3835400</wp:posOffset>
                </wp:positionH>
                <wp:positionV relativeFrom="page">
                  <wp:posOffset>1316567</wp:posOffset>
                </wp:positionV>
                <wp:extent cx="1587500" cy="3598333"/>
                <wp:effectExtent l="0" t="0" r="12700" b="254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598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6" type="#_x0000_t202" style="position:absolute;margin-left:302pt;margin-top:103.65pt;width:125pt;height:283.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" filled="f" stroked="f">
                <v:textbox inset="0,0,0,0">
                  <w:txbxContent/>
                </v:textbox>
                <w10:wrap anchorx="page" anchory="page"/>
              </v:shape>
            </w:pict>
          </mc:Fallback>
        </mc:AlternateContent>
      </w:r>
      <w:r w:rsidR="00E669A4">
        <w:rPr>
          <w:noProof/>
          <w:lang w:eastAsia="fr-CA" w:bidi="ar-SA"/>
        </w:rPr>
        <mc:AlternateContent>
          <mc:Choice Requires="wps">
            <w:drawing>
              <wp:anchor distT="0" distB="0" distL="114300" distR="114300" simplePos="0" relativeHeight="251667456" behindDoc="0" locked="0" layoutInCell="1" allowOverlap="1" wp14:anchorId="0A902CD8" wp14:editId="23B8B2BB">
                <wp:simplePos x="0" y="0"/>
                <wp:positionH relativeFrom="page">
                  <wp:posOffset>2190750</wp:posOffset>
                </wp:positionH>
                <wp:positionV relativeFrom="page">
                  <wp:posOffset>1320800</wp:posOffset>
                </wp:positionV>
                <wp:extent cx="1524000" cy="3524250"/>
                <wp:effectExtent l="0" t="0" r="0" b="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2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7" type="#_x0000_t202" style="position:absolute;margin-left:172.5pt;margin-top:104pt;width:120pt;height:2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" filled="f" stroked="f">
                <v:textbox style="mso-next-textbox:#Text Box 153" inset="0,0,0,0">
                  <w:txbxContent/>
                </v:textbox>
                <w10:wrap anchorx="page" anchory="page"/>
              </v:shape>
            </w:pict>
          </mc:Fallback>
        </mc:AlternateContent>
      </w:r>
      <w:r w:rsidR="0078126D">
        <w:rPr>
          <w:noProof/>
          <w:lang w:eastAsia="fr-CA" w:bidi="ar-SA"/>
        </w:rPr>
        <mc:AlternateContent>
          <mc:Choice Requires="wps">
            <w:drawing>
              <wp:anchor distT="0" distB="0" distL="114300" distR="114300" simplePos="0" relativeHeight="251624448" behindDoc="0" locked="0" layoutInCell="1" allowOverlap="1" wp14:anchorId="3C853A69" wp14:editId="6E41843E">
                <wp:simplePos x="0" y="0"/>
                <wp:positionH relativeFrom="page">
                  <wp:posOffset>482600</wp:posOffset>
                </wp:positionH>
                <wp:positionV relativeFrom="page">
                  <wp:posOffset>1308100</wp:posOffset>
                </wp:positionV>
                <wp:extent cx="1612900" cy="3638550"/>
                <wp:effectExtent l="0" t="0" r="6350" b="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52FE282A" w14:textId="2E22D6FB" w:rsidR="00B71810" w:rsidRDefault="00B71810" w:rsidP="00FB7F46">
                            <w:pPr>
                              <w:pStyle w:val="Corpsdetexte"/>
                              <w:spacing w:line="240" w:lineRule="auto"/>
                              <w:jc w:val="both"/>
                              <w:rPr>
                                <w:lang w:val="fr-FR"/>
                              </w:rPr>
                            </w:pPr>
                            <w:r>
                              <w:rPr>
                                <w:lang w:val="fr-FR"/>
                              </w:rPr>
                              <w:t>Tel que mentionné dans notre précédente édition, exo a récemment pris en charge l’exploitation du service de transport adapté TARSO.</w:t>
                            </w:r>
                          </w:p>
                          <w:p w14:paraId="6F057954" w14:textId="01F4C78C" w:rsidR="00B71810" w:rsidRDefault="00B71810" w:rsidP="00FB7F46">
                            <w:pPr>
                              <w:pStyle w:val="Corpsdetexte"/>
                              <w:spacing w:line="240" w:lineRule="auto"/>
                              <w:jc w:val="both"/>
                              <w:rPr>
                                <w:lang w:val="fr-FR"/>
                              </w:rPr>
                            </w:pPr>
                            <w:r>
                              <w:rPr>
                                <w:lang w:val="fr-FR"/>
                              </w:rPr>
                              <w:t>Officiellement, tous les clients desservis par TARSO sont donc devenus clients d’exo le 27 juin dernier.</w:t>
                            </w:r>
                          </w:p>
                          <w:p w14:paraId="3898CEC9" w14:textId="05C79498" w:rsidR="00B71810" w:rsidRDefault="00B71810" w:rsidP="00FB7F46">
                            <w:pPr>
                              <w:pStyle w:val="Corpsdetexte"/>
                              <w:spacing w:line="240" w:lineRule="auto"/>
                              <w:jc w:val="both"/>
                              <w:rPr>
                                <w:lang w:val="fr-FR"/>
                              </w:rPr>
                            </w:pPr>
                            <w:r>
                              <w:rPr>
                                <w:lang w:val="fr-FR"/>
                              </w:rPr>
                              <w:t xml:space="preserve">Les utilisateurs du service </w:t>
                            </w:r>
                            <w:r w:rsidR="000D160F">
                              <w:rPr>
                                <w:lang w:val="fr-FR"/>
                              </w:rPr>
                              <w:t xml:space="preserve">de transport adapté </w:t>
                            </w:r>
                            <w:r>
                              <w:rPr>
                                <w:lang w:val="fr-FR"/>
                              </w:rPr>
                              <w:t xml:space="preserve">doivent d’ailleurs avoir reçu en juin </w:t>
                            </w:r>
                            <w:r w:rsidR="000D160F">
                              <w:rPr>
                                <w:lang w:val="fr-FR"/>
                              </w:rPr>
                              <w:t xml:space="preserve">des appels téléphoniques ainsi que </w:t>
                            </w:r>
                            <w:r>
                              <w:rPr>
                                <w:lang w:val="fr-FR"/>
                              </w:rPr>
                              <w:t xml:space="preserve">des correspondances </w:t>
                            </w:r>
                            <w:r w:rsidR="000D160F">
                              <w:rPr>
                                <w:lang w:val="fr-FR"/>
                              </w:rPr>
                              <w:t xml:space="preserve">d’exo, </w:t>
                            </w:r>
                            <w:r>
                              <w:rPr>
                                <w:lang w:val="fr-FR"/>
                              </w:rPr>
                              <w:t>les avisant de ce changement de gestion</w:t>
                            </w:r>
                            <w:r w:rsidR="00170CE4">
                              <w:rPr>
                                <w:lang w:val="fr-FR"/>
                              </w:rPr>
                              <w:t xml:space="preserve"> et des nouvelles règles qui sont entrées en vigueur.</w:t>
                            </w:r>
                            <w:r>
                              <w:rPr>
                                <w:lang w:val="fr-FR"/>
                              </w:rPr>
                              <w:t xml:space="preserve"> </w:t>
                            </w:r>
                          </w:p>
                          <w:p w14:paraId="549C4ECE" w14:textId="1DB4434B" w:rsidR="000D160F" w:rsidRDefault="000D160F" w:rsidP="00FB7F46">
                            <w:pPr>
                              <w:pStyle w:val="Corpsdetexte"/>
                              <w:spacing w:line="240" w:lineRule="auto"/>
                              <w:jc w:val="both"/>
                              <w:rPr>
                                <w:lang w:val="fr-FR"/>
                              </w:rPr>
                            </w:pPr>
                            <w:r>
                              <w:rPr>
                                <w:lang w:val="fr-FR"/>
                              </w:rPr>
                              <w:t xml:space="preserve">Une mise à jour des dossiers a également été effectuée auprès des clients actifs. </w:t>
                            </w:r>
                          </w:p>
                          <w:p w14:paraId="2F5D1323" w14:textId="13F316B3" w:rsidR="00170CE4" w:rsidRDefault="00170CE4" w:rsidP="00FB7F46">
                            <w:pPr>
                              <w:pStyle w:val="Corpsdetexte"/>
                              <w:spacing w:line="240" w:lineRule="auto"/>
                              <w:jc w:val="both"/>
                              <w:rPr>
                                <w:lang w:val="fr-FR"/>
                              </w:rPr>
                            </w:pPr>
                            <w:r>
                              <w:rPr>
                                <w:lang w:val="fr-FR"/>
                              </w:rPr>
                              <w:t>Afin de minimiser l’impact des changements sur la clientèle, nous vous invitons, si cela n’est pas déjà fait, à prendre connaissance de la documentation qui vous a été envoyée par exo.</w:t>
                            </w:r>
                          </w:p>
                          <w:p w14:paraId="2E9EA4F7" w14:textId="7F81B57E" w:rsidR="00170CE4" w:rsidRDefault="00170CE4" w:rsidP="00FB7F46">
                            <w:pPr>
                              <w:pStyle w:val="Corpsdetexte"/>
                              <w:spacing w:line="240" w:lineRule="auto"/>
                              <w:jc w:val="both"/>
                              <w:rPr>
                                <w:lang w:val="fr-FR"/>
                              </w:rPr>
                            </w:pPr>
                            <w:r>
                              <w:rPr>
                                <w:lang w:val="fr-FR"/>
                              </w:rPr>
                              <w:t>Cela vous permettra de vous familiariser avec le transporteur et de connaître les nouvelles règles de fonctionnement, ce qui facilitera grandement la transition.</w:t>
                            </w:r>
                          </w:p>
                          <w:p w14:paraId="658962E5" w14:textId="77777777" w:rsidR="00FB7F46" w:rsidRDefault="000D160F" w:rsidP="00FB7F46">
                            <w:pPr>
                              <w:pStyle w:val="Corpsdetexte"/>
                              <w:spacing w:line="240" w:lineRule="auto"/>
                              <w:jc w:val="both"/>
                              <w:rPr>
                                <w:lang w:val="fr-FR"/>
                              </w:rPr>
                            </w:pPr>
                            <w:r>
                              <w:rPr>
                                <w:lang w:val="fr-FR"/>
                              </w:rPr>
                              <w:t>À ce propos, notons qu’exo a conservé le même numéro de téléphone pour faciliter les communications avec le</w:t>
                            </w:r>
                            <w:r w:rsidR="00EF4802">
                              <w:rPr>
                                <w:lang w:val="fr-FR"/>
                              </w:rPr>
                              <w:t>ur</w:t>
                            </w:r>
                            <w:r>
                              <w:rPr>
                                <w:lang w:val="fr-FR"/>
                              </w:rPr>
                              <w:t xml:space="preserve">s clients. </w:t>
                            </w:r>
                          </w:p>
                          <w:p w14:paraId="429095A3" w14:textId="77777777" w:rsidR="00FB7F46" w:rsidRDefault="00FB7F46" w:rsidP="00FB7F46">
                            <w:pPr>
                              <w:pStyle w:val="Corpsdetexte"/>
                              <w:spacing w:line="240" w:lineRule="auto"/>
                              <w:jc w:val="both"/>
                              <w:rPr>
                                <w:lang w:val="fr-FR"/>
                              </w:rPr>
                            </w:pPr>
                          </w:p>
                          <w:p w14:paraId="2E1C9378" w14:textId="62A3D789" w:rsidR="000D160F" w:rsidRDefault="000D160F" w:rsidP="00FB7F46">
                            <w:pPr>
                              <w:pStyle w:val="Corpsdetexte"/>
                              <w:spacing w:line="240" w:lineRule="auto"/>
                              <w:jc w:val="both"/>
                              <w:rPr>
                                <w:lang w:val="fr-FR"/>
                              </w:rPr>
                            </w:pPr>
                            <w:r>
                              <w:rPr>
                                <w:lang w:val="fr-FR"/>
                              </w:rPr>
                              <w:t>Nous vous invitons donc à communiquer avec eux pour toutes questions relatives à l’offre de services</w:t>
                            </w:r>
                            <w:r w:rsidR="0078126D">
                              <w:rPr>
                                <w:lang w:val="fr-FR"/>
                              </w:rPr>
                              <w:t xml:space="preserve"> ou pour planifier vos déplacements</w:t>
                            </w:r>
                            <w:r>
                              <w:rPr>
                                <w:lang w:val="fr-FR"/>
                              </w:rPr>
                              <w:t>.</w:t>
                            </w:r>
                          </w:p>
                          <w:p w14:paraId="793CBE30" w14:textId="77777777" w:rsidR="0078126D" w:rsidRDefault="000D160F" w:rsidP="00FB7F46">
                            <w:pPr>
                              <w:pStyle w:val="Corpsdetexte"/>
                              <w:spacing w:line="240" w:lineRule="auto"/>
                              <w:jc w:val="both"/>
                              <w:rPr>
                                <w:lang w:val="fr-FR"/>
                              </w:rPr>
                            </w:pPr>
                            <w:r>
                              <w:rPr>
                                <w:lang w:val="fr-FR"/>
                              </w:rPr>
                              <w:t xml:space="preserve">Quant à l’entité qu’est TARSO, soit un OBNL en transport adapté, il faudra s’attendre à ce qu’elle soit éventuellement dissoute. </w:t>
                            </w:r>
                          </w:p>
                          <w:p w14:paraId="43257388" w14:textId="786517CD" w:rsidR="000D160F" w:rsidRDefault="0078126D" w:rsidP="00FB7F46">
                            <w:pPr>
                              <w:pStyle w:val="Corpsdetexte"/>
                              <w:spacing w:line="240" w:lineRule="auto"/>
                              <w:jc w:val="both"/>
                              <w:rPr>
                                <w:lang w:val="fr-FR"/>
                              </w:rPr>
                            </w:pPr>
                            <w:r>
                              <w:rPr>
                                <w:lang w:val="fr-FR"/>
                              </w:rPr>
                              <w:t xml:space="preserve">Rappelons que TARSO est le premier organisme à but non lucratif à intégrer exo, mais ce </w:t>
                            </w:r>
                            <w:r w:rsidR="000D160F">
                              <w:rPr>
                                <w:lang w:val="fr-FR"/>
                              </w:rPr>
                              <w:t xml:space="preserve">sera le cas </w:t>
                            </w:r>
                            <w:r w:rsidR="0073177E">
                              <w:rPr>
                                <w:lang w:val="fr-FR"/>
                              </w:rPr>
                              <w:t xml:space="preserve">éventuellement </w:t>
                            </w:r>
                            <w:r w:rsidR="000D160F">
                              <w:rPr>
                                <w:lang w:val="fr-FR"/>
                              </w:rPr>
                              <w:t xml:space="preserve">pour </w:t>
                            </w:r>
                            <w:r w:rsidR="00EF4802">
                              <w:rPr>
                                <w:lang w:val="fr-FR"/>
                              </w:rPr>
                              <w:t>d’</w:t>
                            </w:r>
                            <w:r w:rsidR="000D160F">
                              <w:rPr>
                                <w:lang w:val="fr-FR"/>
                              </w:rPr>
                              <w:t>autres OBNL en transport adapté qui seront progressivement</w:t>
                            </w:r>
                            <w:r>
                              <w:rPr>
                                <w:lang w:val="fr-FR"/>
                              </w:rPr>
                              <w:t xml:space="preserve"> intégrés eux aussi à la nouvelle gouvernance.</w:t>
                            </w:r>
                            <w:r w:rsidR="000D160F">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8" type="#_x0000_t202" style="position:absolute;margin-left:38pt;margin-top:103pt;width:127pt;height:28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" filled="f" stroked="f">
                <v:textbox style="mso-next-textbox:#Text Box 152" inset="0,0,0,0">
                  <w:txbxContent>
                    <w:p w14:paraId="52FE282A" w14:textId="2E22D6FB" w:rsidR="00B71810" w:rsidRDefault="00B71810" w:rsidP="00FB7F46">
                      <w:pPr>
                        <w:pStyle w:val="Corpsdetexte"/>
                        <w:spacing w:line="240" w:lineRule="auto"/>
                        <w:jc w:val="both"/>
                        <w:rPr>
                          <w:lang w:val="fr-FR"/>
                        </w:rPr>
                      </w:pPr>
                      <w:r>
                        <w:rPr>
                          <w:lang w:val="fr-FR"/>
                        </w:rPr>
                        <w:t>Tel que mentionné dans notre précédente édition, exo a récemment pris en charge l’exploitation du service de transport adapté TARSO.</w:t>
                      </w:r>
                    </w:p>
                    <w:p w14:paraId="6F057954" w14:textId="01F4C78C" w:rsidR="00B71810" w:rsidRDefault="00B71810" w:rsidP="00FB7F46">
                      <w:pPr>
                        <w:pStyle w:val="Corpsdetexte"/>
                        <w:spacing w:line="240" w:lineRule="auto"/>
                        <w:jc w:val="both"/>
                        <w:rPr>
                          <w:lang w:val="fr-FR"/>
                        </w:rPr>
                      </w:pPr>
                      <w:r>
                        <w:rPr>
                          <w:lang w:val="fr-FR"/>
                        </w:rPr>
                        <w:t>Officiellement, tous les clients desservis par TARSO sont donc devenus clients d’exo le 27 juin dernier.</w:t>
                      </w:r>
                    </w:p>
                    <w:p w14:paraId="3898CEC9" w14:textId="05C79498" w:rsidR="00B71810" w:rsidRDefault="00B71810" w:rsidP="00FB7F46">
                      <w:pPr>
                        <w:pStyle w:val="Corpsdetexte"/>
                        <w:spacing w:line="240" w:lineRule="auto"/>
                        <w:jc w:val="both"/>
                        <w:rPr>
                          <w:lang w:val="fr-FR"/>
                        </w:rPr>
                      </w:pPr>
                      <w:r>
                        <w:rPr>
                          <w:lang w:val="fr-FR"/>
                        </w:rPr>
                        <w:t xml:space="preserve">Les utilisateurs du service </w:t>
                      </w:r>
                      <w:r w:rsidR="000D160F">
                        <w:rPr>
                          <w:lang w:val="fr-FR"/>
                        </w:rPr>
                        <w:t xml:space="preserve">de transport adapté </w:t>
                      </w:r>
                      <w:r>
                        <w:rPr>
                          <w:lang w:val="fr-FR"/>
                        </w:rPr>
                        <w:t xml:space="preserve">doivent d’ailleurs avoir reçu en juin </w:t>
                      </w:r>
                      <w:r w:rsidR="000D160F">
                        <w:rPr>
                          <w:lang w:val="fr-FR"/>
                        </w:rPr>
                        <w:t xml:space="preserve">des appels téléphoniques ainsi que </w:t>
                      </w:r>
                      <w:r>
                        <w:rPr>
                          <w:lang w:val="fr-FR"/>
                        </w:rPr>
                        <w:t xml:space="preserve">des correspondances </w:t>
                      </w:r>
                      <w:r w:rsidR="000D160F">
                        <w:rPr>
                          <w:lang w:val="fr-FR"/>
                        </w:rPr>
                        <w:t xml:space="preserve">d’exo, </w:t>
                      </w:r>
                      <w:r>
                        <w:rPr>
                          <w:lang w:val="fr-FR"/>
                        </w:rPr>
                        <w:t>les avisant de ce changement de gestion</w:t>
                      </w:r>
                      <w:r w:rsidR="00170CE4">
                        <w:rPr>
                          <w:lang w:val="fr-FR"/>
                        </w:rPr>
                        <w:t xml:space="preserve"> et des nouvelles règles qui sont entrées en vigueur.</w:t>
                      </w:r>
                      <w:r>
                        <w:rPr>
                          <w:lang w:val="fr-FR"/>
                        </w:rPr>
                        <w:t xml:space="preserve"> </w:t>
                      </w:r>
                    </w:p>
                    <w:p w14:paraId="549C4ECE" w14:textId="1DB4434B" w:rsidR="000D160F" w:rsidRDefault="000D160F" w:rsidP="00FB7F46">
                      <w:pPr>
                        <w:pStyle w:val="Corpsdetexte"/>
                        <w:spacing w:line="240" w:lineRule="auto"/>
                        <w:jc w:val="both"/>
                        <w:rPr>
                          <w:lang w:val="fr-FR"/>
                        </w:rPr>
                      </w:pPr>
                      <w:r>
                        <w:rPr>
                          <w:lang w:val="fr-FR"/>
                        </w:rPr>
                        <w:t xml:space="preserve">Une mise à jour des dossiers a également été effectuée auprès des clients actifs. </w:t>
                      </w:r>
                    </w:p>
                    <w:p w14:paraId="2F5D1323" w14:textId="13F316B3" w:rsidR="00170CE4" w:rsidRDefault="00170CE4" w:rsidP="00FB7F46">
                      <w:pPr>
                        <w:pStyle w:val="Corpsdetexte"/>
                        <w:spacing w:line="240" w:lineRule="auto"/>
                        <w:jc w:val="both"/>
                        <w:rPr>
                          <w:lang w:val="fr-FR"/>
                        </w:rPr>
                      </w:pPr>
                      <w:r>
                        <w:rPr>
                          <w:lang w:val="fr-FR"/>
                        </w:rPr>
                        <w:t>Afin de minimiser l’impact des changements sur la clientèle, nous vous invitons, si cela n’est pas déjà fait, à prendre connaissance de la documentation qui vous a été envoyée par exo.</w:t>
                      </w:r>
                    </w:p>
                    <w:p w14:paraId="2E9EA4F7" w14:textId="7F81B57E" w:rsidR="00170CE4" w:rsidRDefault="00170CE4" w:rsidP="00FB7F46">
                      <w:pPr>
                        <w:pStyle w:val="Corpsdetexte"/>
                        <w:spacing w:line="240" w:lineRule="auto"/>
                        <w:jc w:val="both"/>
                        <w:rPr>
                          <w:lang w:val="fr-FR"/>
                        </w:rPr>
                      </w:pPr>
                      <w:r>
                        <w:rPr>
                          <w:lang w:val="fr-FR"/>
                        </w:rPr>
                        <w:t>Cela vous permettra de vous familiariser avec le transporteur et de connaître les nouvelles règles de fonctionnement, ce qui facilitera grandement la transition.</w:t>
                      </w:r>
                    </w:p>
                    <w:p w14:paraId="658962E5" w14:textId="77777777" w:rsidR="00FB7F46" w:rsidRDefault="000D160F" w:rsidP="00FB7F46">
                      <w:pPr>
                        <w:pStyle w:val="Corpsdetexte"/>
                        <w:spacing w:line="240" w:lineRule="auto"/>
                        <w:jc w:val="both"/>
                        <w:rPr>
                          <w:lang w:val="fr-FR"/>
                        </w:rPr>
                      </w:pPr>
                      <w:r>
                        <w:rPr>
                          <w:lang w:val="fr-FR"/>
                        </w:rPr>
                        <w:t>À ce propos, notons qu’exo a conservé le même numéro de téléphone pour faciliter les communications avec le</w:t>
                      </w:r>
                      <w:r w:rsidR="00EF4802">
                        <w:rPr>
                          <w:lang w:val="fr-FR"/>
                        </w:rPr>
                        <w:t>ur</w:t>
                      </w:r>
                      <w:r>
                        <w:rPr>
                          <w:lang w:val="fr-FR"/>
                        </w:rPr>
                        <w:t xml:space="preserve">s clients. </w:t>
                      </w:r>
                    </w:p>
                    <w:p w14:paraId="429095A3" w14:textId="77777777" w:rsidR="00FB7F46" w:rsidRDefault="00FB7F46" w:rsidP="00FB7F46">
                      <w:pPr>
                        <w:pStyle w:val="Corpsdetexte"/>
                        <w:spacing w:line="240" w:lineRule="auto"/>
                        <w:jc w:val="both"/>
                        <w:rPr>
                          <w:lang w:val="fr-FR"/>
                        </w:rPr>
                      </w:pPr>
                    </w:p>
                    <w:p w14:paraId="2E1C9378" w14:textId="62A3D789" w:rsidR="000D160F" w:rsidRDefault="000D160F" w:rsidP="00FB7F46">
                      <w:pPr>
                        <w:pStyle w:val="Corpsdetexte"/>
                        <w:spacing w:line="240" w:lineRule="auto"/>
                        <w:jc w:val="both"/>
                        <w:rPr>
                          <w:lang w:val="fr-FR"/>
                        </w:rPr>
                      </w:pPr>
                      <w:r>
                        <w:rPr>
                          <w:lang w:val="fr-FR"/>
                        </w:rPr>
                        <w:t>Nous vous invitons donc à communiquer avec eux pour toutes questions relatives à l’offre de services</w:t>
                      </w:r>
                      <w:r w:rsidR="0078126D">
                        <w:rPr>
                          <w:lang w:val="fr-FR"/>
                        </w:rPr>
                        <w:t xml:space="preserve"> ou pour planifier vos déplacements</w:t>
                      </w:r>
                      <w:r>
                        <w:rPr>
                          <w:lang w:val="fr-FR"/>
                        </w:rPr>
                        <w:t>.</w:t>
                      </w:r>
                    </w:p>
                    <w:p w14:paraId="793CBE30" w14:textId="77777777" w:rsidR="0078126D" w:rsidRDefault="000D160F" w:rsidP="00FB7F46">
                      <w:pPr>
                        <w:pStyle w:val="Corpsdetexte"/>
                        <w:spacing w:line="240" w:lineRule="auto"/>
                        <w:jc w:val="both"/>
                        <w:rPr>
                          <w:lang w:val="fr-FR"/>
                        </w:rPr>
                      </w:pPr>
                      <w:r>
                        <w:rPr>
                          <w:lang w:val="fr-FR"/>
                        </w:rPr>
                        <w:t xml:space="preserve">Quant à l’entité qu’est TARSO, soit un OBNL en transport adapté, il faudra s’attendre à ce qu’elle soit éventuellement dissoute. </w:t>
                      </w:r>
                    </w:p>
                    <w:p w14:paraId="43257388" w14:textId="786517CD" w:rsidR="000D160F" w:rsidRDefault="0078126D" w:rsidP="00FB7F46">
                      <w:pPr>
                        <w:pStyle w:val="Corpsdetexte"/>
                        <w:spacing w:line="240" w:lineRule="auto"/>
                        <w:jc w:val="both"/>
                        <w:rPr>
                          <w:lang w:val="fr-FR"/>
                        </w:rPr>
                      </w:pPr>
                      <w:r>
                        <w:rPr>
                          <w:lang w:val="fr-FR"/>
                        </w:rPr>
                        <w:t xml:space="preserve">Rappelons que TARSO est le premier organisme à but non lucratif à intégrer exo, mais ce </w:t>
                      </w:r>
                      <w:r w:rsidR="000D160F">
                        <w:rPr>
                          <w:lang w:val="fr-FR"/>
                        </w:rPr>
                        <w:t xml:space="preserve">sera le cas </w:t>
                      </w:r>
                      <w:r w:rsidR="0073177E">
                        <w:rPr>
                          <w:lang w:val="fr-FR"/>
                        </w:rPr>
                        <w:t xml:space="preserve">éventuellement </w:t>
                      </w:r>
                      <w:r w:rsidR="000D160F">
                        <w:rPr>
                          <w:lang w:val="fr-FR"/>
                        </w:rPr>
                        <w:t xml:space="preserve">pour </w:t>
                      </w:r>
                      <w:r w:rsidR="00EF4802">
                        <w:rPr>
                          <w:lang w:val="fr-FR"/>
                        </w:rPr>
                        <w:t>d’</w:t>
                      </w:r>
                      <w:r w:rsidR="000D160F">
                        <w:rPr>
                          <w:lang w:val="fr-FR"/>
                        </w:rPr>
                        <w:t>autres OBNL en transport adapté qui seront progressivement</w:t>
                      </w:r>
                      <w:r>
                        <w:rPr>
                          <w:lang w:val="fr-FR"/>
                        </w:rPr>
                        <w:t xml:space="preserve"> intégrés eux aussi à la nouvelle gouvernance.</w:t>
                      </w:r>
                      <w:r w:rsidR="000D160F">
                        <w:rPr>
                          <w:lang w:val="fr-FR"/>
                        </w:rPr>
                        <w:t xml:space="preserve"> </w:t>
                      </w:r>
                    </w:p>
                  </w:txbxContent>
                </v:textbox>
                <w10:wrap anchorx="page" anchory="page"/>
              </v:shape>
            </w:pict>
          </mc:Fallback>
        </mc:AlternateContent>
      </w:r>
    </w:p>
    <w:p w14:paraId="1B46A9AE" w14:textId="77777777" w:rsidR="001E75CA" w:rsidRDefault="001E75CA"/>
    <w:p w14:paraId="00E82F96" w14:textId="77777777" w:rsidR="001E75CA" w:rsidRDefault="001E75CA"/>
    <w:p w14:paraId="667649E2" w14:textId="5FCABD9E" w:rsidR="001E75CA" w:rsidRDefault="00331EDD">
      <w:r>
        <w:rPr>
          <w:noProof/>
          <w:lang w:eastAsia="fr-CA" w:bidi="ar-SA"/>
        </w:rPr>
        <mc:AlternateContent>
          <mc:Choice Requires="wpg">
            <w:drawing>
              <wp:anchor distT="0" distB="0" distL="114300" distR="114300" simplePos="0" relativeHeight="251692032" behindDoc="0" locked="0" layoutInCell="1" allowOverlap="1" wp14:anchorId="69E45B72" wp14:editId="441BD205">
                <wp:simplePos x="0" y="0"/>
                <wp:positionH relativeFrom="column">
                  <wp:posOffset>5029200</wp:posOffset>
                </wp:positionH>
                <wp:positionV relativeFrom="paragraph">
                  <wp:posOffset>22860</wp:posOffset>
                </wp:positionV>
                <wp:extent cx="1729740" cy="1597660"/>
                <wp:effectExtent l="0" t="0" r="3810" b="2540"/>
                <wp:wrapNone/>
                <wp:docPr id="93" name="Group 243" descr="autobus de tars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1597660"/>
                          <a:chOff x="8640" y="3960"/>
                          <a:chExt cx="2724" cy="2516"/>
                        </a:xfrm>
                      </wpg:grpSpPr>
                      <wps:wsp>
                        <wps:cNvPr id="94" name="Text Box 53"/>
                        <wps:cNvSpPr txBox="1">
                          <a:spLocks noChangeArrowheads="1"/>
                        </wps:cNvSpPr>
                        <wps:spPr bwMode="auto">
                          <a:xfrm>
                            <a:off x="8961" y="5944"/>
                            <a:ext cx="234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8ABC" w14:textId="37B7D7DF" w:rsidR="00557952" w:rsidRPr="009C2472" w:rsidRDefault="00170CE4">
                              <w:pPr>
                                <w:pStyle w:val="CaptionText"/>
                                <w:rPr>
                                  <w:color w:val="auto"/>
                                  <w:lang w:val="fr-FR"/>
                                </w:rPr>
                              </w:pPr>
                              <w:r>
                                <w:rPr>
                                  <w:color w:val="auto"/>
                                  <w:lang w:val="fr-FR"/>
                                </w:rPr>
                                <w:t xml:space="preserve">Autobus </w:t>
                              </w:r>
                              <w:r w:rsidR="0078126D">
                                <w:rPr>
                                  <w:color w:val="auto"/>
                                  <w:lang w:val="fr-FR"/>
                                </w:rPr>
                                <w:t xml:space="preserve">de </w:t>
                              </w:r>
                              <w:r>
                                <w:rPr>
                                  <w:color w:val="auto"/>
                                  <w:lang w:val="fr-FR"/>
                                </w:rPr>
                                <w:t>TARSO</w:t>
                              </w:r>
                            </w:p>
                          </w:txbxContent>
                        </wps:txbx>
                        <wps:bodyPr rot="0" vert="horz" wrap="square" lIns="0" tIns="0" rIns="0" bIns="0" anchor="t" anchorCtr="0" upright="1">
                          <a:noAutofit/>
                        </wps:bodyPr>
                      </wps:wsp>
                      <wps:wsp>
                        <wps:cNvPr id="95" name="Text Box 228"/>
                        <wps:cNvSpPr txBox="1">
                          <a:spLocks noChangeArrowheads="1"/>
                        </wps:cNvSpPr>
                        <wps:spPr bwMode="auto">
                          <a:xfrm>
                            <a:off x="8640" y="3960"/>
                            <a:ext cx="2724" cy="1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000FF" w14:textId="77777777" w:rsidR="00557952" w:rsidRDefault="00557952">
                              <w:r>
                                <w:rPr>
                                  <w:rFonts w:ascii="Times New Roman" w:hAnsi="Times New Roman" w:cs="Times New Roman"/>
                                  <w:noProof/>
                                  <w:sz w:val="20"/>
                                  <w:szCs w:val="20"/>
                                  <w:lang w:eastAsia="fr-CA" w:bidi="ar-SA"/>
                                </w:rPr>
                                <w:drawing>
                                  <wp:inline distT="0" distB="0" distL="0" distR="0" wp14:anchorId="25893252" wp14:editId="52961E4C">
                                    <wp:extent cx="1546860" cy="1160145"/>
                                    <wp:effectExtent l="0" t="0" r="0" b="1905"/>
                                    <wp:docPr id="676" name="Image 6" descr="Autobus de TA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e roug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46860" cy="11601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9E45B72" id="Group 243" o:spid="_x0000_s1069" alt="autobus de tarso" style="position:absolute;margin-left:396pt;margin-top:1.8pt;width:136.2pt;height:125.8pt;z-index:251692032" coordorigin="8640,3960" coordsize="2724,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">
                <v:shape id="Text Box 53" o:spid="_x0000_s1070" type="#_x0000_t202" style="position:absolute;left:8961;top:5944;width:234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4838ABC" w14:textId="37B7D7DF" w:rsidR="00557952" w:rsidRPr="009C2472" w:rsidRDefault="00170CE4">
                        <w:pPr>
                          <w:pStyle w:val="CaptionText"/>
                          <w:rPr>
                            <w:color w:val="auto"/>
                            <w:lang w:val="fr-FR"/>
                          </w:rPr>
                        </w:pPr>
                        <w:r>
                          <w:rPr>
                            <w:color w:val="auto"/>
                            <w:lang w:val="fr-FR"/>
                          </w:rPr>
                          <w:t xml:space="preserve">Autobus </w:t>
                        </w:r>
                        <w:r w:rsidR="0078126D">
                          <w:rPr>
                            <w:color w:val="auto"/>
                            <w:lang w:val="fr-FR"/>
                          </w:rPr>
                          <w:t xml:space="preserve">de </w:t>
                        </w:r>
                        <w:r>
                          <w:rPr>
                            <w:color w:val="auto"/>
                            <w:lang w:val="fr-FR"/>
                          </w:rPr>
                          <w:t>TARSO</w:t>
                        </w:r>
                      </w:p>
                    </w:txbxContent>
                  </v:textbox>
                </v:shape>
                <v:shape id="Text Box 228" o:spid="_x0000_s1071" type="#_x0000_t202" style="position:absolute;left:8640;top:3960;width:2724;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" stroked="f">
                  <v:textbox style="mso-fit-shape-to-text:t">
                    <w:txbxContent>
                      <w:p w14:paraId="4A8000FF" w14:textId="77777777" w:rsidR="00557952" w:rsidRDefault="00557952">
                        <w:r>
                          <w:rPr>
                            <w:rFonts w:ascii="Times New Roman" w:hAnsi="Times New Roman" w:cs="Times New Roman"/>
                            <w:noProof/>
                            <w:sz w:val="20"/>
                            <w:szCs w:val="20"/>
                            <w:lang w:eastAsia="fr-CA" w:bidi="ar-SA"/>
                          </w:rPr>
                          <w:drawing>
                            <wp:inline distT="0" distB="0" distL="0" distR="0" wp14:anchorId="25893252" wp14:editId="52961E4C">
                              <wp:extent cx="1546860" cy="1160145"/>
                              <wp:effectExtent l="0" t="0" r="0" b="1905"/>
                              <wp:docPr id="676" name="Image 6" descr="Autobus de TA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e roug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46860" cy="1160145"/>
                                      </a:xfrm>
                                      <a:prstGeom prst="rect">
                                        <a:avLst/>
                                      </a:prstGeom>
                                      <a:noFill/>
                                      <a:ln>
                                        <a:noFill/>
                                      </a:ln>
                                    </pic:spPr>
                                  </pic:pic>
                                </a:graphicData>
                              </a:graphic>
                            </wp:inline>
                          </w:drawing>
                        </w:r>
                      </w:p>
                    </w:txbxContent>
                  </v:textbox>
                </v:shape>
              </v:group>
            </w:pict>
          </mc:Fallback>
        </mc:AlternateContent>
      </w:r>
    </w:p>
    <w:p w14:paraId="62FD4C60" w14:textId="77777777" w:rsidR="001E75CA" w:rsidRDefault="001E75CA"/>
    <w:p w14:paraId="2A67EC0C" w14:textId="77777777" w:rsidR="001E75CA" w:rsidRDefault="001E75CA"/>
    <w:p w14:paraId="6FD754C9" w14:textId="77777777" w:rsidR="001E75CA" w:rsidRDefault="001E75CA"/>
    <w:p w14:paraId="32DC875A" w14:textId="77777777" w:rsidR="001E75CA" w:rsidRDefault="001E75CA"/>
    <w:p w14:paraId="51414390" w14:textId="77777777" w:rsidR="001E75CA" w:rsidRDefault="001E75CA"/>
    <w:p w14:paraId="4FC9CA2C" w14:textId="77777777" w:rsidR="001E75CA" w:rsidRDefault="001E75CA"/>
    <w:p w14:paraId="0B5DD22E" w14:textId="4F7013D1" w:rsidR="001E75CA" w:rsidRDefault="0098749A">
      <w:r>
        <w:rPr>
          <w:noProof/>
          <w:lang w:eastAsia="fr-CA" w:bidi="ar-SA"/>
        </w:rPr>
        <mc:AlternateContent>
          <mc:Choice Requires="wps">
            <w:drawing>
              <wp:anchor distT="0" distB="0" distL="114300" distR="114300" simplePos="0" relativeHeight="251627520" behindDoc="0" locked="0" layoutInCell="1" allowOverlap="1" wp14:anchorId="0B8B2002" wp14:editId="050306FA">
                <wp:simplePos x="0" y="0"/>
                <wp:positionH relativeFrom="page">
                  <wp:posOffset>505883</wp:posOffset>
                </wp:positionH>
                <wp:positionV relativeFrom="page">
                  <wp:posOffset>4991100</wp:posOffset>
                </wp:positionV>
                <wp:extent cx="6432550" cy="312420"/>
                <wp:effectExtent l="0" t="0" r="635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5798DCDB" w:rsidR="00557952" w:rsidRPr="001428D8" w:rsidRDefault="0078126D">
                            <w:pPr>
                              <w:pStyle w:val="Titre2"/>
                              <w:rPr>
                                <w:color w:val="auto"/>
                              </w:rPr>
                            </w:pPr>
                            <w:r>
                              <w:rPr>
                                <w:rFonts w:ascii="Bookman Old Style" w:hAnsi="Bookman Old Style"/>
                                <w:b/>
                                <w:bCs/>
                                <w:color w:val="auto"/>
                              </w:rPr>
                              <w:t>Assurer la continuité et l’amélioration des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2" type="#_x0000_t202" style="position:absolute;margin-left:39.85pt;margin-top:393pt;width:506.5pt;height:24.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" filled="f" stroked="f">
                <v:textbox inset="0,0,0,0">
                  <w:txbxContent>
                    <w:p w14:paraId="7E00FE67" w14:textId="5798DCDB" w:rsidR="00557952" w:rsidRPr="001428D8" w:rsidRDefault="0078126D">
                      <w:pPr>
                        <w:pStyle w:val="Titre2"/>
                        <w:rPr>
                          <w:color w:val="auto"/>
                        </w:rPr>
                      </w:pPr>
                      <w:r>
                        <w:rPr>
                          <w:rFonts w:ascii="Bookman Old Style" w:hAnsi="Bookman Old Style"/>
                          <w:b/>
                          <w:bCs/>
                          <w:color w:val="auto"/>
                        </w:rPr>
                        <w:t>Assurer la continuité et l’amélioration des services</w:t>
                      </w:r>
                    </w:p>
                  </w:txbxContent>
                </v:textbox>
                <w10:wrap anchorx="page" anchory="page"/>
              </v:shape>
            </w:pict>
          </mc:Fallback>
        </mc:AlternateContent>
      </w:r>
      <w:r w:rsidR="003D055C">
        <w:rPr>
          <w:noProof/>
        </w:rPr>
        <w:drawing>
          <wp:anchor distT="0" distB="0" distL="114300" distR="114300" simplePos="0" relativeHeight="251872256" behindDoc="1" locked="0" layoutInCell="1" allowOverlap="1" wp14:anchorId="353694F5" wp14:editId="38BDCCA4">
            <wp:simplePos x="0" y="0"/>
            <wp:positionH relativeFrom="margin">
              <wp:posOffset>5187950</wp:posOffset>
            </wp:positionH>
            <wp:positionV relativeFrom="paragraph">
              <wp:posOffset>2600960</wp:posOffset>
            </wp:positionV>
            <wp:extent cx="1409582" cy="2997200"/>
            <wp:effectExtent l="0" t="0" r="635" b="0"/>
            <wp:wrapNone/>
            <wp:docPr id="38" name="Image 38" descr="page couverture du guide du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o_Guide_clien_1.2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9582" cy="2997200"/>
                    </a:xfrm>
                    <a:prstGeom prst="rect">
                      <a:avLst/>
                    </a:prstGeom>
                  </pic:spPr>
                </pic:pic>
              </a:graphicData>
            </a:graphic>
            <wp14:sizeRelH relativeFrom="margin">
              <wp14:pctWidth>0</wp14:pctWidth>
            </wp14:sizeRelH>
            <wp14:sizeRelV relativeFrom="margin">
              <wp14:pctHeight>0</wp14:pctHeight>
            </wp14:sizeRelV>
          </wp:anchor>
        </w:drawing>
      </w:r>
      <w:r w:rsidR="003D055C">
        <w:rPr>
          <w:noProof/>
        </w:rPr>
        <mc:AlternateContent>
          <mc:Choice Requires="wps">
            <w:drawing>
              <wp:anchor distT="0" distB="0" distL="114300" distR="114300" simplePos="0" relativeHeight="251871232" behindDoc="0" locked="0" layoutInCell="1" allowOverlap="1" wp14:anchorId="5139814B" wp14:editId="531F6502">
                <wp:simplePos x="0" y="0"/>
                <wp:positionH relativeFrom="margin">
                  <wp:posOffset>5194300</wp:posOffset>
                </wp:positionH>
                <wp:positionV relativeFrom="paragraph">
                  <wp:posOffset>4766310</wp:posOffset>
                </wp:positionV>
                <wp:extent cx="1358900" cy="1111250"/>
                <wp:effectExtent l="0" t="0" r="12700" b="12700"/>
                <wp:wrapNone/>
                <wp:docPr id="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1112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3D96506" w14:textId="512ABFD1" w:rsidR="00E26346" w:rsidRPr="003D055C" w:rsidRDefault="00E26346" w:rsidP="00E26346">
                            <w:pPr>
                              <w:pStyle w:val="QuoteText"/>
                              <w:spacing w:line="240" w:lineRule="auto"/>
                              <w:jc w:val="both"/>
                              <w:rPr>
                                <w:color w:val="auto"/>
                                <w:sz w:val="18"/>
                                <w:szCs w:val="18"/>
                              </w:rPr>
                            </w:pPr>
                            <w:r w:rsidRPr="003D055C">
                              <w:rPr>
                                <w:color w:val="auto"/>
                                <w:sz w:val="18"/>
                                <w:szCs w:val="18"/>
                              </w:rPr>
                              <w:t>Vous pouvez consulter le guide du client ou le dépliant explicatif du transport adapté exo sur le site Web de l’APHRSO, dans la section transport adapté de notre rubrique : Nos principaux dossiers.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9814B" id="Text Box 81" o:spid="_x0000_s1073" type="#_x0000_t202" style="position:absolute;margin-left:409pt;margin-top:375.3pt;width:107pt;height:8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" filled="f" stroked="f">
                <v:textbox inset="0,0,0,0">
                  <w:txbxContent>
                    <w:p w14:paraId="03D96506" w14:textId="512ABFD1" w:rsidR="00E26346" w:rsidRPr="003D055C" w:rsidRDefault="00E26346" w:rsidP="00E26346">
                      <w:pPr>
                        <w:pStyle w:val="QuoteText"/>
                        <w:spacing w:line="240" w:lineRule="auto"/>
                        <w:jc w:val="both"/>
                        <w:rPr>
                          <w:color w:val="auto"/>
                          <w:sz w:val="18"/>
                          <w:szCs w:val="18"/>
                        </w:rPr>
                      </w:pPr>
                      <w:r w:rsidRPr="003D055C">
                        <w:rPr>
                          <w:color w:val="auto"/>
                          <w:sz w:val="18"/>
                          <w:szCs w:val="18"/>
                        </w:rPr>
                        <w:t>Vous pouvez consulter le guide du client ou le dépliant explicatif du transport adapté exo sur le site Web de l’APHRSO, dans la section transport adapté de notre rubrique : Nos principaux dossiers.</w:t>
                      </w:r>
                    </w:p>
                  </w:txbxContent>
                </v:textbox>
                <w10:wrap anchorx="margin"/>
              </v:shape>
            </w:pict>
          </mc:Fallback>
        </mc:AlternateContent>
      </w:r>
      <w:r w:rsidR="00F72497">
        <w:rPr>
          <w:noProof/>
          <w:lang w:eastAsia="fr-CA" w:bidi="ar-SA"/>
        </w:rPr>
        <mc:AlternateContent>
          <mc:Choice Requires="wps">
            <w:drawing>
              <wp:anchor distT="0" distB="0" distL="114300" distR="114300" simplePos="0" relativeHeight="251670528" behindDoc="0" locked="0" layoutInCell="1" allowOverlap="1" wp14:anchorId="466320C8" wp14:editId="2AB84F44">
                <wp:simplePos x="0" y="0"/>
                <wp:positionH relativeFrom="page">
                  <wp:posOffset>3886200</wp:posOffset>
                </wp:positionH>
                <wp:positionV relativeFrom="page">
                  <wp:posOffset>5302250</wp:posOffset>
                </wp:positionV>
                <wp:extent cx="1568450" cy="4654550"/>
                <wp:effectExtent l="0" t="0" r="12700" b="1270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65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3" type="#_x0000_t202" style="position:absolute;margin-left:306pt;margin-top:417.5pt;width:123.5pt;height:36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" filled="f" stroked="f">
                <v:textbox inset="0,0,0,0">
                  <w:txbxContent/>
                </v:textbox>
                <w10:wrap anchorx="page" anchory="page"/>
              </v:shape>
            </w:pict>
          </mc:Fallback>
        </mc:AlternateContent>
      </w:r>
      <w:r w:rsidR="00EF4802">
        <w:rPr>
          <w:noProof/>
          <w:lang w:eastAsia="fr-CA" w:bidi="ar-SA"/>
        </w:rPr>
        <mc:AlternateContent>
          <mc:Choice Requires="wps">
            <w:drawing>
              <wp:anchor distT="0" distB="0" distL="114300" distR="114300" simplePos="0" relativeHeight="251626496" behindDoc="0" locked="0" layoutInCell="1" allowOverlap="1" wp14:anchorId="2A30A690" wp14:editId="16CD1D87">
                <wp:simplePos x="0" y="0"/>
                <wp:positionH relativeFrom="page">
                  <wp:posOffset>508000</wp:posOffset>
                </wp:positionH>
                <wp:positionV relativeFrom="page">
                  <wp:posOffset>5295900</wp:posOffset>
                </wp:positionV>
                <wp:extent cx="1606550" cy="3956050"/>
                <wp:effectExtent l="0" t="0" r="12700" b="635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95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5AECB32A" w14:textId="20A68BD0" w:rsidR="00557952" w:rsidRDefault="0078126D" w:rsidP="0073177E">
                            <w:pPr>
                              <w:pStyle w:val="Corpsdetexte"/>
                              <w:spacing w:after="0" w:line="240" w:lineRule="auto"/>
                              <w:jc w:val="both"/>
                              <w:rPr>
                                <w:lang w:val="fr-FR"/>
                              </w:rPr>
                            </w:pPr>
                            <w:r>
                              <w:rPr>
                                <w:lang w:val="fr-FR"/>
                              </w:rPr>
                              <w:t xml:space="preserve">Dans ce contexte de </w:t>
                            </w:r>
                            <w:r w:rsidR="00E669A4">
                              <w:rPr>
                                <w:lang w:val="fr-FR"/>
                              </w:rPr>
                              <w:t>nouvelle gouvernance en transport, l’APHRSO a eu l’opportunité au cours des dernières années de se familiariser avec la structure de gestion et de développer de nouvelles collaborations avec les représentants d’exo.</w:t>
                            </w:r>
                          </w:p>
                          <w:p w14:paraId="79246511" w14:textId="482A9746" w:rsidR="00E669A4" w:rsidRDefault="00E669A4" w:rsidP="0073177E">
                            <w:pPr>
                              <w:pStyle w:val="Corpsdetexte"/>
                              <w:spacing w:after="0" w:line="240" w:lineRule="auto"/>
                              <w:jc w:val="both"/>
                              <w:rPr>
                                <w:lang w:val="fr-FR"/>
                              </w:rPr>
                            </w:pPr>
                            <w:r>
                              <w:rPr>
                                <w:lang w:val="fr-FR"/>
                              </w:rPr>
                              <w:t xml:space="preserve">C’est pourquoi, </w:t>
                            </w:r>
                            <w:r w:rsidR="00EF4802">
                              <w:rPr>
                                <w:lang w:val="fr-FR"/>
                              </w:rPr>
                              <w:t>en cette période</w:t>
                            </w:r>
                            <w:r>
                              <w:rPr>
                                <w:lang w:val="fr-FR"/>
                              </w:rPr>
                              <w:t xml:space="preserve"> de transition, nous souhaitons </w:t>
                            </w:r>
                            <w:r w:rsidR="00AA4725">
                              <w:rPr>
                                <w:lang w:val="fr-FR"/>
                              </w:rPr>
                              <w:t xml:space="preserve">apporter notre contribution en </w:t>
                            </w:r>
                            <w:r>
                              <w:rPr>
                                <w:lang w:val="fr-FR"/>
                              </w:rPr>
                              <w:t>accompagn</w:t>
                            </w:r>
                            <w:r w:rsidR="00AA4725">
                              <w:rPr>
                                <w:lang w:val="fr-FR"/>
                              </w:rPr>
                              <w:t>ant</w:t>
                            </w:r>
                            <w:r>
                              <w:rPr>
                                <w:lang w:val="fr-FR"/>
                              </w:rPr>
                              <w:t xml:space="preserve"> à la fois nos membres et </w:t>
                            </w:r>
                            <w:r w:rsidR="00AA4725">
                              <w:rPr>
                                <w:lang w:val="fr-FR"/>
                              </w:rPr>
                              <w:t xml:space="preserve">en soutenant </w:t>
                            </w:r>
                            <w:r>
                              <w:rPr>
                                <w:lang w:val="fr-FR"/>
                              </w:rPr>
                              <w:t>les gestionnaires d’exo afin que le tout se déroule de manière harmonieuse pour tous.</w:t>
                            </w:r>
                          </w:p>
                          <w:p w14:paraId="2E88BA1D" w14:textId="6C3FE0CF" w:rsidR="00E669A4" w:rsidRDefault="00EF4802" w:rsidP="0073177E">
                            <w:pPr>
                              <w:pStyle w:val="Corpsdetexte"/>
                              <w:spacing w:after="0" w:line="240" w:lineRule="auto"/>
                              <w:jc w:val="both"/>
                              <w:rPr>
                                <w:lang w:val="fr-FR"/>
                              </w:rPr>
                            </w:pPr>
                            <w:r>
                              <w:rPr>
                                <w:lang w:val="fr-FR"/>
                              </w:rPr>
                              <w:t>Notons que d</w:t>
                            </w:r>
                            <w:r w:rsidR="00E669A4">
                              <w:rPr>
                                <w:lang w:val="fr-FR"/>
                              </w:rPr>
                              <w:t xml:space="preserve">e façon générale, l’APHRSO est d’avis que les nouvelles règles d’affaires en transport </w:t>
                            </w:r>
                            <w:r w:rsidR="00310E99">
                              <w:rPr>
                                <w:lang w:val="fr-FR"/>
                              </w:rPr>
                              <w:t xml:space="preserve">et </w:t>
                            </w:r>
                            <w:r w:rsidR="00E669A4">
                              <w:rPr>
                                <w:lang w:val="fr-FR"/>
                              </w:rPr>
                              <w:t xml:space="preserve">qui ont </w:t>
                            </w:r>
                            <w:r w:rsidR="00310E99">
                              <w:rPr>
                                <w:lang w:val="fr-FR"/>
                              </w:rPr>
                              <w:t xml:space="preserve">été </w:t>
                            </w:r>
                            <w:r w:rsidR="00E669A4">
                              <w:rPr>
                                <w:lang w:val="fr-FR"/>
                              </w:rPr>
                              <w:t xml:space="preserve">élaborés dans un esprit d’uniformisation </w:t>
                            </w:r>
                            <w:r w:rsidR="00AA4725">
                              <w:rPr>
                                <w:lang w:val="fr-FR"/>
                              </w:rPr>
                              <w:t xml:space="preserve">et de simplification </w:t>
                            </w:r>
                            <w:r w:rsidR="00E669A4">
                              <w:rPr>
                                <w:lang w:val="fr-FR"/>
                              </w:rPr>
                              <w:t xml:space="preserve">des pratiques </w:t>
                            </w:r>
                            <w:r>
                              <w:rPr>
                                <w:lang w:val="fr-FR"/>
                              </w:rPr>
                              <w:t xml:space="preserve">pour le territoire du </w:t>
                            </w:r>
                            <w:r w:rsidR="00AA4725">
                              <w:rPr>
                                <w:lang w:val="fr-FR"/>
                              </w:rPr>
                              <w:t>grand Montréal</w:t>
                            </w:r>
                            <w:r w:rsidR="00310E99">
                              <w:rPr>
                                <w:lang w:val="fr-FR"/>
                              </w:rPr>
                              <w:t>,</w:t>
                            </w:r>
                            <w:r w:rsidR="00AA4725">
                              <w:rPr>
                                <w:lang w:val="fr-FR"/>
                              </w:rPr>
                              <w:t xml:space="preserve"> auront éventuellement des retombées positives pour les utilisateurs.</w:t>
                            </w:r>
                          </w:p>
                          <w:p w14:paraId="3E474A7D" w14:textId="2DD43AE7" w:rsidR="00E669A4" w:rsidRDefault="005B5670" w:rsidP="0073177E">
                            <w:pPr>
                              <w:pStyle w:val="Corpsdetexte"/>
                              <w:spacing w:after="0" w:line="240" w:lineRule="auto"/>
                              <w:jc w:val="both"/>
                              <w:rPr>
                                <w:lang w:val="fr-FR"/>
                              </w:rPr>
                            </w:pPr>
                            <w:r>
                              <w:rPr>
                                <w:lang w:val="fr-FR"/>
                              </w:rPr>
                              <w:t>É</w:t>
                            </w:r>
                            <w:r w:rsidR="00AA4725">
                              <w:rPr>
                                <w:lang w:val="fr-FR"/>
                              </w:rPr>
                              <w:t xml:space="preserve">videmment, chaque changement de pratique amène une </w:t>
                            </w:r>
                            <w:r w:rsidR="0073177E">
                              <w:rPr>
                                <w:lang w:val="fr-FR"/>
                              </w:rPr>
                              <w:t xml:space="preserve">certaine </w:t>
                            </w:r>
                            <w:r w:rsidR="00AA4725">
                              <w:rPr>
                                <w:lang w:val="fr-FR"/>
                              </w:rPr>
                              <w:t>période d’adaptation et parfois</w:t>
                            </w:r>
                            <w:r w:rsidR="0073177E">
                              <w:rPr>
                                <w:lang w:val="fr-FR"/>
                              </w:rPr>
                              <w:t xml:space="preserve"> même</w:t>
                            </w:r>
                            <w:r w:rsidR="00AA4725">
                              <w:rPr>
                                <w:lang w:val="fr-FR"/>
                              </w:rPr>
                              <w:t xml:space="preserve"> des pertes d’acquis qui à court terme, peuvent causer des irritants ou des insatisfactions. </w:t>
                            </w:r>
                          </w:p>
                          <w:p w14:paraId="200FE0EE" w14:textId="71109C37" w:rsidR="00F3780A" w:rsidRDefault="00310E99" w:rsidP="0073177E">
                            <w:pPr>
                              <w:pStyle w:val="Corpsdetexte"/>
                              <w:spacing w:after="0" w:line="240" w:lineRule="auto"/>
                              <w:jc w:val="both"/>
                              <w:rPr>
                                <w:lang w:val="fr-FR"/>
                              </w:rPr>
                            </w:pPr>
                            <w:r>
                              <w:rPr>
                                <w:lang w:val="fr-FR"/>
                              </w:rPr>
                              <w:t xml:space="preserve">De plus, de nouveaux employés seront probablement affectés </w:t>
                            </w:r>
                            <w:r w:rsidR="00EF4802">
                              <w:rPr>
                                <w:lang w:val="fr-FR"/>
                              </w:rPr>
                              <w:t xml:space="preserve">soit </w:t>
                            </w:r>
                            <w:r>
                              <w:rPr>
                                <w:lang w:val="fr-FR"/>
                              </w:rPr>
                              <w:t>au service à la clientèle</w:t>
                            </w:r>
                            <w:r w:rsidR="00EF4802">
                              <w:rPr>
                                <w:lang w:val="fr-FR"/>
                              </w:rPr>
                              <w:t xml:space="preserve">, </w:t>
                            </w:r>
                            <w:r>
                              <w:rPr>
                                <w:lang w:val="fr-FR"/>
                              </w:rPr>
                              <w:t>à la répartition</w:t>
                            </w:r>
                            <w:r w:rsidR="00EF4802">
                              <w:rPr>
                                <w:lang w:val="fr-FR"/>
                              </w:rPr>
                              <w:t xml:space="preserve"> et même à bord des véhicules</w:t>
                            </w:r>
                            <w:r w:rsidR="00F3780A">
                              <w:rPr>
                                <w:lang w:val="fr-FR"/>
                              </w:rPr>
                              <w:t>,</w:t>
                            </w:r>
                            <w:r w:rsidR="00CB3587">
                              <w:rPr>
                                <w:lang w:val="fr-FR"/>
                              </w:rPr>
                              <w:t xml:space="preserve"> ce qui nécessitera </w:t>
                            </w:r>
                            <w:r w:rsidR="00F3780A">
                              <w:rPr>
                                <w:lang w:val="fr-FR"/>
                              </w:rPr>
                              <w:t xml:space="preserve">certainement </w:t>
                            </w:r>
                            <w:r w:rsidR="00CB3587">
                              <w:rPr>
                                <w:lang w:val="fr-FR"/>
                              </w:rPr>
                              <w:t>une période d’adaptation tant pour le personnel que pour les utilisateurs.</w:t>
                            </w:r>
                            <w:r w:rsidR="00EF4802">
                              <w:rPr>
                                <w:lang w:val="fr-FR"/>
                              </w:rPr>
                              <w:t xml:space="preserve"> Ajoutons également l’implantation de nouvelles technologies qui parfois, peu</w:t>
                            </w:r>
                            <w:r w:rsidR="0073177E">
                              <w:rPr>
                                <w:lang w:val="fr-FR"/>
                              </w:rPr>
                              <w:t>vent</w:t>
                            </w:r>
                            <w:r w:rsidR="00EF4802">
                              <w:rPr>
                                <w:lang w:val="fr-FR"/>
                              </w:rPr>
                              <w:t xml:space="preserve"> également connaître quelques ratés avant d’être totalement efficace.</w:t>
                            </w:r>
                            <w:r w:rsidR="00F72497">
                              <w:rPr>
                                <w:lang w:val="fr-FR"/>
                              </w:rPr>
                              <w:t xml:space="preserve"> </w:t>
                            </w:r>
                            <w:r w:rsidR="00F3780A">
                              <w:rPr>
                                <w:lang w:val="fr-FR"/>
                              </w:rPr>
                              <w:t xml:space="preserve">Cela dit, nous croyons </w:t>
                            </w:r>
                            <w:r w:rsidR="00EF4802">
                              <w:rPr>
                                <w:lang w:val="fr-FR"/>
                              </w:rPr>
                              <w:t>malgré tout</w:t>
                            </w:r>
                            <w:r w:rsidR="00F3780A">
                              <w:rPr>
                                <w:lang w:val="fr-FR"/>
                              </w:rPr>
                              <w:t xml:space="preserve"> que dans l’ensemble, les</w:t>
                            </w:r>
                            <w:r w:rsidR="00AA4725">
                              <w:rPr>
                                <w:lang w:val="fr-FR"/>
                              </w:rPr>
                              <w:t xml:space="preserve"> </w:t>
                            </w:r>
                            <w:r w:rsidR="00F3780A">
                              <w:rPr>
                                <w:lang w:val="fr-FR"/>
                              </w:rPr>
                              <w:t xml:space="preserve">nouvelles </w:t>
                            </w:r>
                            <w:r w:rsidR="00AA4725">
                              <w:rPr>
                                <w:lang w:val="fr-FR"/>
                              </w:rPr>
                              <w:t xml:space="preserve">règles de fonctionnement établies et l’utilisation des nouvelles technologies amèneront sans aucun doute une offre de service </w:t>
                            </w:r>
                            <w:r w:rsidR="00F3780A">
                              <w:rPr>
                                <w:lang w:val="fr-FR"/>
                              </w:rPr>
                              <w:t xml:space="preserve">globalement </w:t>
                            </w:r>
                            <w:r w:rsidR="00AA4725">
                              <w:rPr>
                                <w:lang w:val="fr-FR"/>
                              </w:rPr>
                              <w:t>améliorée et par conséquent, une expérience client positive.</w:t>
                            </w:r>
                            <w:r w:rsidR="0073177E">
                              <w:rPr>
                                <w:lang w:val="fr-FR"/>
                              </w:rPr>
                              <w:t xml:space="preserve"> </w:t>
                            </w:r>
                            <w:r w:rsidR="00F3780A">
                              <w:rPr>
                                <w:lang w:val="fr-FR"/>
                              </w:rPr>
                              <w:t>C’est pourquoi, dans un esprit de collaboration et d’amélioration des pratiques, nous vous invitons à communiquer directement avec les agents d’exo en cas de besoin et si requis, à faire connaître à l’APHRSO vos insatisfactions ou vos requêtes. Le cas éch</w:t>
                            </w:r>
                            <w:r w:rsidR="00F72497">
                              <w:rPr>
                                <w:lang w:val="fr-FR"/>
                              </w:rPr>
                              <w:t>é</w:t>
                            </w:r>
                            <w:r w:rsidR="00F3780A">
                              <w:rPr>
                                <w:lang w:val="fr-FR"/>
                              </w:rPr>
                              <w:t>ant</w:t>
                            </w:r>
                            <w:r w:rsidR="00F72497">
                              <w:rPr>
                                <w:lang w:val="fr-FR"/>
                              </w:rPr>
                              <w:t>,</w:t>
                            </w:r>
                            <w:r w:rsidR="00F3780A">
                              <w:rPr>
                                <w:lang w:val="fr-FR"/>
                              </w:rPr>
                              <w:t xml:space="preserve"> nous ferons les suivis </w:t>
                            </w:r>
                            <w:r w:rsidR="00F72497">
                              <w:rPr>
                                <w:lang w:val="fr-FR"/>
                              </w:rPr>
                              <w:t>auprès d’</w:t>
                            </w:r>
                            <w:r w:rsidR="00F3780A">
                              <w:rPr>
                                <w:lang w:val="fr-FR"/>
                              </w:rPr>
                              <w:t>exo qui tout comme l’APHRSO, souhaite la réussite de cette transition et l’amélioration des pratiques en transport</w:t>
                            </w:r>
                            <w:r w:rsidR="00F72497">
                              <w:rPr>
                                <w:lang w:val="fr-FR"/>
                              </w:rPr>
                              <w:t xml:space="preserve"> adapté et ce, pour l’ensemble des utilisateurs.</w:t>
                            </w:r>
                          </w:p>
                          <w:p w14:paraId="31025649" w14:textId="77777777" w:rsidR="00E669A4" w:rsidRDefault="00E669A4">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75" type="#_x0000_t202" style="position:absolute;margin-left:40pt;margin-top:417pt;width:126.5pt;height:3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" filled="f" stroked="f">
                <v:textbox style="mso-next-textbox:#Text Box 156" inset="0,0,0,0">
                  <w:txbxContent>
                    <w:p w14:paraId="5AECB32A" w14:textId="20A68BD0" w:rsidR="00557952" w:rsidRDefault="0078126D" w:rsidP="0073177E">
                      <w:pPr>
                        <w:pStyle w:val="Corpsdetexte"/>
                        <w:spacing w:after="0" w:line="240" w:lineRule="auto"/>
                        <w:jc w:val="both"/>
                        <w:rPr>
                          <w:lang w:val="fr-FR"/>
                        </w:rPr>
                      </w:pPr>
                      <w:r>
                        <w:rPr>
                          <w:lang w:val="fr-FR"/>
                        </w:rPr>
                        <w:t xml:space="preserve">Dans ce contexte de </w:t>
                      </w:r>
                      <w:r w:rsidR="00E669A4">
                        <w:rPr>
                          <w:lang w:val="fr-FR"/>
                        </w:rPr>
                        <w:t>nouvelle gouvernance en transport, l’APHRSO a eu l’opportunité au cours des dernières années de se familiariser avec la structure de gestion et de développer de nouvelles collaborations avec les représentants d’exo.</w:t>
                      </w:r>
                    </w:p>
                    <w:p w14:paraId="79246511" w14:textId="482A9746" w:rsidR="00E669A4" w:rsidRDefault="00E669A4" w:rsidP="0073177E">
                      <w:pPr>
                        <w:pStyle w:val="Corpsdetexte"/>
                        <w:spacing w:after="0" w:line="240" w:lineRule="auto"/>
                        <w:jc w:val="both"/>
                        <w:rPr>
                          <w:lang w:val="fr-FR"/>
                        </w:rPr>
                      </w:pPr>
                      <w:r>
                        <w:rPr>
                          <w:lang w:val="fr-FR"/>
                        </w:rPr>
                        <w:t xml:space="preserve">C’est pourquoi, </w:t>
                      </w:r>
                      <w:r w:rsidR="00EF4802">
                        <w:rPr>
                          <w:lang w:val="fr-FR"/>
                        </w:rPr>
                        <w:t>en cette période</w:t>
                      </w:r>
                      <w:r>
                        <w:rPr>
                          <w:lang w:val="fr-FR"/>
                        </w:rPr>
                        <w:t xml:space="preserve"> de transition, nous souhaitons </w:t>
                      </w:r>
                      <w:r w:rsidR="00AA4725">
                        <w:rPr>
                          <w:lang w:val="fr-FR"/>
                        </w:rPr>
                        <w:t xml:space="preserve">apporter notre contribution en </w:t>
                      </w:r>
                      <w:r>
                        <w:rPr>
                          <w:lang w:val="fr-FR"/>
                        </w:rPr>
                        <w:t>accompagn</w:t>
                      </w:r>
                      <w:r w:rsidR="00AA4725">
                        <w:rPr>
                          <w:lang w:val="fr-FR"/>
                        </w:rPr>
                        <w:t>ant</w:t>
                      </w:r>
                      <w:r>
                        <w:rPr>
                          <w:lang w:val="fr-FR"/>
                        </w:rPr>
                        <w:t xml:space="preserve"> à la fois nos membres et </w:t>
                      </w:r>
                      <w:r w:rsidR="00AA4725">
                        <w:rPr>
                          <w:lang w:val="fr-FR"/>
                        </w:rPr>
                        <w:t xml:space="preserve">en soutenant </w:t>
                      </w:r>
                      <w:r>
                        <w:rPr>
                          <w:lang w:val="fr-FR"/>
                        </w:rPr>
                        <w:t>les gestionnaires d’exo afin que le tout se déroule de manière harmonieuse pour tous.</w:t>
                      </w:r>
                    </w:p>
                    <w:p w14:paraId="2E88BA1D" w14:textId="6C3FE0CF" w:rsidR="00E669A4" w:rsidRDefault="00EF4802" w:rsidP="0073177E">
                      <w:pPr>
                        <w:pStyle w:val="Corpsdetexte"/>
                        <w:spacing w:after="0" w:line="240" w:lineRule="auto"/>
                        <w:jc w:val="both"/>
                        <w:rPr>
                          <w:lang w:val="fr-FR"/>
                        </w:rPr>
                      </w:pPr>
                      <w:r>
                        <w:rPr>
                          <w:lang w:val="fr-FR"/>
                        </w:rPr>
                        <w:t>Notons que d</w:t>
                      </w:r>
                      <w:r w:rsidR="00E669A4">
                        <w:rPr>
                          <w:lang w:val="fr-FR"/>
                        </w:rPr>
                        <w:t xml:space="preserve">e façon générale, l’APHRSO est d’avis que les nouvelles règles d’affaires en transport </w:t>
                      </w:r>
                      <w:r w:rsidR="00310E99">
                        <w:rPr>
                          <w:lang w:val="fr-FR"/>
                        </w:rPr>
                        <w:t xml:space="preserve">et </w:t>
                      </w:r>
                      <w:r w:rsidR="00E669A4">
                        <w:rPr>
                          <w:lang w:val="fr-FR"/>
                        </w:rPr>
                        <w:t xml:space="preserve">qui ont </w:t>
                      </w:r>
                      <w:r w:rsidR="00310E99">
                        <w:rPr>
                          <w:lang w:val="fr-FR"/>
                        </w:rPr>
                        <w:t xml:space="preserve">été </w:t>
                      </w:r>
                      <w:r w:rsidR="00E669A4">
                        <w:rPr>
                          <w:lang w:val="fr-FR"/>
                        </w:rPr>
                        <w:t xml:space="preserve">élaborés dans un esprit d’uniformisation </w:t>
                      </w:r>
                      <w:r w:rsidR="00AA4725">
                        <w:rPr>
                          <w:lang w:val="fr-FR"/>
                        </w:rPr>
                        <w:t xml:space="preserve">et de simplification </w:t>
                      </w:r>
                      <w:r w:rsidR="00E669A4">
                        <w:rPr>
                          <w:lang w:val="fr-FR"/>
                        </w:rPr>
                        <w:t xml:space="preserve">des pratiques </w:t>
                      </w:r>
                      <w:r>
                        <w:rPr>
                          <w:lang w:val="fr-FR"/>
                        </w:rPr>
                        <w:t xml:space="preserve">pour le territoire du </w:t>
                      </w:r>
                      <w:r w:rsidR="00AA4725">
                        <w:rPr>
                          <w:lang w:val="fr-FR"/>
                        </w:rPr>
                        <w:t>grand Montréal</w:t>
                      </w:r>
                      <w:r w:rsidR="00310E99">
                        <w:rPr>
                          <w:lang w:val="fr-FR"/>
                        </w:rPr>
                        <w:t>,</w:t>
                      </w:r>
                      <w:r w:rsidR="00AA4725">
                        <w:rPr>
                          <w:lang w:val="fr-FR"/>
                        </w:rPr>
                        <w:t xml:space="preserve"> auront éventuellement des retombées positives pour les utilisateurs.</w:t>
                      </w:r>
                    </w:p>
                    <w:p w14:paraId="3E474A7D" w14:textId="2DD43AE7" w:rsidR="00E669A4" w:rsidRDefault="005B5670" w:rsidP="0073177E">
                      <w:pPr>
                        <w:pStyle w:val="Corpsdetexte"/>
                        <w:spacing w:after="0" w:line="240" w:lineRule="auto"/>
                        <w:jc w:val="both"/>
                        <w:rPr>
                          <w:lang w:val="fr-FR"/>
                        </w:rPr>
                      </w:pPr>
                      <w:r>
                        <w:rPr>
                          <w:lang w:val="fr-FR"/>
                        </w:rPr>
                        <w:t>É</w:t>
                      </w:r>
                      <w:r w:rsidR="00AA4725">
                        <w:rPr>
                          <w:lang w:val="fr-FR"/>
                        </w:rPr>
                        <w:t xml:space="preserve">videmment, chaque changement de pratique amène une </w:t>
                      </w:r>
                      <w:r w:rsidR="0073177E">
                        <w:rPr>
                          <w:lang w:val="fr-FR"/>
                        </w:rPr>
                        <w:t xml:space="preserve">certaine </w:t>
                      </w:r>
                      <w:r w:rsidR="00AA4725">
                        <w:rPr>
                          <w:lang w:val="fr-FR"/>
                        </w:rPr>
                        <w:t>période d’adaptation et parfois</w:t>
                      </w:r>
                      <w:r w:rsidR="0073177E">
                        <w:rPr>
                          <w:lang w:val="fr-FR"/>
                        </w:rPr>
                        <w:t xml:space="preserve"> même</w:t>
                      </w:r>
                      <w:r w:rsidR="00AA4725">
                        <w:rPr>
                          <w:lang w:val="fr-FR"/>
                        </w:rPr>
                        <w:t xml:space="preserve"> des pertes d’acquis qui à court terme, peuvent causer des irritants ou des insatisfactions. </w:t>
                      </w:r>
                    </w:p>
                    <w:p w14:paraId="200FE0EE" w14:textId="71109C37" w:rsidR="00F3780A" w:rsidRDefault="00310E99" w:rsidP="0073177E">
                      <w:pPr>
                        <w:pStyle w:val="Corpsdetexte"/>
                        <w:spacing w:after="0" w:line="240" w:lineRule="auto"/>
                        <w:jc w:val="both"/>
                        <w:rPr>
                          <w:lang w:val="fr-FR"/>
                        </w:rPr>
                      </w:pPr>
                      <w:r>
                        <w:rPr>
                          <w:lang w:val="fr-FR"/>
                        </w:rPr>
                        <w:t xml:space="preserve">De plus, de nouveaux employés seront probablement affectés </w:t>
                      </w:r>
                      <w:r w:rsidR="00EF4802">
                        <w:rPr>
                          <w:lang w:val="fr-FR"/>
                        </w:rPr>
                        <w:t xml:space="preserve">soit </w:t>
                      </w:r>
                      <w:r>
                        <w:rPr>
                          <w:lang w:val="fr-FR"/>
                        </w:rPr>
                        <w:t>au service à la clientèle</w:t>
                      </w:r>
                      <w:r w:rsidR="00EF4802">
                        <w:rPr>
                          <w:lang w:val="fr-FR"/>
                        </w:rPr>
                        <w:t xml:space="preserve">, </w:t>
                      </w:r>
                      <w:r>
                        <w:rPr>
                          <w:lang w:val="fr-FR"/>
                        </w:rPr>
                        <w:t>à la répartition</w:t>
                      </w:r>
                      <w:r w:rsidR="00EF4802">
                        <w:rPr>
                          <w:lang w:val="fr-FR"/>
                        </w:rPr>
                        <w:t xml:space="preserve"> et même à bord des véhicules</w:t>
                      </w:r>
                      <w:r w:rsidR="00F3780A">
                        <w:rPr>
                          <w:lang w:val="fr-FR"/>
                        </w:rPr>
                        <w:t>,</w:t>
                      </w:r>
                      <w:r w:rsidR="00CB3587">
                        <w:rPr>
                          <w:lang w:val="fr-FR"/>
                        </w:rPr>
                        <w:t xml:space="preserve"> ce qui nécessitera </w:t>
                      </w:r>
                      <w:r w:rsidR="00F3780A">
                        <w:rPr>
                          <w:lang w:val="fr-FR"/>
                        </w:rPr>
                        <w:t xml:space="preserve">certainement </w:t>
                      </w:r>
                      <w:r w:rsidR="00CB3587">
                        <w:rPr>
                          <w:lang w:val="fr-FR"/>
                        </w:rPr>
                        <w:t>une période d’adaptation tant pour le personnel que pour les utilisateurs.</w:t>
                      </w:r>
                      <w:r w:rsidR="00EF4802">
                        <w:rPr>
                          <w:lang w:val="fr-FR"/>
                        </w:rPr>
                        <w:t xml:space="preserve"> Ajoutons également l’implantation de nouvelles technologies qui parfois, peu</w:t>
                      </w:r>
                      <w:r w:rsidR="0073177E">
                        <w:rPr>
                          <w:lang w:val="fr-FR"/>
                        </w:rPr>
                        <w:t>vent</w:t>
                      </w:r>
                      <w:r w:rsidR="00EF4802">
                        <w:rPr>
                          <w:lang w:val="fr-FR"/>
                        </w:rPr>
                        <w:t xml:space="preserve"> également connaître quelques ratés avant d’être totalement efficace.</w:t>
                      </w:r>
                      <w:r w:rsidR="00F72497">
                        <w:rPr>
                          <w:lang w:val="fr-FR"/>
                        </w:rPr>
                        <w:t xml:space="preserve"> </w:t>
                      </w:r>
                      <w:r w:rsidR="00F3780A">
                        <w:rPr>
                          <w:lang w:val="fr-FR"/>
                        </w:rPr>
                        <w:t xml:space="preserve">Cela dit, nous croyons </w:t>
                      </w:r>
                      <w:r w:rsidR="00EF4802">
                        <w:rPr>
                          <w:lang w:val="fr-FR"/>
                        </w:rPr>
                        <w:t>malgré tout</w:t>
                      </w:r>
                      <w:r w:rsidR="00F3780A">
                        <w:rPr>
                          <w:lang w:val="fr-FR"/>
                        </w:rPr>
                        <w:t xml:space="preserve"> que dans l’ensemble, les</w:t>
                      </w:r>
                      <w:r w:rsidR="00AA4725">
                        <w:rPr>
                          <w:lang w:val="fr-FR"/>
                        </w:rPr>
                        <w:t xml:space="preserve"> </w:t>
                      </w:r>
                      <w:r w:rsidR="00F3780A">
                        <w:rPr>
                          <w:lang w:val="fr-FR"/>
                        </w:rPr>
                        <w:t xml:space="preserve">nouvelles </w:t>
                      </w:r>
                      <w:r w:rsidR="00AA4725">
                        <w:rPr>
                          <w:lang w:val="fr-FR"/>
                        </w:rPr>
                        <w:t xml:space="preserve">règles de fonctionnement établies et l’utilisation des nouvelles technologies amèneront sans aucun doute une offre de service </w:t>
                      </w:r>
                      <w:r w:rsidR="00F3780A">
                        <w:rPr>
                          <w:lang w:val="fr-FR"/>
                        </w:rPr>
                        <w:t xml:space="preserve">globalement </w:t>
                      </w:r>
                      <w:r w:rsidR="00AA4725">
                        <w:rPr>
                          <w:lang w:val="fr-FR"/>
                        </w:rPr>
                        <w:t>améliorée et par conséquent, une expérience client positive.</w:t>
                      </w:r>
                      <w:r w:rsidR="0073177E">
                        <w:rPr>
                          <w:lang w:val="fr-FR"/>
                        </w:rPr>
                        <w:t xml:space="preserve"> </w:t>
                      </w:r>
                      <w:r w:rsidR="00F3780A">
                        <w:rPr>
                          <w:lang w:val="fr-FR"/>
                        </w:rPr>
                        <w:t>C’est pourquoi, dans un esprit de collaboration et d’amélioration des pratiques, nous vous invitons à communiquer directement avec les agents d’exo en cas de besoin et si requis, à faire connaître à l’APHRSO vos insatisfactions ou vos requêtes. Le cas éch</w:t>
                      </w:r>
                      <w:r w:rsidR="00F72497">
                        <w:rPr>
                          <w:lang w:val="fr-FR"/>
                        </w:rPr>
                        <w:t>é</w:t>
                      </w:r>
                      <w:r w:rsidR="00F3780A">
                        <w:rPr>
                          <w:lang w:val="fr-FR"/>
                        </w:rPr>
                        <w:t>ant</w:t>
                      </w:r>
                      <w:r w:rsidR="00F72497">
                        <w:rPr>
                          <w:lang w:val="fr-FR"/>
                        </w:rPr>
                        <w:t>,</w:t>
                      </w:r>
                      <w:r w:rsidR="00F3780A">
                        <w:rPr>
                          <w:lang w:val="fr-FR"/>
                        </w:rPr>
                        <w:t xml:space="preserve"> nous ferons les suivis </w:t>
                      </w:r>
                      <w:r w:rsidR="00F72497">
                        <w:rPr>
                          <w:lang w:val="fr-FR"/>
                        </w:rPr>
                        <w:t>auprès d’</w:t>
                      </w:r>
                      <w:r w:rsidR="00F3780A">
                        <w:rPr>
                          <w:lang w:val="fr-FR"/>
                        </w:rPr>
                        <w:t>exo qui tout comme l’APHRSO, souhaite la réussite de cette transition et l’amélioration des pratiques en transport</w:t>
                      </w:r>
                      <w:r w:rsidR="00F72497">
                        <w:rPr>
                          <w:lang w:val="fr-FR"/>
                        </w:rPr>
                        <w:t xml:space="preserve"> adapté et ce, pour l’ensemble des utilisateurs.</w:t>
                      </w:r>
                    </w:p>
                    <w:p w14:paraId="31025649" w14:textId="77777777" w:rsidR="00E669A4" w:rsidRDefault="00E669A4">
                      <w:pPr>
                        <w:pStyle w:val="Corpsdetexte"/>
                        <w:rPr>
                          <w:lang w:val="fr-FR"/>
                        </w:rPr>
                      </w:pPr>
                    </w:p>
                  </w:txbxContent>
                </v:textbox>
                <w10:wrap anchorx="page" anchory="page"/>
              </v:shape>
            </w:pict>
          </mc:Fallback>
        </mc:AlternateContent>
      </w:r>
      <w:r w:rsidR="00F3780A">
        <w:rPr>
          <w:noProof/>
          <w:lang w:eastAsia="fr-CA" w:bidi="ar-SA"/>
        </w:rPr>
        <mc:AlternateContent>
          <mc:Choice Requires="wps">
            <w:drawing>
              <wp:anchor distT="0" distB="0" distL="114300" distR="114300" simplePos="0" relativeHeight="251669504" behindDoc="0" locked="0" layoutInCell="1" allowOverlap="1" wp14:anchorId="0222CE28" wp14:editId="30B63A29">
                <wp:simplePos x="0" y="0"/>
                <wp:positionH relativeFrom="page">
                  <wp:posOffset>2222500</wp:posOffset>
                </wp:positionH>
                <wp:positionV relativeFrom="page">
                  <wp:posOffset>5302250</wp:posOffset>
                </wp:positionV>
                <wp:extent cx="1581150" cy="4000500"/>
                <wp:effectExtent l="0" t="0" r="0" b="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6" type="#_x0000_t202" style="position:absolute;margin-left:175pt;margin-top:417.5pt;width:124.5pt;height:3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" filled="f" stroked="f">
                <v:textbox style="mso-next-textbox:#Text Box 157" inset="0,0,0,0">
                  <w:txbxContent/>
                </v:textbox>
                <w10:wrap anchorx="page" anchory="page"/>
              </v:shape>
            </w:pict>
          </mc:Fallback>
        </mc:AlternateContent>
      </w:r>
      <w:r w:rsidR="001E75CA">
        <w:br w:type="page"/>
      </w:r>
    </w:p>
    <w:p w14:paraId="2954DA2C" w14:textId="30384474" w:rsidR="001E75CA" w:rsidRDefault="001E75CA"/>
    <w:p w14:paraId="37428AF3" w14:textId="77777777" w:rsidR="001E75CA" w:rsidRDefault="0065269A">
      <w:r>
        <w:rPr>
          <w:noProof/>
          <w:lang w:eastAsia="fr-CA" w:bidi="ar-SA"/>
        </w:rPr>
        <mc:AlternateContent>
          <mc:Choice Requires="wps">
            <w:drawing>
              <wp:anchor distT="0" distB="0" distL="114300" distR="114300" simplePos="0" relativeHeight="251630592" behindDoc="0" locked="0" layoutInCell="1" allowOverlap="1" wp14:anchorId="28C99B23" wp14:editId="4B8946C0">
                <wp:simplePos x="0" y="0"/>
                <wp:positionH relativeFrom="page">
                  <wp:posOffset>2425700</wp:posOffset>
                </wp:positionH>
                <wp:positionV relativeFrom="page">
                  <wp:posOffset>922867</wp:posOffset>
                </wp:positionV>
                <wp:extent cx="4800600" cy="249766"/>
                <wp:effectExtent l="0" t="0" r="0" b="1714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49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1C35DB46" w:rsidR="00557952" w:rsidRPr="001428D8" w:rsidRDefault="00557952">
                            <w:pPr>
                              <w:pStyle w:val="Titre2"/>
                              <w:rPr>
                                <w:color w:val="auto"/>
                              </w:rPr>
                            </w:pPr>
                            <w:r>
                              <w:rPr>
                                <w:rFonts w:ascii="Bookman Old Style" w:hAnsi="Bookman Old Style"/>
                                <w:b/>
                                <w:bCs/>
                                <w:color w:val="auto"/>
                                <w:sz w:val="40"/>
                                <w:szCs w:val="40"/>
                              </w:rPr>
                              <w:t>Retour sur la SQPH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7" type="#_x0000_t202" style="position:absolute;margin-left:191pt;margin-top:72.65pt;width:378pt;height:19.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" filled="f" stroked="f">
                <v:textbox inset="0,0,0,0">
                  <w:txbxContent>
                    <w:p w14:paraId="004B9DD9" w14:textId="1C35DB46" w:rsidR="00557952" w:rsidRPr="001428D8" w:rsidRDefault="00557952">
                      <w:pPr>
                        <w:pStyle w:val="Titre2"/>
                        <w:rPr>
                          <w:color w:val="auto"/>
                        </w:rPr>
                      </w:pPr>
                      <w:r>
                        <w:rPr>
                          <w:rFonts w:ascii="Bookman Old Style" w:hAnsi="Bookman Old Style"/>
                          <w:b/>
                          <w:bCs/>
                          <w:color w:val="auto"/>
                          <w:sz w:val="40"/>
                          <w:szCs w:val="40"/>
                        </w:rPr>
                        <w:t>Retour sur la SQPH 2020</w:t>
                      </w:r>
                    </w:p>
                  </w:txbxContent>
                </v:textbox>
                <w10:wrap anchorx="page" anchory="page"/>
              </v:shape>
            </w:pict>
          </mc:Fallback>
        </mc:AlternateContent>
      </w:r>
    </w:p>
    <w:p w14:paraId="0ED95244" w14:textId="77777777" w:rsidR="001E75CA" w:rsidRDefault="001E75CA"/>
    <w:p w14:paraId="4235A0D8" w14:textId="153C1307" w:rsidR="001E75CA" w:rsidRDefault="0098749A">
      <w:r>
        <w:rPr>
          <w:noProof/>
          <w:lang w:eastAsia="fr-CA" w:bidi="ar-SA"/>
        </w:rPr>
        <mc:AlternateContent>
          <mc:Choice Requires="wps">
            <w:drawing>
              <wp:anchor distT="0" distB="0" distL="114300" distR="114300" simplePos="0" relativeHeight="251672576" behindDoc="0" locked="0" layoutInCell="1" allowOverlap="1" wp14:anchorId="73C94274" wp14:editId="10865312">
                <wp:simplePos x="0" y="0"/>
                <wp:positionH relativeFrom="page">
                  <wp:posOffset>5672243</wp:posOffset>
                </wp:positionH>
                <wp:positionV relativeFrom="page">
                  <wp:posOffset>1205865</wp:posOffset>
                </wp:positionV>
                <wp:extent cx="1498600" cy="1807634"/>
                <wp:effectExtent l="0" t="0" r="6350" b="254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07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8" type="#_x0000_t202" style="position:absolute;margin-left:446.65pt;margin-top:94.95pt;width:118pt;height:14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1552" behindDoc="0" locked="0" layoutInCell="1" allowOverlap="1" wp14:anchorId="5C729E63" wp14:editId="7CE765C2">
                <wp:simplePos x="0" y="0"/>
                <wp:positionH relativeFrom="page">
                  <wp:posOffset>4059555</wp:posOffset>
                </wp:positionH>
                <wp:positionV relativeFrom="page">
                  <wp:posOffset>1193165</wp:posOffset>
                </wp:positionV>
                <wp:extent cx="1498600" cy="1892300"/>
                <wp:effectExtent l="0" t="0" r="6350" b="1270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9" type="#_x0000_t202" style="position:absolute;margin-left:319.65pt;margin-top:93.95pt;width:118pt;height:14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" filled="f" stroked="f">
                <v:textbox style="mso-next-textbox:#Text Box 161"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9568" behindDoc="0" locked="0" layoutInCell="1" allowOverlap="1" wp14:anchorId="34B64A69" wp14:editId="3612D18A">
                <wp:simplePos x="0" y="0"/>
                <wp:positionH relativeFrom="page">
                  <wp:posOffset>2438188</wp:posOffset>
                </wp:positionH>
                <wp:positionV relativeFrom="page">
                  <wp:posOffset>1198033</wp:posOffset>
                </wp:positionV>
                <wp:extent cx="1513205" cy="1943100"/>
                <wp:effectExtent l="0" t="0" r="10795" b="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61137208" w14:textId="77777777" w:rsidR="0098749A" w:rsidRDefault="00557952" w:rsidP="0073177E">
                            <w:pPr>
                              <w:pStyle w:val="Corpsdetexte"/>
                              <w:spacing w:line="240" w:lineRule="auto"/>
                              <w:jc w:val="both"/>
                              <w:rPr>
                                <w:sz w:val="24"/>
                                <w:szCs w:val="24"/>
                                <w:lang w:eastAsia="fr-CA" w:bidi="ar-SA"/>
                              </w:rPr>
                            </w:pPr>
                            <w:r>
                              <w:rPr>
                                <w:lang w:val="fr-FR"/>
                              </w:rPr>
                              <w:t>Pour souligner de façon particulière la Semaine québécoise des personnes handicapées, l’APHRSO avait prévu cette année</w:t>
                            </w:r>
                            <w:r w:rsidRPr="009C2472">
                              <w:rPr>
                                <w:lang w:val="fr-FR"/>
                              </w:rPr>
                              <w:t xml:space="preserve"> </w:t>
                            </w:r>
                            <w:r>
                              <w:rPr>
                                <w:lang w:val="fr-FR"/>
                              </w:rPr>
                              <w:t>l’organisation d’un salon des partenaires ouvert au public ainsi qu’un atelier de sensibilisation destiné aux employés municipaux. Malheureusement, en raison du décret de l’état d’urgence sanitaire, ces deux événements ont été annulés et reportés à l’an prochain.</w:t>
                            </w:r>
                            <w:r w:rsidR="0073177E">
                              <w:rPr>
                                <w:lang w:val="fr-FR"/>
                              </w:rPr>
                              <w:t xml:space="preserve"> </w:t>
                            </w:r>
                            <w:r>
                              <w:rPr>
                                <w:lang w:val="fr-FR"/>
                              </w:rPr>
                              <w:t>Nous avons donc revu notre stratégie de visibilité et avons misé sur les réseaux sociaux pour promouvoir cette semaine thématique.</w:t>
                            </w:r>
                            <w:r w:rsidR="0098749A">
                              <w:rPr>
                                <w:lang w:val="fr-FR"/>
                              </w:rPr>
                              <w:t xml:space="preserve"> </w:t>
                            </w:r>
                            <w:r>
                              <w:rPr>
                                <w:lang w:val="fr-FR"/>
                              </w:rPr>
                              <w:t>Nous avons produit et diffusé chaque jour via Facebook un visuel de sensibilisation destiné à un public varié.</w:t>
                            </w:r>
                            <w:r w:rsidRPr="00D353CF">
                              <w:rPr>
                                <w:sz w:val="24"/>
                                <w:szCs w:val="24"/>
                                <w:lang w:eastAsia="fr-CA" w:bidi="ar-SA"/>
                              </w:rPr>
                              <w:t xml:space="preserve"> </w:t>
                            </w:r>
                          </w:p>
                          <w:p w14:paraId="5C9EF5B7" w14:textId="77777777" w:rsidR="0098749A" w:rsidRDefault="00557952" w:rsidP="0073177E">
                            <w:pPr>
                              <w:pStyle w:val="Corpsdetexte"/>
                              <w:spacing w:line="240" w:lineRule="auto"/>
                              <w:jc w:val="both"/>
                            </w:pPr>
                            <w:r w:rsidRPr="00D353CF">
                              <w:t xml:space="preserve">Plus de 10 000 personnes ont </w:t>
                            </w:r>
                            <w:r>
                              <w:t xml:space="preserve">ainsi </w:t>
                            </w:r>
                            <w:r w:rsidRPr="00D353CF">
                              <w:t xml:space="preserve">été rejointes par </w:t>
                            </w:r>
                            <w:r>
                              <w:t>no</w:t>
                            </w:r>
                            <w:r w:rsidRPr="00D353CF">
                              <w:t>s publications</w:t>
                            </w:r>
                            <w:r>
                              <w:t>.</w:t>
                            </w:r>
                            <w:r w:rsidR="0073177E">
                              <w:t xml:space="preserve"> </w:t>
                            </w:r>
                            <w:r>
                              <w:t>De plus, nous avons accordé une brève entrevue à la station de télé régionale TVRS.</w:t>
                            </w:r>
                          </w:p>
                          <w:p w14:paraId="31CAD5FB" w14:textId="271B47D1" w:rsidR="00557952" w:rsidRDefault="0073177E" w:rsidP="0073177E">
                            <w:pPr>
                              <w:pStyle w:val="Corpsdetexte"/>
                              <w:spacing w:line="240" w:lineRule="auto"/>
                              <w:jc w:val="both"/>
                              <w:rPr>
                                <w:lang w:val="fr-FR"/>
                              </w:rPr>
                            </w:pPr>
                            <w:r>
                              <w:t>Si vous avez raté nos publications, sachez qu’elles sont disponibles sur notre page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80" type="#_x0000_t202" style="position:absolute;margin-left:192pt;margin-top:94.35pt;width:119.15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" filled="f" stroked="f">
                <v:textbox style="mso-next-textbox:#Text Box 160" inset="0,0,0,0">
                  <w:txbxContent>
                    <w:p w14:paraId="61137208" w14:textId="77777777" w:rsidR="0098749A" w:rsidRDefault="00557952" w:rsidP="0073177E">
                      <w:pPr>
                        <w:pStyle w:val="Corpsdetexte"/>
                        <w:spacing w:line="240" w:lineRule="auto"/>
                        <w:jc w:val="both"/>
                        <w:rPr>
                          <w:sz w:val="24"/>
                          <w:szCs w:val="24"/>
                          <w:lang w:eastAsia="fr-CA" w:bidi="ar-SA"/>
                        </w:rPr>
                      </w:pPr>
                      <w:r>
                        <w:rPr>
                          <w:lang w:val="fr-FR"/>
                        </w:rPr>
                        <w:t>Pour souligner de façon particulière la Semaine québécoise des personnes handicapées, l’APHRSO avait prévu cette année</w:t>
                      </w:r>
                      <w:r w:rsidRPr="009C2472">
                        <w:rPr>
                          <w:lang w:val="fr-FR"/>
                        </w:rPr>
                        <w:t xml:space="preserve"> </w:t>
                      </w:r>
                      <w:r>
                        <w:rPr>
                          <w:lang w:val="fr-FR"/>
                        </w:rPr>
                        <w:t>l’organisation d’un salon des partenaires ouvert au public ainsi qu’un atelier de sensibilisation destiné aux employés municipaux. Malheureusement, en raison du décret de l’état d’urgence sanitaire, ces deux événements ont été annulés et reportés à l’an prochain.</w:t>
                      </w:r>
                      <w:r w:rsidR="0073177E">
                        <w:rPr>
                          <w:lang w:val="fr-FR"/>
                        </w:rPr>
                        <w:t xml:space="preserve"> </w:t>
                      </w:r>
                      <w:r>
                        <w:rPr>
                          <w:lang w:val="fr-FR"/>
                        </w:rPr>
                        <w:t>Nous avons donc revu notre stratégie de visibilité et avons misé sur les réseaux sociaux pour promouvoir cette semaine thématique.</w:t>
                      </w:r>
                      <w:r w:rsidR="0098749A">
                        <w:rPr>
                          <w:lang w:val="fr-FR"/>
                        </w:rPr>
                        <w:t xml:space="preserve"> </w:t>
                      </w:r>
                      <w:r>
                        <w:rPr>
                          <w:lang w:val="fr-FR"/>
                        </w:rPr>
                        <w:t>Nous avons produit et diffusé chaque jour via Facebook un visuel de sensibilisation destiné à un public varié.</w:t>
                      </w:r>
                      <w:r w:rsidRPr="00D353CF">
                        <w:rPr>
                          <w:sz w:val="24"/>
                          <w:szCs w:val="24"/>
                          <w:lang w:eastAsia="fr-CA" w:bidi="ar-SA"/>
                        </w:rPr>
                        <w:t xml:space="preserve"> </w:t>
                      </w:r>
                    </w:p>
                    <w:p w14:paraId="5C9EF5B7" w14:textId="77777777" w:rsidR="0098749A" w:rsidRDefault="00557952" w:rsidP="0073177E">
                      <w:pPr>
                        <w:pStyle w:val="Corpsdetexte"/>
                        <w:spacing w:line="240" w:lineRule="auto"/>
                        <w:jc w:val="both"/>
                      </w:pPr>
                      <w:r w:rsidRPr="00D353CF">
                        <w:t xml:space="preserve">Plus de 10 000 personnes ont </w:t>
                      </w:r>
                      <w:r>
                        <w:t xml:space="preserve">ainsi </w:t>
                      </w:r>
                      <w:r w:rsidRPr="00D353CF">
                        <w:t xml:space="preserve">été rejointes par </w:t>
                      </w:r>
                      <w:r>
                        <w:t>no</w:t>
                      </w:r>
                      <w:r w:rsidRPr="00D353CF">
                        <w:t>s publications</w:t>
                      </w:r>
                      <w:r>
                        <w:t>.</w:t>
                      </w:r>
                      <w:r w:rsidR="0073177E">
                        <w:t xml:space="preserve"> </w:t>
                      </w:r>
                      <w:r>
                        <w:t>De plus, nous avons accordé une brève entrevue à la station de télé régionale TVRS.</w:t>
                      </w:r>
                    </w:p>
                    <w:p w14:paraId="31CAD5FB" w14:textId="271B47D1" w:rsidR="00557952" w:rsidRDefault="0073177E" w:rsidP="0073177E">
                      <w:pPr>
                        <w:pStyle w:val="Corpsdetexte"/>
                        <w:spacing w:line="240" w:lineRule="auto"/>
                        <w:jc w:val="both"/>
                        <w:rPr>
                          <w:lang w:val="fr-FR"/>
                        </w:rPr>
                      </w:pPr>
                      <w:r>
                        <w:t>Si vous avez raté nos publications, sachez qu’elles sont disponibles sur notre page Facebook.</w:t>
                      </w:r>
                    </w:p>
                  </w:txbxContent>
                </v:textbox>
                <w10:wrap anchorx="page" anchory="page"/>
              </v:shape>
            </w:pict>
          </mc:Fallback>
        </mc:AlternateContent>
      </w:r>
    </w:p>
    <w:p w14:paraId="1E684368" w14:textId="77777777" w:rsidR="001E75CA" w:rsidRDefault="001E75CA"/>
    <w:p w14:paraId="20EEA475" w14:textId="77777777" w:rsidR="001E75CA" w:rsidRDefault="001E75CA"/>
    <w:p w14:paraId="7E27CE67" w14:textId="77777777" w:rsidR="001E75CA" w:rsidRDefault="001E75CA"/>
    <w:p w14:paraId="58264492" w14:textId="77777777" w:rsidR="001E75CA" w:rsidRDefault="001E75CA"/>
    <w:p w14:paraId="4F217852" w14:textId="77777777" w:rsidR="001E75CA" w:rsidRDefault="001E75CA"/>
    <w:p w14:paraId="5211AF1D" w14:textId="77777777" w:rsidR="001E75CA" w:rsidRDefault="001E75CA"/>
    <w:p w14:paraId="0B77D6C3" w14:textId="77777777" w:rsidR="001E75CA" w:rsidRDefault="001E75CA"/>
    <w:p w14:paraId="0F76A78C" w14:textId="77777777" w:rsidR="001E75CA" w:rsidRDefault="001E75CA"/>
    <w:p w14:paraId="56065BE2" w14:textId="77777777" w:rsidR="001E75CA" w:rsidRDefault="001E75CA"/>
    <w:p w14:paraId="4CFFC584" w14:textId="77777777" w:rsidR="001E75CA" w:rsidRDefault="001E75CA"/>
    <w:p w14:paraId="0B493FAF" w14:textId="3F3DEE86" w:rsidR="001E75CA" w:rsidRDefault="0098749A">
      <w:r>
        <w:rPr>
          <w:noProof/>
          <w:lang w:eastAsia="fr-CA" w:bidi="ar-SA"/>
        </w:rPr>
        <mc:AlternateContent>
          <mc:Choice Requires="wps">
            <w:drawing>
              <wp:anchor distT="0" distB="0" distL="114300" distR="114300" simplePos="0" relativeHeight="251633664" behindDoc="0" locked="0" layoutInCell="1" allowOverlap="1" wp14:anchorId="2661E837" wp14:editId="2EE3B609">
                <wp:simplePos x="0" y="0"/>
                <wp:positionH relativeFrom="page">
                  <wp:posOffset>2429933</wp:posOffset>
                </wp:positionH>
                <wp:positionV relativeFrom="page">
                  <wp:posOffset>3166533</wp:posOffset>
                </wp:positionV>
                <wp:extent cx="4800600" cy="622300"/>
                <wp:effectExtent l="0" t="0" r="0" b="635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AD11" w14:textId="400A76C9" w:rsidR="00557952" w:rsidRDefault="00557952" w:rsidP="0098749A">
                            <w:pPr>
                              <w:pStyle w:val="Titre2"/>
                              <w:spacing w:after="0" w:line="240" w:lineRule="auto"/>
                              <w:rPr>
                                <w:rFonts w:ascii="Bookman Old Style" w:hAnsi="Bookman Old Style"/>
                                <w:b/>
                                <w:bCs/>
                                <w:color w:val="auto"/>
                              </w:rPr>
                            </w:pPr>
                            <w:r>
                              <w:rPr>
                                <w:rFonts w:ascii="Bookman Old Style" w:hAnsi="Bookman Old Style"/>
                                <w:b/>
                                <w:bCs/>
                                <w:color w:val="auto"/>
                              </w:rPr>
                              <w:t>Curateur public</w:t>
                            </w:r>
                          </w:p>
                          <w:p w14:paraId="3C620918" w14:textId="77777777" w:rsidR="00557952" w:rsidRPr="003850F5" w:rsidRDefault="00557952" w:rsidP="0098749A">
                            <w:pPr>
                              <w:rPr>
                                <w:b/>
                                <w:bCs/>
                                <w:color w:val="0070C0"/>
                              </w:rPr>
                            </w:pPr>
                            <w:r w:rsidRPr="003850F5">
                              <w:rPr>
                                <w:b/>
                                <w:bCs/>
                                <w:color w:val="0070C0"/>
                              </w:rPr>
                              <w:t>De grands changements s’amorcent grâce à l’adoption du projet de loi 18</w:t>
                            </w:r>
                          </w:p>
                          <w:p w14:paraId="6C7BC3AD" w14:textId="77777777" w:rsidR="00557952" w:rsidRPr="003850F5" w:rsidRDefault="00557952" w:rsidP="003850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1" type="#_x0000_t202" style="position:absolute;margin-left:191.35pt;margin-top:249.35pt;width:378pt;height:4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" filled="f" stroked="f">
                <v:textbox inset="0,0,0,0">
                  <w:txbxContent>
                    <w:p w14:paraId="0285AD11" w14:textId="400A76C9" w:rsidR="00557952" w:rsidRDefault="00557952" w:rsidP="0098749A">
                      <w:pPr>
                        <w:pStyle w:val="Titre2"/>
                        <w:spacing w:after="0" w:line="240" w:lineRule="auto"/>
                        <w:rPr>
                          <w:rFonts w:ascii="Bookman Old Style" w:hAnsi="Bookman Old Style"/>
                          <w:b/>
                          <w:bCs/>
                          <w:color w:val="auto"/>
                        </w:rPr>
                      </w:pPr>
                      <w:r>
                        <w:rPr>
                          <w:rFonts w:ascii="Bookman Old Style" w:hAnsi="Bookman Old Style"/>
                          <w:b/>
                          <w:bCs/>
                          <w:color w:val="auto"/>
                        </w:rPr>
                        <w:t>Curateur public</w:t>
                      </w:r>
                    </w:p>
                    <w:p w14:paraId="3C620918" w14:textId="77777777" w:rsidR="00557952" w:rsidRPr="003850F5" w:rsidRDefault="00557952" w:rsidP="0098749A">
                      <w:pPr>
                        <w:rPr>
                          <w:b/>
                          <w:bCs/>
                          <w:color w:val="0070C0"/>
                        </w:rPr>
                      </w:pPr>
                      <w:r w:rsidRPr="003850F5">
                        <w:rPr>
                          <w:b/>
                          <w:bCs/>
                          <w:color w:val="0070C0"/>
                        </w:rPr>
                        <w:t>De grands changements s’amorcent grâce à l’adoption du projet de loi 18</w:t>
                      </w:r>
                    </w:p>
                    <w:p w14:paraId="6C7BC3AD" w14:textId="77777777" w:rsidR="00557952" w:rsidRPr="003850F5" w:rsidRDefault="00557952" w:rsidP="003850F5"/>
                  </w:txbxContent>
                </v:textbox>
                <w10:wrap anchorx="page" anchory="page"/>
              </v:shape>
            </w:pict>
          </mc:Fallback>
        </mc:AlternateContent>
      </w:r>
    </w:p>
    <w:p w14:paraId="141CD12D" w14:textId="57930BF1" w:rsidR="001E75CA" w:rsidRDefault="001E75CA"/>
    <w:p w14:paraId="30917275" w14:textId="514DE474" w:rsidR="001E75CA" w:rsidRDefault="004F47B7">
      <w:r>
        <w:rPr>
          <w:noProof/>
        </w:rPr>
        <w:drawing>
          <wp:anchor distT="0" distB="0" distL="114300" distR="114300" simplePos="0" relativeHeight="251859968" behindDoc="1" locked="0" layoutInCell="1" allowOverlap="1" wp14:anchorId="491A352D" wp14:editId="11D36375">
            <wp:simplePos x="0" y="0"/>
            <wp:positionH relativeFrom="column">
              <wp:posOffset>76200</wp:posOffset>
            </wp:positionH>
            <wp:positionV relativeFrom="paragraph">
              <wp:posOffset>90170</wp:posOffset>
            </wp:positionV>
            <wp:extent cx="1485954" cy="975360"/>
            <wp:effectExtent l="0" t="0" r="0" b="0"/>
            <wp:wrapTight wrapText="bothSides">
              <wp:wrapPolygon edited="0">
                <wp:start x="0" y="0"/>
                <wp:lineTo x="0" y="21094"/>
                <wp:lineTo x="21323" y="21094"/>
                <wp:lineTo x="21323" y="0"/>
                <wp:lineTo x="0" y="0"/>
              </wp:wrapPolygon>
            </wp:wrapTight>
            <wp:docPr id="680" name="Image 680" descr="Personnes alignées se tenant bras dessus-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54" cy="975360"/>
                    </a:xfrm>
                    <a:prstGeom prst="rect">
                      <a:avLst/>
                    </a:prstGeom>
                    <a:noFill/>
                  </pic:spPr>
                </pic:pic>
              </a:graphicData>
            </a:graphic>
          </wp:anchor>
        </w:drawing>
      </w:r>
    </w:p>
    <w:p w14:paraId="56E0B471" w14:textId="70DC4895" w:rsidR="001E75CA" w:rsidRDefault="001E75CA"/>
    <w:p w14:paraId="057726E6" w14:textId="388503F5" w:rsidR="001E75CA" w:rsidRDefault="0098749A">
      <w:r>
        <w:rPr>
          <w:noProof/>
          <w:lang w:eastAsia="fr-CA" w:bidi="ar-SA"/>
        </w:rPr>
        <mc:AlternateContent>
          <mc:Choice Requires="wps">
            <w:drawing>
              <wp:anchor distT="0" distB="0" distL="114300" distR="114300" simplePos="0" relativeHeight="251675648" behindDoc="0" locked="0" layoutInCell="1" allowOverlap="1" wp14:anchorId="159D9604" wp14:editId="39969372">
                <wp:simplePos x="0" y="0"/>
                <wp:positionH relativeFrom="page">
                  <wp:posOffset>4110355</wp:posOffset>
                </wp:positionH>
                <wp:positionV relativeFrom="page">
                  <wp:posOffset>3862705</wp:posOffset>
                </wp:positionV>
                <wp:extent cx="1498600" cy="3663315"/>
                <wp:effectExtent l="0" t="0" r="6350" b="13335"/>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66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2" type="#_x0000_t202" style="position:absolute;margin-left:323.65pt;margin-top:304.15pt;width:118pt;height:288.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" filled="f" stroked="f">
                <v:textbox style="mso-next-textbox:#Text Box 165" inset="0,0,0,0">
                  <w:txbxContent/>
                </v:textbox>
                <w10:wrap anchorx="page" anchory="page"/>
              </v:shape>
            </w:pict>
          </mc:Fallback>
        </mc:AlternateContent>
      </w:r>
      <w:r w:rsidR="00025AF8">
        <w:rPr>
          <w:noProof/>
          <w:lang w:eastAsia="fr-CA" w:bidi="ar-SA"/>
        </w:rPr>
        <mc:AlternateContent>
          <mc:Choice Requires="wps">
            <w:drawing>
              <wp:anchor distT="0" distB="0" distL="114300" distR="114300" simplePos="0" relativeHeight="251676672" behindDoc="0" locked="0" layoutInCell="1" allowOverlap="1" wp14:anchorId="783696F7" wp14:editId="61A7C08F">
                <wp:simplePos x="0" y="0"/>
                <wp:positionH relativeFrom="page">
                  <wp:posOffset>5721350</wp:posOffset>
                </wp:positionH>
                <wp:positionV relativeFrom="page">
                  <wp:posOffset>3868843</wp:posOffset>
                </wp:positionV>
                <wp:extent cx="1498600" cy="2987040"/>
                <wp:effectExtent l="0" t="0" r="6350" b="381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8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3" type="#_x0000_t202" style="position:absolute;margin-left:450.5pt;margin-top:304.65pt;width:118pt;height:235.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" filled="f" stroked="f">
                <v:textbox inset="0,0,0,0">
                  <w:txbxContent/>
                </v:textbox>
                <w10:wrap anchorx="page" anchory="page"/>
              </v:shape>
            </w:pict>
          </mc:Fallback>
        </mc:AlternateContent>
      </w:r>
      <w:r w:rsidR="00A07033">
        <w:rPr>
          <w:noProof/>
          <w:lang w:eastAsia="fr-CA" w:bidi="ar-SA"/>
        </w:rPr>
        <mc:AlternateContent>
          <mc:Choice Requires="wps">
            <w:drawing>
              <wp:anchor distT="0" distB="0" distL="114300" distR="114300" simplePos="0" relativeHeight="251631616" behindDoc="0" locked="0" layoutInCell="1" allowOverlap="1" wp14:anchorId="25B13C83" wp14:editId="570D7035">
                <wp:simplePos x="0" y="0"/>
                <wp:positionH relativeFrom="page">
                  <wp:posOffset>2461260</wp:posOffset>
                </wp:positionH>
                <wp:positionV relativeFrom="page">
                  <wp:posOffset>3863340</wp:posOffset>
                </wp:positionV>
                <wp:extent cx="1497965" cy="3787140"/>
                <wp:effectExtent l="0" t="0" r="6985" b="381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78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6A710E07" w14:textId="096BB7DA" w:rsidR="00557952" w:rsidRPr="00A07033" w:rsidRDefault="00557952" w:rsidP="00A07033">
                            <w:pPr>
                              <w:pStyle w:val="Corpsdetexte"/>
                              <w:spacing w:after="0" w:line="240" w:lineRule="auto"/>
                              <w:jc w:val="both"/>
                              <w:rPr>
                                <w:rFonts w:cs="Times New Roman"/>
                                <w:lang w:bidi="en-US"/>
                              </w:rPr>
                            </w:pPr>
                            <w:r w:rsidRPr="00A07033">
                              <w:rPr>
                                <w:rFonts w:cs="Times New Roman"/>
                                <w:lang w:bidi="en-US"/>
                              </w:rPr>
                              <w:t>Le projet de loi 18 a été adopté le 2 juin dernier à l’Assemblée nationale. Les changements apportés pourraient vous toucher ou toucher l’un de vos proches lorsque la loi entrera en vigueur d’ici 18 à 24 mois.</w:t>
                            </w:r>
                            <w:r>
                              <w:rPr>
                                <w:rFonts w:cs="Times New Roman"/>
                                <w:lang w:bidi="en-US"/>
                              </w:rPr>
                              <w:t xml:space="preserve"> </w:t>
                            </w:r>
                            <w:r w:rsidRPr="00A07033">
                              <w:rPr>
                                <w:rFonts w:cs="Times New Roman"/>
                                <w:lang w:bidi="en-US"/>
                              </w:rPr>
                              <w:t>Cette loi permettra de mieux protéger ceux qui en ont besoin. Elle contribuera, entre autres, à :</w:t>
                            </w:r>
                          </w:p>
                          <w:p w14:paraId="0E341EB4" w14:textId="77777777" w:rsidR="00557952" w:rsidRPr="00A07033" w:rsidRDefault="00557952" w:rsidP="00A07033">
                            <w:pPr>
                              <w:pStyle w:val="Corpsdetexte"/>
                              <w:numPr>
                                <w:ilvl w:val="0"/>
                                <w:numId w:val="8"/>
                              </w:numPr>
                              <w:tabs>
                                <w:tab w:val="clear" w:pos="720"/>
                                <w:tab w:val="num" w:pos="284"/>
                              </w:tabs>
                              <w:spacing w:after="0" w:line="240" w:lineRule="auto"/>
                              <w:ind w:left="284" w:hanging="284"/>
                              <w:jc w:val="both"/>
                              <w:rPr>
                                <w:rFonts w:cs="Times New Roman"/>
                                <w:lang w:bidi="en-US"/>
                              </w:rPr>
                            </w:pPr>
                            <w:proofErr w:type="gramStart"/>
                            <w:r w:rsidRPr="00A07033">
                              <w:rPr>
                                <w:rFonts w:cs="Times New Roman"/>
                                <w:lang w:bidi="en-US"/>
                              </w:rPr>
                              <w:t>offrir</w:t>
                            </w:r>
                            <w:proofErr w:type="gramEnd"/>
                            <w:r w:rsidRPr="00A07033">
                              <w:rPr>
                                <w:rFonts w:cs="Times New Roman"/>
                                <w:lang w:bidi="en-US"/>
                              </w:rPr>
                              <w:t xml:space="preserve"> des mesures de protection adaptées à chaque situation;</w:t>
                            </w:r>
                          </w:p>
                          <w:p w14:paraId="008A920C" w14:textId="77777777" w:rsidR="00557952" w:rsidRPr="00A07033" w:rsidRDefault="00557952" w:rsidP="00A07033">
                            <w:pPr>
                              <w:pStyle w:val="Corpsdetexte"/>
                              <w:numPr>
                                <w:ilvl w:val="0"/>
                                <w:numId w:val="8"/>
                              </w:numPr>
                              <w:tabs>
                                <w:tab w:val="clear" w:pos="720"/>
                                <w:tab w:val="num" w:pos="426"/>
                              </w:tabs>
                              <w:spacing w:after="0" w:line="240" w:lineRule="auto"/>
                              <w:ind w:left="284" w:hanging="284"/>
                              <w:jc w:val="both"/>
                              <w:rPr>
                                <w:rFonts w:cs="Times New Roman"/>
                                <w:lang w:bidi="en-US"/>
                              </w:rPr>
                            </w:pPr>
                            <w:proofErr w:type="gramStart"/>
                            <w:r w:rsidRPr="00A07033">
                              <w:rPr>
                                <w:rFonts w:cs="Times New Roman"/>
                                <w:lang w:bidi="en-US"/>
                              </w:rPr>
                              <w:t>valoriser</w:t>
                            </w:r>
                            <w:proofErr w:type="gramEnd"/>
                            <w:r w:rsidRPr="00A07033">
                              <w:rPr>
                                <w:rFonts w:cs="Times New Roman"/>
                                <w:lang w:bidi="en-US"/>
                              </w:rPr>
                              <w:t xml:space="preserve"> l’autonomie en tenant compte des volontés et préférences;</w:t>
                            </w:r>
                          </w:p>
                          <w:p w14:paraId="5F1181BE" w14:textId="77777777" w:rsidR="00557952" w:rsidRPr="00A07033" w:rsidRDefault="00557952" w:rsidP="00A07033">
                            <w:pPr>
                              <w:pStyle w:val="Corpsdetexte"/>
                              <w:numPr>
                                <w:ilvl w:val="0"/>
                                <w:numId w:val="8"/>
                              </w:numPr>
                              <w:tabs>
                                <w:tab w:val="clear" w:pos="720"/>
                                <w:tab w:val="num" w:pos="426"/>
                              </w:tabs>
                              <w:spacing w:after="0" w:line="240" w:lineRule="auto"/>
                              <w:ind w:left="284" w:hanging="284"/>
                              <w:jc w:val="both"/>
                              <w:rPr>
                                <w:rFonts w:cs="Times New Roman"/>
                                <w:lang w:bidi="en-US"/>
                              </w:rPr>
                            </w:pPr>
                            <w:proofErr w:type="gramStart"/>
                            <w:r w:rsidRPr="00A07033">
                              <w:rPr>
                                <w:rFonts w:cs="Times New Roman"/>
                                <w:lang w:bidi="en-US"/>
                              </w:rPr>
                              <w:t>préserver</w:t>
                            </w:r>
                            <w:proofErr w:type="gramEnd"/>
                            <w:r w:rsidRPr="00A07033">
                              <w:rPr>
                                <w:rFonts w:cs="Times New Roman"/>
                                <w:lang w:bidi="en-US"/>
                              </w:rPr>
                              <w:t xml:space="preserve"> autant que possible l’exercice des droits;</w:t>
                            </w:r>
                          </w:p>
                          <w:p w14:paraId="3DAB3662" w14:textId="77777777" w:rsidR="00557952" w:rsidRPr="00A07033" w:rsidRDefault="00557952" w:rsidP="00A07033">
                            <w:pPr>
                              <w:pStyle w:val="Corpsdetexte"/>
                              <w:numPr>
                                <w:ilvl w:val="0"/>
                                <w:numId w:val="8"/>
                              </w:numPr>
                              <w:tabs>
                                <w:tab w:val="clear" w:pos="720"/>
                                <w:tab w:val="num" w:pos="426"/>
                              </w:tabs>
                              <w:spacing w:after="0" w:line="240" w:lineRule="auto"/>
                              <w:ind w:left="284" w:hanging="284"/>
                              <w:jc w:val="both"/>
                              <w:rPr>
                                <w:rFonts w:cs="Times New Roman"/>
                                <w:lang w:bidi="en-US"/>
                              </w:rPr>
                            </w:pPr>
                            <w:proofErr w:type="gramStart"/>
                            <w:r w:rsidRPr="00A07033">
                              <w:rPr>
                                <w:rFonts w:cs="Times New Roman"/>
                                <w:lang w:bidi="en-US"/>
                              </w:rPr>
                              <w:t>encadrer</w:t>
                            </w:r>
                            <w:proofErr w:type="gramEnd"/>
                            <w:r w:rsidRPr="00A07033">
                              <w:rPr>
                                <w:rFonts w:cs="Times New Roman"/>
                                <w:lang w:bidi="en-US"/>
                              </w:rPr>
                              <w:t xml:space="preserve"> davantage le patrimoine des mineurs.</w:t>
                            </w:r>
                          </w:p>
                          <w:p w14:paraId="4E6AE10E" w14:textId="77777777" w:rsidR="00557952" w:rsidRPr="00A07033" w:rsidRDefault="00557952" w:rsidP="00A07033">
                            <w:pPr>
                              <w:pStyle w:val="Corpsdetexte"/>
                              <w:spacing w:line="240" w:lineRule="auto"/>
                              <w:jc w:val="both"/>
                              <w:rPr>
                                <w:lang w:val="fr-FR"/>
                              </w:rPr>
                            </w:pPr>
                            <w:r w:rsidRPr="00A07033">
                              <w:rPr>
                                <w:lang w:val="fr-FR"/>
                              </w:rPr>
                              <w:t>D’ici l’entrée en vigueur, rien ne change. Les représentants légaux, les membres de conseils de tutelle et les conseillers au majeur conservent les mêmes responsabilités. Les régimes de protection actuels demeurent tels quels.</w:t>
                            </w:r>
                          </w:p>
                          <w:p w14:paraId="7548C341" w14:textId="77777777" w:rsidR="00557952" w:rsidRPr="00A07033" w:rsidRDefault="00557952" w:rsidP="00A07033">
                            <w:pPr>
                              <w:pStyle w:val="Corpsdetexte"/>
                              <w:spacing w:line="240" w:lineRule="auto"/>
                              <w:rPr>
                                <w:b/>
                                <w:bCs/>
                                <w:lang w:val="fr-FR"/>
                              </w:rPr>
                            </w:pPr>
                            <w:r w:rsidRPr="00A07033">
                              <w:rPr>
                                <w:b/>
                                <w:bCs/>
                                <w:lang w:val="fr-FR"/>
                              </w:rPr>
                              <w:t>Des outils et de l’information pour tous</w:t>
                            </w:r>
                          </w:p>
                          <w:p w14:paraId="772C473A" w14:textId="77777777" w:rsidR="00557952" w:rsidRDefault="00557952" w:rsidP="00A07033">
                            <w:pPr>
                              <w:pStyle w:val="Corpsdetexte"/>
                              <w:spacing w:after="0" w:line="240" w:lineRule="auto"/>
                              <w:jc w:val="both"/>
                              <w:rPr>
                                <w:lang w:val="fr-FR"/>
                              </w:rPr>
                            </w:pPr>
                            <w:r w:rsidRPr="00A07033">
                              <w:rPr>
                                <w:lang w:val="fr-FR"/>
                              </w:rPr>
                              <w:t>Au cours des prochains mois, des outils informationnels seront conçus pour répondre aux besoins des personnes représentés et de leurs représentants légaux, ainsi que des partenaires.</w:t>
                            </w:r>
                            <w:r>
                              <w:rPr>
                                <w:lang w:val="fr-FR"/>
                              </w:rPr>
                              <w:t xml:space="preserve"> </w:t>
                            </w:r>
                          </w:p>
                          <w:p w14:paraId="6211E1C5" w14:textId="732F9934" w:rsidR="00557952" w:rsidRDefault="00557952" w:rsidP="00A07033">
                            <w:pPr>
                              <w:pStyle w:val="Corpsdetexte"/>
                              <w:spacing w:after="0" w:line="240" w:lineRule="auto"/>
                              <w:jc w:val="both"/>
                              <w:rPr>
                                <w:lang w:val="fr-FR"/>
                              </w:rPr>
                            </w:pPr>
                            <w:r w:rsidRPr="00A07033">
                              <w:rPr>
                                <w:lang w:val="fr-FR"/>
                              </w:rPr>
                              <w:t>Pour en savoir plus, dès maintenant, sur les changements à venir, consultez la page Web</w:t>
                            </w:r>
                            <w:r>
                              <w:rPr>
                                <w:lang w:val="fr-FR"/>
                              </w:rPr>
                              <w:t>.</w:t>
                            </w:r>
                          </w:p>
                          <w:p w14:paraId="1B925EC0" w14:textId="78B565DE" w:rsidR="00557952" w:rsidRPr="00A07033" w:rsidRDefault="00557952" w:rsidP="00A07033">
                            <w:pPr>
                              <w:pStyle w:val="Corpsdetexte"/>
                              <w:spacing w:after="0" w:line="240" w:lineRule="auto"/>
                              <w:jc w:val="both"/>
                              <w:rPr>
                                <w:lang w:val="fr-FR"/>
                              </w:rPr>
                            </w:pPr>
                            <w:r w:rsidRPr="00A07033">
                              <w:rPr>
                                <w:lang w:val="fr-FR"/>
                              </w:rPr>
                              <w:t>Vous pouvez également vous inscrire à l’infolettre pour tout savoir sur les améliorations apportées au dispositif de protection des personnes en situation de vulnérabilité.</w:t>
                            </w:r>
                          </w:p>
                          <w:p w14:paraId="59ADB7D9" w14:textId="77777777" w:rsidR="00557952" w:rsidRDefault="00557952" w:rsidP="00A07033">
                            <w:pPr>
                              <w:pStyle w:val="Corpsdetexte"/>
                              <w:spacing w:after="0" w:line="240" w:lineRule="auto"/>
                              <w:jc w:val="both"/>
                              <w:rPr>
                                <w:lang w:val="fr-FR"/>
                              </w:rPr>
                            </w:pPr>
                          </w:p>
                          <w:p w14:paraId="5949A78B" w14:textId="16732060" w:rsidR="00557952" w:rsidRPr="00A07033" w:rsidRDefault="00557952" w:rsidP="00A07033">
                            <w:pPr>
                              <w:pStyle w:val="Corpsdetexte"/>
                              <w:spacing w:after="0" w:line="240" w:lineRule="auto"/>
                              <w:jc w:val="both"/>
                              <w:rPr>
                                <w:lang w:val="fr-FR"/>
                              </w:rPr>
                            </w:pPr>
                            <w:r w:rsidRPr="00A07033">
                              <w:rPr>
                                <w:lang w:val="fr-FR"/>
                              </w:rPr>
                              <w:t>Si vous avez des questions d’ordre général, n’hésitez pas à communiquer avec le Curateur public au 1 844 LECURATEUR (532 8728).</w:t>
                            </w:r>
                          </w:p>
                          <w:p w14:paraId="2DAEF1AC" w14:textId="77777777" w:rsidR="00557952" w:rsidRPr="00025AF8" w:rsidRDefault="00557952" w:rsidP="00A07033">
                            <w:pPr>
                              <w:pStyle w:val="Corpsdetexte"/>
                              <w:rPr>
                                <w:lang w:val="fr-FR"/>
                              </w:rPr>
                            </w:pPr>
                          </w:p>
                          <w:p w14:paraId="2B90B469" w14:textId="77777777" w:rsidR="00557952" w:rsidRPr="00025AF8" w:rsidRDefault="00557952" w:rsidP="00025AF8">
                            <w:pPr>
                              <w:pStyle w:val="Corpsdetexte"/>
                              <w:spacing w:after="0" w:line="240" w:lineRule="auto"/>
                              <w:rPr>
                                <w:lang w:val="fr-FR"/>
                              </w:rPr>
                            </w:pPr>
                            <w:r w:rsidRPr="00025AF8">
                              <w:rPr>
                                <w:lang w:val="fr-FR"/>
                              </w:rPr>
                              <w:t>Source :</w:t>
                            </w:r>
                          </w:p>
                          <w:p w14:paraId="79AD5762" w14:textId="262D1BD0" w:rsidR="00557952" w:rsidRPr="00025AF8" w:rsidRDefault="00557952" w:rsidP="00025AF8">
                            <w:pPr>
                              <w:pStyle w:val="Corpsdetexte"/>
                              <w:spacing w:after="0" w:line="240" w:lineRule="auto"/>
                              <w:rPr>
                                <w:lang w:val="fr-FR"/>
                              </w:rPr>
                            </w:pPr>
                            <w:r w:rsidRPr="00025AF8">
                              <w:rPr>
                                <w:lang w:val="fr-FR"/>
                              </w:rPr>
                              <w:t xml:space="preserve"> </w:t>
                            </w:r>
                            <w:hyperlink r:id="rId25" w:history="1">
                              <w:r w:rsidRPr="00025AF8">
                                <w:rPr>
                                  <w:rStyle w:val="Lienhypertexte"/>
                                  <w:lang w:val="fr-FR"/>
                                </w:rPr>
                                <w:t>www.curateur.gouv.qc.ca</w:t>
                              </w:r>
                            </w:hyperlink>
                          </w:p>
                          <w:p w14:paraId="00466E20" w14:textId="77777777" w:rsidR="00557952" w:rsidRPr="00A07033" w:rsidRDefault="00557952" w:rsidP="004F47B7">
                            <w:pPr>
                              <w:pStyle w:val="Corpsdetexte"/>
                              <w:jc w:val="right"/>
                              <w:rPr>
                                <w:sz w:val="14"/>
                                <w:szCs w:val="1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4" type="#_x0000_t202" style="position:absolute;margin-left:193.8pt;margin-top:304.2pt;width:117.95pt;height:298.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" filled="f" stroked="f">
                <v:textbox style="mso-next-textbox:#Text Box 164" inset="0,0,0,0">
                  <w:txbxContent>
                    <w:p w14:paraId="6A710E07" w14:textId="096BB7DA" w:rsidR="00557952" w:rsidRPr="00A07033" w:rsidRDefault="00557952" w:rsidP="00A07033">
                      <w:pPr>
                        <w:pStyle w:val="Corpsdetexte"/>
                        <w:spacing w:after="0" w:line="240" w:lineRule="auto"/>
                        <w:jc w:val="both"/>
                        <w:rPr>
                          <w:rFonts w:cs="Times New Roman"/>
                          <w:lang w:bidi="en-US"/>
                        </w:rPr>
                      </w:pPr>
                      <w:r w:rsidRPr="00A07033">
                        <w:rPr>
                          <w:rFonts w:cs="Times New Roman"/>
                          <w:lang w:bidi="en-US"/>
                        </w:rPr>
                        <w:t>Le projet de loi 18 a été adopté le 2 juin dernier à l’Assemblée nationale. Les changements apportés pourraient vous toucher ou toucher l’un de vos proches lorsque la loi entrera en vigueur d’ici 18 à 24 mois.</w:t>
                      </w:r>
                      <w:r>
                        <w:rPr>
                          <w:rFonts w:cs="Times New Roman"/>
                          <w:lang w:bidi="en-US"/>
                        </w:rPr>
                        <w:t xml:space="preserve"> </w:t>
                      </w:r>
                      <w:r w:rsidRPr="00A07033">
                        <w:rPr>
                          <w:rFonts w:cs="Times New Roman"/>
                          <w:lang w:bidi="en-US"/>
                        </w:rPr>
                        <w:t>Cette loi permettra de mieux protéger ceux qui en ont besoin. Elle contribuera, entre autres, à :</w:t>
                      </w:r>
                    </w:p>
                    <w:p w14:paraId="0E341EB4" w14:textId="77777777" w:rsidR="00557952" w:rsidRPr="00A07033" w:rsidRDefault="00557952" w:rsidP="00A07033">
                      <w:pPr>
                        <w:pStyle w:val="Corpsdetexte"/>
                        <w:numPr>
                          <w:ilvl w:val="0"/>
                          <w:numId w:val="8"/>
                        </w:numPr>
                        <w:tabs>
                          <w:tab w:val="clear" w:pos="720"/>
                          <w:tab w:val="num" w:pos="284"/>
                        </w:tabs>
                        <w:spacing w:after="0" w:line="240" w:lineRule="auto"/>
                        <w:ind w:left="284" w:hanging="284"/>
                        <w:jc w:val="both"/>
                        <w:rPr>
                          <w:rFonts w:cs="Times New Roman"/>
                          <w:lang w:bidi="en-US"/>
                        </w:rPr>
                      </w:pPr>
                      <w:proofErr w:type="gramStart"/>
                      <w:r w:rsidRPr="00A07033">
                        <w:rPr>
                          <w:rFonts w:cs="Times New Roman"/>
                          <w:lang w:bidi="en-US"/>
                        </w:rPr>
                        <w:t>offrir</w:t>
                      </w:r>
                      <w:proofErr w:type="gramEnd"/>
                      <w:r w:rsidRPr="00A07033">
                        <w:rPr>
                          <w:rFonts w:cs="Times New Roman"/>
                          <w:lang w:bidi="en-US"/>
                        </w:rPr>
                        <w:t xml:space="preserve"> des mesures de protection adaptées à chaque situation;</w:t>
                      </w:r>
                    </w:p>
                    <w:p w14:paraId="008A920C" w14:textId="77777777" w:rsidR="00557952" w:rsidRPr="00A07033" w:rsidRDefault="00557952" w:rsidP="00A07033">
                      <w:pPr>
                        <w:pStyle w:val="Corpsdetexte"/>
                        <w:numPr>
                          <w:ilvl w:val="0"/>
                          <w:numId w:val="8"/>
                        </w:numPr>
                        <w:tabs>
                          <w:tab w:val="clear" w:pos="720"/>
                          <w:tab w:val="num" w:pos="426"/>
                        </w:tabs>
                        <w:spacing w:after="0" w:line="240" w:lineRule="auto"/>
                        <w:ind w:left="284" w:hanging="284"/>
                        <w:jc w:val="both"/>
                        <w:rPr>
                          <w:rFonts w:cs="Times New Roman"/>
                          <w:lang w:bidi="en-US"/>
                        </w:rPr>
                      </w:pPr>
                      <w:proofErr w:type="gramStart"/>
                      <w:r w:rsidRPr="00A07033">
                        <w:rPr>
                          <w:rFonts w:cs="Times New Roman"/>
                          <w:lang w:bidi="en-US"/>
                        </w:rPr>
                        <w:t>valoriser</w:t>
                      </w:r>
                      <w:proofErr w:type="gramEnd"/>
                      <w:r w:rsidRPr="00A07033">
                        <w:rPr>
                          <w:rFonts w:cs="Times New Roman"/>
                          <w:lang w:bidi="en-US"/>
                        </w:rPr>
                        <w:t xml:space="preserve"> l’autonomie en tenant compte des volontés et préférences;</w:t>
                      </w:r>
                    </w:p>
                    <w:p w14:paraId="5F1181BE" w14:textId="77777777" w:rsidR="00557952" w:rsidRPr="00A07033" w:rsidRDefault="00557952" w:rsidP="00A07033">
                      <w:pPr>
                        <w:pStyle w:val="Corpsdetexte"/>
                        <w:numPr>
                          <w:ilvl w:val="0"/>
                          <w:numId w:val="8"/>
                        </w:numPr>
                        <w:tabs>
                          <w:tab w:val="clear" w:pos="720"/>
                          <w:tab w:val="num" w:pos="426"/>
                        </w:tabs>
                        <w:spacing w:after="0" w:line="240" w:lineRule="auto"/>
                        <w:ind w:left="284" w:hanging="284"/>
                        <w:jc w:val="both"/>
                        <w:rPr>
                          <w:rFonts w:cs="Times New Roman"/>
                          <w:lang w:bidi="en-US"/>
                        </w:rPr>
                      </w:pPr>
                      <w:proofErr w:type="gramStart"/>
                      <w:r w:rsidRPr="00A07033">
                        <w:rPr>
                          <w:rFonts w:cs="Times New Roman"/>
                          <w:lang w:bidi="en-US"/>
                        </w:rPr>
                        <w:t>préserver</w:t>
                      </w:r>
                      <w:proofErr w:type="gramEnd"/>
                      <w:r w:rsidRPr="00A07033">
                        <w:rPr>
                          <w:rFonts w:cs="Times New Roman"/>
                          <w:lang w:bidi="en-US"/>
                        </w:rPr>
                        <w:t xml:space="preserve"> autant que possible l’exercice des droits;</w:t>
                      </w:r>
                    </w:p>
                    <w:p w14:paraId="3DAB3662" w14:textId="77777777" w:rsidR="00557952" w:rsidRPr="00A07033" w:rsidRDefault="00557952" w:rsidP="00A07033">
                      <w:pPr>
                        <w:pStyle w:val="Corpsdetexte"/>
                        <w:numPr>
                          <w:ilvl w:val="0"/>
                          <w:numId w:val="8"/>
                        </w:numPr>
                        <w:tabs>
                          <w:tab w:val="clear" w:pos="720"/>
                          <w:tab w:val="num" w:pos="426"/>
                        </w:tabs>
                        <w:spacing w:after="0" w:line="240" w:lineRule="auto"/>
                        <w:ind w:left="284" w:hanging="284"/>
                        <w:jc w:val="both"/>
                        <w:rPr>
                          <w:rFonts w:cs="Times New Roman"/>
                          <w:lang w:bidi="en-US"/>
                        </w:rPr>
                      </w:pPr>
                      <w:proofErr w:type="gramStart"/>
                      <w:r w:rsidRPr="00A07033">
                        <w:rPr>
                          <w:rFonts w:cs="Times New Roman"/>
                          <w:lang w:bidi="en-US"/>
                        </w:rPr>
                        <w:t>encadrer</w:t>
                      </w:r>
                      <w:proofErr w:type="gramEnd"/>
                      <w:r w:rsidRPr="00A07033">
                        <w:rPr>
                          <w:rFonts w:cs="Times New Roman"/>
                          <w:lang w:bidi="en-US"/>
                        </w:rPr>
                        <w:t xml:space="preserve"> davantage le patrimoine des mineurs.</w:t>
                      </w:r>
                    </w:p>
                    <w:p w14:paraId="4E6AE10E" w14:textId="77777777" w:rsidR="00557952" w:rsidRPr="00A07033" w:rsidRDefault="00557952" w:rsidP="00A07033">
                      <w:pPr>
                        <w:pStyle w:val="Corpsdetexte"/>
                        <w:spacing w:line="240" w:lineRule="auto"/>
                        <w:jc w:val="both"/>
                        <w:rPr>
                          <w:lang w:val="fr-FR"/>
                        </w:rPr>
                      </w:pPr>
                      <w:r w:rsidRPr="00A07033">
                        <w:rPr>
                          <w:lang w:val="fr-FR"/>
                        </w:rPr>
                        <w:t>D’ici l’entrée en vigueur, rien ne change. Les représentants légaux, les membres de conseils de tutelle et les conseillers au majeur conservent les mêmes responsabilités. Les régimes de protection actuels demeurent tels quels.</w:t>
                      </w:r>
                    </w:p>
                    <w:p w14:paraId="7548C341" w14:textId="77777777" w:rsidR="00557952" w:rsidRPr="00A07033" w:rsidRDefault="00557952" w:rsidP="00A07033">
                      <w:pPr>
                        <w:pStyle w:val="Corpsdetexte"/>
                        <w:spacing w:line="240" w:lineRule="auto"/>
                        <w:rPr>
                          <w:b/>
                          <w:bCs/>
                          <w:lang w:val="fr-FR"/>
                        </w:rPr>
                      </w:pPr>
                      <w:r w:rsidRPr="00A07033">
                        <w:rPr>
                          <w:b/>
                          <w:bCs/>
                          <w:lang w:val="fr-FR"/>
                        </w:rPr>
                        <w:t>Des outils et de l’information pour tous</w:t>
                      </w:r>
                    </w:p>
                    <w:p w14:paraId="772C473A" w14:textId="77777777" w:rsidR="00557952" w:rsidRDefault="00557952" w:rsidP="00A07033">
                      <w:pPr>
                        <w:pStyle w:val="Corpsdetexte"/>
                        <w:spacing w:after="0" w:line="240" w:lineRule="auto"/>
                        <w:jc w:val="both"/>
                        <w:rPr>
                          <w:lang w:val="fr-FR"/>
                        </w:rPr>
                      </w:pPr>
                      <w:r w:rsidRPr="00A07033">
                        <w:rPr>
                          <w:lang w:val="fr-FR"/>
                        </w:rPr>
                        <w:t>Au cours des prochains mois, des outils informationnels seront conçus pour répondre aux besoins des personnes représentés et de leurs représentants légaux, ainsi que des partenaires.</w:t>
                      </w:r>
                      <w:r>
                        <w:rPr>
                          <w:lang w:val="fr-FR"/>
                        </w:rPr>
                        <w:t xml:space="preserve"> </w:t>
                      </w:r>
                    </w:p>
                    <w:p w14:paraId="6211E1C5" w14:textId="732F9934" w:rsidR="00557952" w:rsidRDefault="00557952" w:rsidP="00A07033">
                      <w:pPr>
                        <w:pStyle w:val="Corpsdetexte"/>
                        <w:spacing w:after="0" w:line="240" w:lineRule="auto"/>
                        <w:jc w:val="both"/>
                        <w:rPr>
                          <w:lang w:val="fr-FR"/>
                        </w:rPr>
                      </w:pPr>
                      <w:r w:rsidRPr="00A07033">
                        <w:rPr>
                          <w:lang w:val="fr-FR"/>
                        </w:rPr>
                        <w:t>Pour en savoir plus, dès maintenant, sur les changements à venir, consultez la page Web</w:t>
                      </w:r>
                      <w:r>
                        <w:rPr>
                          <w:lang w:val="fr-FR"/>
                        </w:rPr>
                        <w:t>.</w:t>
                      </w:r>
                    </w:p>
                    <w:p w14:paraId="1B925EC0" w14:textId="78B565DE" w:rsidR="00557952" w:rsidRPr="00A07033" w:rsidRDefault="00557952" w:rsidP="00A07033">
                      <w:pPr>
                        <w:pStyle w:val="Corpsdetexte"/>
                        <w:spacing w:after="0" w:line="240" w:lineRule="auto"/>
                        <w:jc w:val="both"/>
                        <w:rPr>
                          <w:lang w:val="fr-FR"/>
                        </w:rPr>
                      </w:pPr>
                      <w:r w:rsidRPr="00A07033">
                        <w:rPr>
                          <w:lang w:val="fr-FR"/>
                        </w:rPr>
                        <w:t>Vous pouvez également vous inscrire à l’infolettre pour tout savoir sur les améliorations apportées au dispositif de protection des personnes en situation de vulnérabilité.</w:t>
                      </w:r>
                    </w:p>
                    <w:p w14:paraId="59ADB7D9" w14:textId="77777777" w:rsidR="00557952" w:rsidRDefault="00557952" w:rsidP="00A07033">
                      <w:pPr>
                        <w:pStyle w:val="Corpsdetexte"/>
                        <w:spacing w:after="0" w:line="240" w:lineRule="auto"/>
                        <w:jc w:val="both"/>
                        <w:rPr>
                          <w:lang w:val="fr-FR"/>
                        </w:rPr>
                      </w:pPr>
                    </w:p>
                    <w:p w14:paraId="5949A78B" w14:textId="16732060" w:rsidR="00557952" w:rsidRPr="00A07033" w:rsidRDefault="00557952" w:rsidP="00A07033">
                      <w:pPr>
                        <w:pStyle w:val="Corpsdetexte"/>
                        <w:spacing w:after="0" w:line="240" w:lineRule="auto"/>
                        <w:jc w:val="both"/>
                        <w:rPr>
                          <w:lang w:val="fr-FR"/>
                        </w:rPr>
                      </w:pPr>
                      <w:r w:rsidRPr="00A07033">
                        <w:rPr>
                          <w:lang w:val="fr-FR"/>
                        </w:rPr>
                        <w:t>Si vous avez des questions d’ordre général, n’hésitez pas à communiquer avec le Curateur public au 1 844 LECURATEUR (532 8728).</w:t>
                      </w:r>
                    </w:p>
                    <w:p w14:paraId="2DAEF1AC" w14:textId="77777777" w:rsidR="00557952" w:rsidRPr="00025AF8" w:rsidRDefault="00557952" w:rsidP="00A07033">
                      <w:pPr>
                        <w:pStyle w:val="Corpsdetexte"/>
                        <w:rPr>
                          <w:lang w:val="fr-FR"/>
                        </w:rPr>
                      </w:pPr>
                    </w:p>
                    <w:p w14:paraId="2B90B469" w14:textId="77777777" w:rsidR="00557952" w:rsidRPr="00025AF8" w:rsidRDefault="00557952" w:rsidP="00025AF8">
                      <w:pPr>
                        <w:pStyle w:val="Corpsdetexte"/>
                        <w:spacing w:after="0" w:line="240" w:lineRule="auto"/>
                        <w:rPr>
                          <w:lang w:val="fr-FR"/>
                        </w:rPr>
                      </w:pPr>
                      <w:r w:rsidRPr="00025AF8">
                        <w:rPr>
                          <w:lang w:val="fr-FR"/>
                        </w:rPr>
                        <w:t>Source :</w:t>
                      </w:r>
                    </w:p>
                    <w:p w14:paraId="79AD5762" w14:textId="262D1BD0" w:rsidR="00557952" w:rsidRPr="00025AF8" w:rsidRDefault="00557952" w:rsidP="00025AF8">
                      <w:pPr>
                        <w:pStyle w:val="Corpsdetexte"/>
                        <w:spacing w:after="0" w:line="240" w:lineRule="auto"/>
                        <w:rPr>
                          <w:lang w:val="fr-FR"/>
                        </w:rPr>
                      </w:pPr>
                      <w:r w:rsidRPr="00025AF8">
                        <w:rPr>
                          <w:lang w:val="fr-FR"/>
                        </w:rPr>
                        <w:t xml:space="preserve"> </w:t>
                      </w:r>
                      <w:hyperlink r:id="rId26" w:history="1">
                        <w:r w:rsidRPr="00025AF8">
                          <w:rPr>
                            <w:rStyle w:val="Lienhypertexte"/>
                            <w:lang w:val="fr-FR"/>
                          </w:rPr>
                          <w:t>www.curateur.gouv.qc.ca</w:t>
                        </w:r>
                      </w:hyperlink>
                    </w:p>
                    <w:p w14:paraId="00466E20" w14:textId="77777777" w:rsidR="00557952" w:rsidRPr="00A07033" w:rsidRDefault="00557952" w:rsidP="004F47B7">
                      <w:pPr>
                        <w:pStyle w:val="Corpsdetexte"/>
                        <w:jc w:val="right"/>
                        <w:rPr>
                          <w:sz w:val="14"/>
                          <w:szCs w:val="14"/>
                          <w:lang w:val="fr-FR"/>
                        </w:rPr>
                      </w:pPr>
                    </w:p>
                  </w:txbxContent>
                </v:textbox>
                <w10:wrap anchorx="page" anchory="page"/>
              </v:shape>
            </w:pict>
          </mc:Fallback>
        </mc:AlternateContent>
      </w:r>
    </w:p>
    <w:p w14:paraId="471C02D9" w14:textId="77777777" w:rsidR="001E75CA" w:rsidRDefault="001E75CA"/>
    <w:p w14:paraId="18A608A4" w14:textId="77777777" w:rsidR="001E75CA" w:rsidRDefault="001E75CA"/>
    <w:p w14:paraId="34A62BD5" w14:textId="31BEED52" w:rsidR="001E75CA" w:rsidRDefault="00D70638">
      <w:r>
        <w:rPr>
          <w:noProof/>
          <w:lang w:eastAsia="fr-CA" w:bidi="ar-SA"/>
        </w:rPr>
        <mc:AlternateContent>
          <mc:Choice Requires="wps">
            <w:drawing>
              <wp:anchor distT="0" distB="0" distL="114300" distR="114300" simplePos="0" relativeHeight="251678720" behindDoc="0" locked="0" layoutInCell="1" allowOverlap="1" wp14:anchorId="010E8F18" wp14:editId="642CFC0C">
                <wp:simplePos x="0" y="0"/>
                <wp:positionH relativeFrom="page">
                  <wp:posOffset>5775960</wp:posOffset>
                </wp:positionH>
                <wp:positionV relativeFrom="margin">
                  <wp:posOffset>7321550</wp:posOffset>
                </wp:positionV>
                <wp:extent cx="1498600" cy="2217420"/>
                <wp:effectExtent l="0" t="0" r="6350" b="1143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96" type="#_x0000_t202" style="position:absolute;margin-left:454.8pt;margin-top:576.5pt;width:118pt;height:174.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77696" behindDoc="0" locked="0" layoutInCell="1" allowOverlap="1" wp14:anchorId="20A24ED5" wp14:editId="4826F606">
                <wp:simplePos x="0" y="0"/>
                <wp:positionH relativeFrom="page">
                  <wp:posOffset>4130040</wp:posOffset>
                </wp:positionH>
                <wp:positionV relativeFrom="page">
                  <wp:posOffset>7917180</wp:posOffset>
                </wp:positionV>
                <wp:extent cx="1498600" cy="2209800"/>
                <wp:effectExtent l="0" t="0" r="6350" b="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97" type="#_x0000_t202" style="position:absolute;margin-left:325.2pt;margin-top:623.4pt;width:118pt;height:1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" filled="f" stroked="f">
                <v:textbox style="mso-next-textbox:#Text Box 16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2640" behindDoc="0" locked="0" layoutInCell="1" allowOverlap="1" wp14:anchorId="3E9E7A03" wp14:editId="7B358579">
                <wp:simplePos x="0" y="0"/>
                <wp:positionH relativeFrom="page">
                  <wp:posOffset>2476500</wp:posOffset>
                </wp:positionH>
                <wp:positionV relativeFrom="page">
                  <wp:posOffset>7901940</wp:posOffset>
                </wp:positionV>
                <wp:extent cx="1497965" cy="2446020"/>
                <wp:effectExtent l="0" t="0" r="6985" b="1143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4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5216CD00" w14:textId="3906990D" w:rsidR="00557952" w:rsidRDefault="00557952" w:rsidP="00D70638">
                            <w:pPr>
                              <w:pStyle w:val="Corpsdetexte"/>
                              <w:spacing w:after="0" w:line="240" w:lineRule="auto"/>
                              <w:jc w:val="both"/>
                              <w:rPr>
                                <w:lang w:val="fr-FR"/>
                              </w:rPr>
                            </w:pPr>
                            <w:r w:rsidRPr="00D70638">
                              <w:rPr>
                                <w:lang w:val="fr-FR"/>
                              </w:rPr>
                              <w:t xml:space="preserve">Le Centre d’éducation des adultes </w:t>
                            </w:r>
                            <w:r>
                              <w:rPr>
                                <w:lang w:val="fr-FR"/>
                              </w:rPr>
                              <w:t>L</w:t>
                            </w:r>
                            <w:r w:rsidRPr="00D70638">
                              <w:rPr>
                                <w:lang w:val="fr-FR"/>
                              </w:rPr>
                              <w:t>’</w:t>
                            </w:r>
                            <w:proofErr w:type="spellStart"/>
                            <w:r w:rsidRPr="00D70638">
                              <w:rPr>
                                <w:lang w:val="fr-FR"/>
                              </w:rPr>
                              <w:t>Accore</w:t>
                            </w:r>
                            <w:proofErr w:type="spellEnd"/>
                            <w:r w:rsidRPr="00D70638">
                              <w:rPr>
                                <w:lang w:val="fr-FR"/>
                              </w:rPr>
                              <w:t xml:space="preserve"> à Châteauguay est présentement en période de recrutement</w:t>
                            </w:r>
                            <w:r>
                              <w:rPr>
                                <w:lang w:val="fr-FR"/>
                              </w:rPr>
                              <w:t>.</w:t>
                            </w:r>
                            <w:r w:rsidRPr="00D70638">
                              <w:rPr>
                                <w:lang w:val="fr-FR"/>
                              </w:rPr>
                              <w:t xml:space="preserve"> </w:t>
                            </w:r>
                          </w:p>
                          <w:p w14:paraId="47765713" w14:textId="77777777" w:rsidR="00557952" w:rsidRDefault="00557952" w:rsidP="00D70638">
                            <w:pPr>
                              <w:pStyle w:val="Corpsdetexte"/>
                              <w:spacing w:after="0" w:line="240" w:lineRule="auto"/>
                              <w:jc w:val="both"/>
                            </w:pPr>
                            <w:r w:rsidRPr="00D70638">
                              <w:rPr>
                                <w:b/>
                                <w:bCs/>
                              </w:rPr>
                              <w:t>Le programme FIS (Formation en insertion sociale)</w:t>
                            </w:r>
                            <w:r>
                              <w:t xml:space="preserve"> </w:t>
                            </w:r>
                          </w:p>
                          <w:p w14:paraId="172AA74B" w14:textId="5DDB53E3" w:rsidR="00557952" w:rsidRDefault="00557952" w:rsidP="00D70638">
                            <w:pPr>
                              <w:pStyle w:val="Corpsdetexte"/>
                              <w:spacing w:after="0" w:line="240" w:lineRule="auto"/>
                              <w:jc w:val="both"/>
                            </w:pPr>
                            <w:r>
                              <w:t>Ce programme s’adresse à tout adulte de 21 et + ayant une déficience intellectuelle, désirant développer son autonomie au quotidien. L’approche privilégiée est l’apprentissage par l’action (ateliers-projets) qui repose sur un contexte naturel de situations de vie quotidienne.</w:t>
                            </w:r>
                          </w:p>
                          <w:p w14:paraId="422E1F74" w14:textId="77777777" w:rsidR="00557952" w:rsidRDefault="00557952" w:rsidP="00D70638">
                            <w:pPr>
                              <w:pStyle w:val="Corpsdetexte"/>
                              <w:spacing w:after="0" w:line="240" w:lineRule="auto"/>
                              <w:jc w:val="both"/>
                              <w:rPr>
                                <w:lang w:val="fr-FR"/>
                              </w:rPr>
                            </w:pPr>
                          </w:p>
                          <w:p w14:paraId="102BCA75" w14:textId="77777777" w:rsidR="00557952" w:rsidRDefault="00557952" w:rsidP="00D70638">
                            <w:pPr>
                              <w:pStyle w:val="Corpsdetexte"/>
                              <w:spacing w:after="0" w:line="240" w:lineRule="auto"/>
                            </w:pPr>
                            <w:r w:rsidRPr="00D70638">
                              <w:rPr>
                                <w:b/>
                                <w:bCs/>
                              </w:rPr>
                              <w:t>Le programme TSA</w:t>
                            </w:r>
                            <w:r w:rsidRPr="00D70638">
                              <w:t xml:space="preserve"> </w:t>
                            </w:r>
                          </w:p>
                          <w:p w14:paraId="2F405E7D" w14:textId="77777777" w:rsidR="00557952" w:rsidRDefault="00557952" w:rsidP="00D70638">
                            <w:pPr>
                              <w:pStyle w:val="Corpsdetexte"/>
                              <w:spacing w:after="0" w:line="240" w:lineRule="auto"/>
                              <w:jc w:val="both"/>
                            </w:pPr>
                            <w:r>
                              <w:t xml:space="preserve">Ce programme </w:t>
                            </w:r>
                            <w:r w:rsidRPr="00D70638">
                              <w:t xml:space="preserve">s’adresse à tout adulte de 21 et + ayant un trouble du spectre de l’autisme voulant développer sa communication sociale, son autonomie et un projet de vie réaliste. </w:t>
                            </w:r>
                          </w:p>
                          <w:p w14:paraId="4776978D" w14:textId="352D8B28" w:rsidR="00557952" w:rsidRDefault="00557952" w:rsidP="00D70638">
                            <w:pPr>
                              <w:pStyle w:val="Corpsdetexte"/>
                              <w:spacing w:after="0" w:line="240" w:lineRule="auto"/>
                              <w:jc w:val="both"/>
                              <w:rPr>
                                <w:lang w:val="fr-FR"/>
                              </w:rPr>
                            </w:pPr>
                            <w:r w:rsidRPr="00D70638">
                              <w:t>L’approche privilégiée est l’apprentissage par des situations concrètes, des projets en arts, des ateliers de communication sociale et des sorties ou des stages afin d’optimiser leur potentiel pour les essentiels d’une vie active.</w:t>
                            </w:r>
                          </w:p>
                          <w:p w14:paraId="673B8818" w14:textId="77777777" w:rsidR="00557952" w:rsidRDefault="00557952" w:rsidP="00025AF8">
                            <w:pPr>
                              <w:pStyle w:val="Corpsdetexte"/>
                              <w:spacing w:after="0" w:line="240" w:lineRule="auto"/>
                              <w:rPr>
                                <w:lang w:val="fr-FR"/>
                              </w:rPr>
                            </w:pPr>
                          </w:p>
                          <w:p w14:paraId="2EFC4DBF" w14:textId="3C80FDFF" w:rsidR="00557952" w:rsidRDefault="00557952" w:rsidP="00025AF8">
                            <w:pPr>
                              <w:pStyle w:val="Corpsdetexte"/>
                              <w:spacing w:after="0" w:line="240" w:lineRule="auto"/>
                              <w:rPr>
                                <w:lang w:val="fr-FR"/>
                              </w:rPr>
                            </w:pPr>
                            <w:r>
                              <w:rPr>
                                <w:lang w:val="fr-FR"/>
                              </w:rPr>
                              <w:t xml:space="preserve">Pour plus d’informations ou pour inscriptions : </w:t>
                            </w:r>
                          </w:p>
                          <w:p w14:paraId="097642AD" w14:textId="74B63514" w:rsidR="00557952" w:rsidRPr="00025AF8" w:rsidRDefault="00D61865">
                            <w:pPr>
                              <w:pStyle w:val="Corpsdetexte"/>
                              <w:rPr>
                                <w:sz w:val="18"/>
                                <w:szCs w:val="18"/>
                              </w:rPr>
                            </w:pPr>
                            <w:hyperlink r:id="rId27" w:history="1">
                              <w:r w:rsidR="00557952" w:rsidRPr="00025AF8">
                                <w:rPr>
                                  <w:rStyle w:val="Lienhypertexte"/>
                                  <w:sz w:val="18"/>
                                  <w:szCs w:val="18"/>
                                </w:rPr>
                                <w:t>https://laccore.csdgs.qc.ca/</w:t>
                              </w:r>
                            </w:hyperlink>
                          </w:p>
                          <w:p w14:paraId="549171DD" w14:textId="42B7D715" w:rsidR="00557952" w:rsidRPr="00025AF8" w:rsidRDefault="00557952">
                            <w:pPr>
                              <w:pStyle w:val="Corpsdetexte"/>
                              <w:rPr>
                                <w:sz w:val="18"/>
                                <w:szCs w:val="18"/>
                                <w:lang w:val="fr-FR"/>
                              </w:rPr>
                            </w:pPr>
                            <w:r w:rsidRPr="00025AF8">
                              <w:rPr>
                                <w:sz w:val="18"/>
                                <w:szCs w:val="18"/>
                              </w:rPr>
                              <w:t>514 380-8899, poste 4871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7" type="#_x0000_t202" style="position:absolute;margin-left:195pt;margin-top:622.2pt;width:117.95pt;height:192.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" filled="f" stroked="f">
                <v:textbox style="mso-next-textbox:#Text Box 168" inset="0,0,0,0">
                  <w:txbxContent>
                    <w:p w14:paraId="5216CD00" w14:textId="3906990D" w:rsidR="00557952" w:rsidRDefault="00557952" w:rsidP="00D70638">
                      <w:pPr>
                        <w:pStyle w:val="Corpsdetexte"/>
                        <w:spacing w:after="0" w:line="240" w:lineRule="auto"/>
                        <w:jc w:val="both"/>
                        <w:rPr>
                          <w:lang w:val="fr-FR"/>
                        </w:rPr>
                      </w:pPr>
                      <w:r w:rsidRPr="00D70638">
                        <w:rPr>
                          <w:lang w:val="fr-FR"/>
                        </w:rPr>
                        <w:t xml:space="preserve">Le Centre d’éducation des adultes </w:t>
                      </w:r>
                      <w:r>
                        <w:rPr>
                          <w:lang w:val="fr-FR"/>
                        </w:rPr>
                        <w:t>L</w:t>
                      </w:r>
                      <w:r w:rsidRPr="00D70638">
                        <w:rPr>
                          <w:lang w:val="fr-FR"/>
                        </w:rPr>
                        <w:t>’</w:t>
                      </w:r>
                      <w:proofErr w:type="spellStart"/>
                      <w:r w:rsidRPr="00D70638">
                        <w:rPr>
                          <w:lang w:val="fr-FR"/>
                        </w:rPr>
                        <w:t>Accore</w:t>
                      </w:r>
                      <w:proofErr w:type="spellEnd"/>
                      <w:r w:rsidRPr="00D70638">
                        <w:rPr>
                          <w:lang w:val="fr-FR"/>
                        </w:rPr>
                        <w:t xml:space="preserve"> à Châteauguay est présentement en période de recrutement</w:t>
                      </w:r>
                      <w:r>
                        <w:rPr>
                          <w:lang w:val="fr-FR"/>
                        </w:rPr>
                        <w:t>.</w:t>
                      </w:r>
                      <w:r w:rsidRPr="00D70638">
                        <w:rPr>
                          <w:lang w:val="fr-FR"/>
                        </w:rPr>
                        <w:t xml:space="preserve"> </w:t>
                      </w:r>
                    </w:p>
                    <w:p w14:paraId="47765713" w14:textId="77777777" w:rsidR="00557952" w:rsidRDefault="00557952" w:rsidP="00D70638">
                      <w:pPr>
                        <w:pStyle w:val="Corpsdetexte"/>
                        <w:spacing w:after="0" w:line="240" w:lineRule="auto"/>
                        <w:jc w:val="both"/>
                      </w:pPr>
                      <w:r w:rsidRPr="00D70638">
                        <w:rPr>
                          <w:b/>
                          <w:bCs/>
                        </w:rPr>
                        <w:t>Le programme FIS (Formation en insertion sociale)</w:t>
                      </w:r>
                      <w:r>
                        <w:t xml:space="preserve"> </w:t>
                      </w:r>
                    </w:p>
                    <w:p w14:paraId="172AA74B" w14:textId="5DDB53E3" w:rsidR="00557952" w:rsidRDefault="00557952" w:rsidP="00D70638">
                      <w:pPr>
                        <w:pStyle w:val="Corpsdetexte"/>
                        <w:spacing w:after="0" w:line="240" w:lineRule="auto"/>
                        <w:jc w:val="both"/>
                      </w:pPr>
                      <w:r>
                        <w:t>Ce programme s’adresse à tout adulte de 21 et + ayant une déficience intellectuelle, désirant développer son autonomie au quotidien. L’approche privilégiée est l’apprentissage par l’action (ateliers-projets) qui repose sur un contexte naturel de situations de vie quotidienne.</w:t>
                      </w:r>
                    </w:p>
                    <w:p w14:paraId="422E1F74" w14:textId="77777777" w:rsidR="00557952" w:rsidRDefault="00557952" w:rsidP="00D70638">
                      <w:pPr>
                        <w:pStyle w:val="Corpsdetexte"/>
                        <w:spacing w:after="0" w:line="240" w:lineRule="auto"/>
                        <w:jc w:val="both"/>
                        <w:rPr>
                          <w:lang w:val="fr-FR"/>
                        </w:rPr>
                      </w:pPr>
                    </w:p>
                    <w:p w14:paraId="102BCA75" w14:textId="77777777" w:rsidR="00557952" w:rsidRDefault="00557952" w:rsidP="00D70638">
                      <w:pPr>
                        <w:pStyle w:val="Corpsdetexte"/>
                        <w:spacing w:after="0" w:line="240" w:lineRule="auto"/>
                      </w:pPr>
                      <w:r w:rsidRPr="00D70638">
                        <w:rPr>
                          <w:b/>
                          <w:bCs/>
                        </w:rPr>
                        <w:t>Le programme TSA</w:t>
                      </w:r>
                      <w:r w:rsidRPr="00D70638">
                        <w:t xml:space="preserve"> </w:t>
                      </w:r>
                    </w:p>
                    <w:p w14:paraId="2F405E7D" w14:textId="77777777" w:rsidR="00557952" w:rsidRDefault="00557952" w:rsidP="00D70638">
                      <w:pPr>
                        <w:pStyle w:val="Corpsdetexte"/>
                        <w:spacing w:after="0" w:line="240" w:lineRule="auto"/>
                        <w:jc w:val="both"/>
                      </w:pPr>
                      <w:r>
                        <w:t xml:space="preserve">Ce programme </w:t>
                      </w:r>
                      <w:r w:rsidRPr="00D70638">
                        <w:t xml:space="preserve">s’adresse à tout adulte de 21 et + ayant un trouble du spectre de l’autisme voulant développer sa communication sociale, son autonomie et un projet de vie réaliste. </w:t>
                      </w:r>
                    </w:p>
                    <w:p w14:paraId="4776978D" w14:textId="352D8B28" w:rsidR="00557952" w:rsidRDefault="00557952" w:rsidP="00D70638">
                      <w:pPr>
                        <w:pStyle w:val="Corpsdetexte"/>
                        <w:spacing w:after="0" w:line="240" w:lineRule="auto"/>
                        <w:jc w:val="both"/>
                        <w:rPr>
                          <w:lang w:val="fr-FR"/>
                        </w:rPr>
                      </w:pPr>
                      <w:r w:rsidRPr="00D70638">
                        <w:t>L’approche privilégiée est l’apprentissage par des situations concrètes, des projets en arts, des ateliers de communication sociale et des sorties ou des stages afin d’optimiser leur potentiel pour les essentiels d’une vie active.</w:t>
                      </w:r>
                    </w:p>
                    <w:p w14:paraId="673B8818" w14:textId="77777777" w:rsidR="00557952" w:rsidRDefault="00557952" w:rsidP="00025AF8">
                      <w:pPr>
                        <w:pStyle w:val="Corpsdetexte"/>
                        <w:spacing w:after="0" w:line="240" w:lineRule="auto"/>
                        <w:rPr>
                          <w:lang w:val="fr-FR"/>
                        </w:rPr>
                      </w:pPr>
                    </w:p>
                    <w:p w14:paraId="2EFC4DBF" w14:textId="3C80FDFF" w:rsidR="00557952" w:rsidRDefault="00557952" w:rsidP="00025AF8">
                      <w:pPr>
                        <w:pStyle w:val="Corpsdetexte"/>
                        <w:spacing w:after="0" w:line="240" w:lineRule="auto"/>
                        <w:rPr>
                          <w:lang w:val="fr-FR"/>
                        </w:rPr>
                      </w:pPr>
                      <w:r>
                        <w:rPr>
                          <w:lang w:val="fr-FR"/>
                        </w:rPr>
                        <w:t xml:space="preserve">Pour plus d’informations ou pour inscriptions : </w:t>
                      </w:r>
                    </w:p>
                    <w:p w14:paraId="097642AD" w14:textId="74B63514" w:rsidR="00557952" w:rsidRPr="00025AF8" w:rsidRDefault="00D61865">
                      <w:pPr>
                        <w:pStyle w:val="Corpsdetexte"/>
                        <w:rPr>
                          <w:sz w:val="18"/>
                          <w:szCs w:val="18"/>
                        </w:rPr>
                      </w:pPr>
                      <w:hyperlink r:id="rId28" w:history="1">
                        <w:r w:rsidR="00557952" w:rsidRPr="00025AF8">
                          <w:rPr>
                            <w:rStyle w:val="Lienhypertexte"/>
                            <w:sz w:val="18"/>
                            <w:szCs w:val="18"/>
                          </w:rPr>
                          <w:t>https://laccore.csdgs.qc.ca/</w:t>
                        </w:r>
                      </w:hyperlink>
                    </w:p>
                    <w:p w14:paraId="549171DD" w14:textId="42B7D715" w:rsidR="00557952" w:rsidRPr="00025AF8" w:rsidRDefault="00557952">
                      <w:pPr>
                        <w:pStyle w:val="Corpsdetexte"/>
                        <w:rPr>
                          <w:sz w:val="18"/>
                          <w:szCs w:val="18"/>
                          <w:lang w:val="fr-FR"/>
                        </w:rPr>
                      </w:pPr>
                      <w:r w:rsidRPr="00025AF8">
                        <w:rPr>
                          <w:sz w:val="18"/>
                          <w:szCs w:val="18"/>
                        </w:rPr>
                        <w:t>514 380-8899, poste 4871</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34688" behindDoc="0" locked="0" layoutInCell="1" allowOverlap="1" wp14:anchorId="17A35F7C" wp14:editId="3998E692">
                <wp:simplePos x="0" y="0"/>
                <wp:positionH relativeFrom="page">
                  <wp:posOffset>2451735</wp:posOffset>
                </wp:positionH>
                <wp:positionV relativeFrom="page">
                  <wp:posOffset>7612380</wp:posOffset>
                </wp:positionV>
                <wp:extent cx="4829908" cy="312420"/>
                <wp:effectExtent l="0" t="0" r="8890" b="1143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908"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0681AECE" w:rsidR="00557952" w:rsidRPr="00025AF8" w:rsidRDefault="00557952">
                            <w:pPr>
                              <w:pStyle w:val="Titre2"/>
                              <w:rPr>
                                <w:b/>
                                <w:bCs/>
                                <w:color w:val="auto"/>
                                <w:sz w:val="28"/>
                                <w:szCs w:val="28"/>
                              </w:rPr>
                            </w:pPr>
                            <w:r w:rsidRPr="00025AF8">
                              <w:rPr>
                                <w:rFonts w:ascii="Bookman Old Style" w:hAnsi="Bookman Old Style"/>
                                <w:b/>
                                <w:bCs/>
                                <w:color w:val="auto"/>
                                <w:sz w:val="28"/>
                                <w:szCs w:val="28"/>
                              </w:rPr>
                              <w:t>Le Centre d’éducation aux adultes L’</w:t>
                            </w:r>
                            <w:proofErr w:type="spellStart"/>
                            <w:r w:rsidRPr="00025AF8">
                              <w:rPr>
                                <w:rFonts w:ascii="Bookman Old Style" w:hAnsi="Bookman Old Style"/>
                                <w:b/>
                                <w:bCs/>
                                <w:color w:val="auto"/>
                                <w:sz w:val="28"/>
                                <w:szCs w:val="28"/>
                              </w:rPr>
                              <w:t>Accore</w:t>
                            </w:r>
                            <w:proofErr w:type="spellEnd"/>
                            <w:r w:rsidRPr="00025AF8">
                              <w:rPr>
                                <w:rFonts w:ascii="Bookman Old Style" w:hAnsi="Bookman Old Style"/>
                                <w:b/>
                                <w:bCs/>
                                <w:color w:val="auto"/>
                                <w:sz w:val="28"/>
                                <w:szCs w:val="28"/>
                              </w:rPr>
                              <w:t xml:space="preserve"> recrute!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8" type="#_x0000_t202" style="position:absolute;margin-left:193.05pt;margin-top:599.4pt;width:380.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" filled="f" stroked="f">
                <v:textbox inset="0,0,0,0">
                  <w:txbxContent>
                    <w:p w14:paraId="59AED36B" w14:textId="0681AECE" w:rsidR="00557952" w:rsidRPr="00025AF8" w:rsidRDefault="00557952">
                      <w:pPr>
                        <w:pStyle w:val="Titre2"/>
                        <w:rPr>
                          <w:b/>
                          <w:bCs/>
                          <w:color w:val="auto"/>
                          <w:sz w:val="28"/>
                          <w:szCs w:val="28"/>
                        </w:rPr>
                      </w:pPr>
                      <w:r w:rsidRPr="00025AF8">
                        <w:rPr>
                          <w:rFonts w:ascii="Bookman Old Style" w:hAnsi="Bookman Old Style"/>
                          <w:b/>
                          <w:bCs/>
                          <w:color w:val="auto"/>
                          <w:sz w:val="28"/>
                          <w:szCs w:val="28"/>
                        </w:rPr>
                        <w:t>Le Centre d’éducation aux adultes L’</w:t>
                      </w:r>
                      <w:proofErr w:type="spellStart"/>
                      <w:r w:rsidRPr="00025AF8">
                        <w:rPr>
                          <w:rFonts w:ascii="Bookman Old Style" w:hAnsi="Bookman Old Style"/>
                          <w:b/>
                          <w:bCs/>
                          <w:color w:val="auto"/>
                          <w:sz w:val="28"/>
                          <w:szCs w:val="28"/>
                        </w:rPr>
                        <w:t>Accore</w:t>
                      </w:r>
                      <w:proofErr w:type="spellEnd"/>
                      <w:r w:rsidRPr="00025AF8">
                        <w:rPr>
                          <w:rFonts w:ascii="Bookman Old Style" w:hAnsi="Bookman Old Style"/>
                          <w:b/>
                          <w:bCs/>
                          <w:color w:val="auto"/>
                          <w:sz w:val="28"/>
                          <w:szCs w:val="28"/>
                        </w:rPr>
                        <w:t xml:space="preserve"> recrute!</w:t>
                      </w:r>
                    </w:p>
                  </w:txbxContent>
                </v:textbox>
                <w10:wrap anchorx="page" anchory="page"/>
              </v:shape>
            </w:pict>
          </mc:Fallback>
        </mc:AlternateContent>
      </w:r>
      <w:r w:rsidR="001E75CA">
        <w:br w:type="page"/>
      </w:r>
    </w:p>
    <w:p w14:paraId="65EC6351" w14:textId="77777777" w:rsidR="001E75CA" w:rsidRDefault="001E75CA"/>
    <w:p w14:paraId="38AB0B91" w14:textId="77777777" w:rsidR="001E75CA" w:rsidRDefault="001E75CA"/>
    <w:p w14:paraId="14E79E28" w14:textId="5241188F" w:rsidR="001E75CA" w:rsidRDefault="00DC4A58">
      <w:r>
        <w:rPr>
          <w:noProof/>
          <w:lang w:eastAsia="fr-CA" w:bidi="ar-SA"/>
        </w:rPr>
        <mc:AlternateContent>
          <mc:Choice Requires="wps">
            <w:drawing>
              <wp:anchor distT="0" distB="0" distL="114300" distR="114300" simplePos="0" relativeHeight="251638784" behindDoc="0" locked="0" layoutInCell="0" allowOverlap="1" wp14:anchorId="17A908FD" wp14:editId="305D14C4">
                <wp:simplePos x="0" y="0"/>
                <wp:positionH relativeFrom="margin">
                  <wp:align>left</wp:align>
                </wp:positionH>
                <wp:positionV relativeFrom="page">
                  <wp:posOffset>1097280</wp:posOffset>
                </wp:positionV>
                <wp:extent cx="4800600" cy="548640"/>
                <wp:effectExtent l="0" t="0" r="0" b="381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0EE7" w14:textId="03A75D18" w:rsidR="00557952" w:rsidRDefault="00557952" w:rsidP="00DC4A58">
                            <w:pPr>
                              <w:pStyle w:val="Titre2"/>
                              <w:rPr>
                                <w:rFonts w:ascii="Bookman Old Style" w:hAnsi="Bookman Old Style"/>
                                <w:b/>
                                <w:bCs/>
                                <w:color w:val="auto"/>
                                <w:sz w:val="40"/>
                                <w:szCs w:val="40"/>
                              </w:rPr>
                            </w:pPr>
                            <w:r w:rsidRPr="00F7244A">
                              <w:rPr>
                                <w:rFonts w:ascii="Bookman Old Style" w:hAnsi="Bookman Old Style"/>
                                <w:b/>
                                <w:bCs/>
                                <w:color w:val="auto"/>
                                <w:sz w:val="40"/>
                                <w:szCs w:val="40"/>
                              </w:rPr>
                              <w:t>La chronique de Karine</w:t>
                            </w:r>
                          </w:p>
                          <w:p w14:paraId="16543DFD" w14:textId="77777777" w:rsidR="00557952" w:rsidRPr="0096416A" w:rsidRDefault="00557952" w:rsidP="00DC4A58">
                            <w:pPr>
                              <w:rPr>
                                <w:b/>
                                <w:bCs/>
                                <w:color w:val="335B74" w:themeColor="text2"/>
                              </w:rPr>
                            </w:pPr>
                            <w:r w:rsidRPr="0096416A">
                              <w:rPr>
                                <w:b/>
                                <w:bCs/>
                                <w:color w:val="335B74" w:themeColor="text2"/>
                              </w:rPr>
                              <w:t xml:space="preserve">Passion et liberté = bonheur </w:t>
                            </w:r>
                            <w:r w:rsidRPr="0096416A">
                              <w:rPr>
                                <w:b/>
                                <w:bCs/>
                                <w:color w:val="335B74" w:themeColor="text2"/>
                              </w:rPr>
                              <w:sym w:font="Symbol" w:char="F0A9"/>
                            </w:r>
                          </w:p>
                          <w:p w14:paraId="46AB0AA1" w14:textId="77777777" w:rsidR="00557952" w:rsidRPr="00DC4A58" w:rsidRDefault="00557952" w:rsidP="00DC4A58"/>
                          <w:p w14:paraId="17E915ED" w14:textId="77777777" w:rsidR="00557952" w:rsidRDefault="00557952">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9" type="#_x0000_t202" style="position:absolute;margin-left:0;margin-top:86.4pt;width:378pt;height:43.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" o:allowincell="f" filled="f" stroked="f">
                <v:textbox inset="0,0,0,0">
                  <w:txbxContent>
                    <w:p w14:paraId="44800EE7" w14:textId="03A75D18" w:rsidR="00557952" w:rsidRDefault="00557952" w:rsidP="00DC4A58">
                      <w:pPr>
                        <w:pStyle w:val="Titre2"/>
                        <w:rPr>
                          <w:rFonts w:ascii="Bookman Old Style" w:hAnsi="Bookman Old Style"/>
                          <w:b/>
                          <w:bCs/>
                          <w:color w:val="auto"/>
                          <w:sz w:val="40"/>
                          <w:szCs w:val="40"/>
                        </w:rPr>
                      </w:pPr>
                      <w:r w:rsidRPr="00F7244A">
                        <w:rPr>
                          <w:rFonts w:ascii="Bookman Old Style" w:hAnsi="Bookman Old Style"/>
                          <w:b/>
                          <w:bCs/>
                          <w:color w:val="auto"/>
                          <w:sz w:val="40"/>
                          <w:szCs w:val="40"/>
                        </w:rPr>
                        <w:t>La chronique de Karine</w:t>
                      </w:r>
                    </w:p>
                    <w:p w14:paraId="16543DFD" w14:textId="77777777" w:rsidR="00557952" w:rsidRPr="0096416A" w:rsidRDefault="00557952" w:rsidP="00DC4A58">
                      <w:pPr>
                        <w:rPr>
                          <w:b/>
                          <w:bCs/>
                          <w:color w:val="335B74" w:themeColor="text2"/>
                        </w:rPr>
                      </w:pPr>
                      <w:r w:rsidRPr="0096416A">
                        <w:rPr>
                          <w:b/>
                          <w:bCs/>
                          <w:color w:val="335B74" w:themeColor="text2"/>
                        </w:rPr>
                        <w:t xml:space="preserve">Passion et liberté = bonheur </w:t>
                      </w:r>
                      <w:r w:rsidRPr="0096416A">
                        <w:rPr>
                          <w:b/>
                          <w:bCs/>
                          <w:color w:val="335B74" w:themeColor="text2"/>
                        </w:rPr>
                        <w:sym w:font="Symbol" w:char="F0A9"/>
                      </w:r>
                    </w:p>
                    <w:p w14:paraId="46AB0AA1" w14:textId="77777777" w:rsidR="00557952" w:rsidRPr="00DC4A58" w:rsidRDefault="00557952" w:rsidP="00DC4A58"/>
                    <w:p w14:paraId="17E915ED" w14:textId="77777777" w:rsidR="00557952" w:rsidRDefault="00557952">
                      <w:pPr>
                        <w:pStyle w:val="Titre2"/>
                        <w:rPr>
                          <w:color w:val="auto"/>
                        </w:rPr>
                      </w:pPr>
                    </w:p>
                  </w:txbxContent>
                </v:textbox>
                <w10:wrap anchorx="margin" anchory="page"/>
              </v:shape>
            </w:pict>
          </mc:Fallback>
        </mc:AlternateContent>
      </w:r>
      <w:r>
        <w:rPr>
          <w:noProof/>
        </w:rPr>
        <w:drawing>
          <wp:anchor distT="0" distB="0" distL="114300" distR="114300" simplePos="0" relativeHeight="251856896" behindDoc="1" locked="0" layoutInCell="1" allowOverlap="1" wp14:anchorId="1D19DFE4" wp14:editId="627FCFFF">
            <wp:simplePos x="0" y="0"/>
            <wp:positionH relativeFrom="column">
              <wp:posOffset>5276850</wp:posOffset>
            </wp:positionH>
            <wp:positionV relativeFrom="paragraph">
              <wp:posOffset>45085</wp:posOffset>
            </wp:positionV>
            <wp:extent cx="1565910" cy="883920"/>
            <wp:effectExtent l="0" t="0" r="0" b="0"/>
            <wp:wrapTight wrapText="bothSides">
              <wp:wrapPolygon edited="0">
                <wp:start x="7358" y="0"/>
                <wp:lineTo x="4730" y="1397"/>
                <wp:lineTo x="0" y="6517"/>
                <wp:lineTo x="0" y="11172"/>
                <wp:lineTo x="1051" y="16293"/>
                <wp:lineTo x="6307" y="20483"/>
                <wp:lineTo x="7358" y="20948"/>
                <wp:lineTo x="13927" y="20948"/>
                <wp:lineTo x="14978" y="20483"/>
                <wp:lineTo x="20234" y="16293"/>
                <wp:lineTo x="21022" y="12569"/>
                <wp:lineTo x="21285" y="10241"/>
                <wp:lineTo x="21022" y="6052"/>
                <wp:lineTo x="16818" y="1862"/>
                <wp:lineTo x="13927" y="0"/>
                <wp:lineTo x="7358" y="0"/>
              </wp:wrapPolygon>
            </wp:wrapTight>
            <wp:docPr id="686" name="Image 686" descr="Photo de Karine accompagnée de son chien d'assistance.&#10;"/>
            <wp:cNvGraphicFramePr/>
            <a:graphic xmlns:a="http://schemas.openxmlformats.org/drawingml/2006/main">
              <a:graphicData uri="http://schemas.openxmlformats.org/drawingml/2006/picture">
                <pic:pic xmlns:pic="http://schemas.openxmlformats.org/drawingml/2006/picture">
                  <pic:nvPicPr>
                    <pic:cNvPr id="686" name="Image 686" descr="Photo de Karine accompagnée de son chien d'assistance.&#10;"/>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10" cy="883920"/>
                    </a:xfrm>
                    <a:prstGeom prst="ellipse">
                      <a:avLst/>
                    </a:prstGeom>
                    <a:ln>
                      <a:noFill/>
                    </a:ln>
                    <a:effectLst>
                      <a:softEdge rad="112500"/>
                    </a:effectLst>
                  </pic:spPr>
                </pic:pic>
              </a:graphicData>
            </a:graphic>
          </wp:anchor>
        </w:drawing>
      </w:r>
    </w:p>
    <w:p w14:paraId="14AB2E43" w14:textId="02BD004D" w:rsidR="001E75CA" w:rsidRDefault="001E75CA"/>
    <w:p w14:paraId="061A8FFE" w14:textId="64EA3938" w:rsidR="001E75CA" w:rsidRDefault="001E75CA"/>
    <w:p w14:paraId="4412B9F9" w14:textId="6D9D40DF" w:rsidR="001E75CA" w:rsidRDefault="001E75CA"/>
    <w:p w14:paraId="1D754FDD" w14:textId="255004AA" w:rsidR="001E75CA" w:rsidRDefault="0014684F">
      <w:r>
        <w:rPr>
          <w:noProof/>
          <w:lang w:eastAsia="fr-CA" w:bidi="ar-SA"/>
        </w:rPr>
        <mc:AlternateContent>
          <mc:Choice Requires="wps">
            <w:drawing>
              <wp:anchor distT="0" distB="0" distL="114300" distR="114300" simplePos="0" relativeHeight="251680768" behindDoc="0" locked="0" layoutInCell="1" allowOverlap="1" wp14:anchorId="5EE62694" wp14:editId="0171B56D">
                <wp:simplePos x="0" y="0"/>
                <wp:positionH relativeFrom="page">
                  <wp:posOffset>3839633</wp:posOffset>
                </wp:positionH>
                <wp:positionV relativeFrom="page">
                  <wp:posOffset>1731433</wp:posOffset>
                </wp:positionV>
                <wp:extent cx="1695450" cy="2774739"/>
                <wp:effectExtent l="0" t="0" r="0" b="698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74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0" type="#_x0000_t202" style="position:absolute;margin-left:302.35pt;margin-top:136.35pt;width:133.5pt;height:21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9744" behindDoc="0" locked="0" layoutInCell="0" allowOverlap="1" wp14:anchorId="74977FB7" wp14:editId="1B7FF104">
                <wp:simplePos x="0" y="0"/>
                <wp:positionH relativeFrom="page">
                  <wp:posOffset>2133600</wp:posOffset>
                </wp:positionH>
                <wp:positionV relativeFrom="page">
                  <wp:posOffset>1727200</wp:posOffset>
                </wp:positionV>
                <wp:extent cx="1562100" cy="2766060"/>
                <wp:effectExtent l="0" t="0" r="0" b="1524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108" type="#_x0000_t202" style="position:absolute;margin-left:168pt;margin-top:136pt;width:123pt;height:217.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" o:allowincell="f" filled="f" stroked="f">
                <v:textbox style="mso-next-textbox:#Text Box 17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7760" behindDoc="0" locked="0" layoutInCell="0" allowOverlap="1" wp14:anchorId="1A1326AC" wp14:editId="62041918">
                <wp:simplePos x="0" y="0"/>
                <wp:positionH relativeFrom="page">
                  <wp:posOffset>482600</wp:posOffset>
                </wp:positionH>
                <wp:positionV relativeFrom="page">
                  <wp:posOffset>1727200</wp:posOffset>
                </wp:positionV>
                <wp:extent cx="1498600" cy="2781300"/>
                <wp:effectExtent l="0" t="0" r="635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14:paraId="3B729398" w14:textId="7B7C5848" w:rsidR="00557952" w:rsidRDefault="00557952" w:rsidP="00DC4A58">
                            <w:pPr>
                              <w:pStyle w:val="Corpsdetexte"/>
                              <w:jc w:val="both"/>
                            </w:pPr>
                            <w:r w:rsidRPr="00DC4A58">
                              <w:t>Bonjour, pour ceux qui ne me connaissent pas, je m’appelle Karine Lévesque et pour ce 5</w:t>
                            </w:r>
                            <w:r w:rsidRPr="00DC4A58">
                              <w:rPr>
                                <w:vertAlign w:val="superscript"/>
                              </w:rPr>
                              <w:t>e</w:t>
                            </w:r>
                            <w:r w:rsidRPr="00DC4A58">
                              <w:t xml:space="preserve"> article, j’ai décidé de vous parler d’une de mes passions depuis toujours : l’eau. Comme vous le savez, je suis atteinte de l’Ataxie de Beauce, qui est une maladie ayant comme symptôme, entre autres choses, la dystrophie musculaire. Je vous écris, afin de vous parler de tous les bienfaits que me procure la découverte de ce beau sport, la voile adaptée.</w:t>
                            </w:r>
                          </w:p>
                          <w:p w14:paraId="708C89C6" w14:textId="6276EAA3" w:rsidR="00557952" w:rsidRDefault="00557952" w:rsidP="00DC4A58">
                            <w:pPr>
                              <w:pStyle w:val="Corpsdetexte"/>
                              <w:jc w:val="both"/>
                            </w:pPr>
                            <w:r w:rsidRPr="00DC4A58">
                              <w:t>Avant tout, retour en arrière sur mon parcours de vie. J’ai un baccalauréat et mon brevet en enseignement préscolaire et primaire.</w:t>
                            </w:r>
                            <w:r>
                              <w:t xml:space="preserve"> J</w:t>
                            </w:r>
                            <w:r w:rsidRPr="00DC4A58">
                              <w:t xml:space="preserve">’étais sauveteur plage et piscine, je pratiquais le </w:t>
                            </w:r>
                            <w:proofErr w:type="spellStart"/>
                            <w:r w:rsidRPr="00DC4A58">
                              <w:t>hiking</w:t>
                            </w:r>
                            <w:proofErr w:type="spellEnd"/>
                            <w:r w:rsidRPr="00DC4A58">
                              <w:t xml:space="preserve">, l’escalade, le gymkhana (course de baril à cheval), la plongée sous-marine et j’étais guide en kayak de mer. Hélas avec le temps et la maladie, j’ai dû mettre fin aux activités sportives et à l’enseignement. </w:t>
                            </w:r>
                          </w:p>
                          <w:p w14:paraId="0468613B" w14:textId="647E5D3D" w:rsidR="00557952" w:rsidRPr="00DC4A58" w:rsidRDefault="00557952" w:rsidP="00DC4A58">
                            <w:pPr>
                              <w:pStyle w:val="Corpsdetexte"/>
                              <w:jc w:val="both"/>
                            </w:pPr>
                            <w:r w:rsidRPr="00DC4A58">
                              <w:t>Loin de me démotiver, j’ai dû redonner un sens à ma vie et me découvrir de nouvelles activités. C’est un fait établi : la pratique d’un sport adapté à ma condition améliore ma coordination, mon équilibre et permet de ralentir la progression de la maladie. J’ai toujours aimé les sports aquatiques.</w:t>
                            </w:r>
                            <w:r>
                              <w:t xml:space="preserve"> </w:t>
                            </w:r>
                            <w:r w:rsidRPr="00DC4A58">
                              <w:t>En découvrant l’AQVA (Association de voile adapté du Québec), j’ai redécouvert le plaisir d’être sur l’eau par le biais d’une pratique sportive en toute sécurité.</w:t>
                            </w:r>
                          </w:p>
                          <w:p w14:paraId="5FCB195F" w14:textId="0D992A15" w:rsidR="00557952" w:rsidRDefault="00557952" w:rsidP="00DC4A58">
                            <w:pPr>
                              <w:pStyle w:val="Corpsdetexte"/>
                            </w:pPr>
                          </w:p>
                          <w:p w14:paraId="58E9CE0A" w14:textId="1FF36F8A" w:rsidR="00557952" w:rsidRPr="009C2472" w:rsidRDefault="00557952">
                            <w:pPr>
                              <w:pStyle w:val="Corpsdetexte"/>
                              <w:rPr>
                                <w:lang w:val="fr-FR"/>
                              </w:rPr>
                            </w:pPr>
                          </w:p>
                          <w:p w14:paraId="1C924428" w14:textId="77777777" w:rsidR="00557952" w:rsidRPr="009C2472" w:rsidRDefault="0055795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2" type="#_x0000_t202" style="position:absolute;margin-left:38pt;margin-top:136pt;width:118pt;height:2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KG7gEAAMEDAAAOAAAAZHJzL2Uyb0RvYy54bWysU9tu2zAMfR+wfxD0vthJijQz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" o:allowincell="f" filled="f" stroked="f">
                <v:textbox style="mso-next-textbox:#Text Box 172" inset="0,0,0,0">
                  <w:txbxContent>
                    <w:p w14:paraId="3B729398" w14:textId="7B7C5848" w:rsidR="00557952" w:rsidRDefault="00557952" w:rsidP="00DC4A58">
                      <w:pPr>
                        <w:pStyle w:val="Corpsdetexte"/>
                        <w:jc w:val="both"/>
                      </w:pPr>
                      <w:r w:rsidRPr="00DC4A58">
                        <w:t>Bonjour, pour ceux qui ne me connaissent pas, je m’appelle Karine Lévesque et pour ce 5</w:t>
                      </w:r>
                      <w:r w:rsidRPr="00DC4A58">
                        <w:rPr>
                          <w:vertAlign w:val="superscript"/>
                        </w:rPr>
                        <w:t>e</w:t>
                      </w:r>
                      <w:r w:rsidRPr="00DC4A58">
                        <w:t xml:space="preserve"> article, j’ai décidé de vous parler d’une de mes passions depuis toujours : l’eau. Comme vous le savez, je suis atteinte de l’Ataxie de Beauce, qui est une maladie ayant comme symptôme, entre autres choses, la dystrophie musculaire. Je vous écris, afin de vous parler de tous les bienfaits que me procure la découverte de ce beau sport, la voile adaptée.</w:t>
                      </w:r>
                    </w:p>
                    <w:p w14:paraId="708C89C6" w14:textId="6276EAA3" w:rsidR="00557952" w:rsidRDefault="00557952" w:rsidP="00DC4A58">
                      <w:pPr>
                        <w:pStyle w:val="Corpsdetexte"/>
                        <w:jc w:val="both"/>
                      </w:pPr>
                      <w:r w:rsidRPr="00DC4A58">
                        <w:t>Avant tout, retour en arrière sur mon parcours de vie. J’ai un baccalauréat et mon brevet en enseignement préscolaire et primaire.</w:t>
                      </w:r>
                      <w:r>
                        <w:t xml:space="preserve"> J</w:t>
                      </w:r>
                      <w:r w:rsidRPr="00DC4A58">
                        <w:t xml:space="preserve">’étais sauveteur plage et piscine, je pratiquais le </w:t>
                      </w:r>
                      <w:proofErr w:type="spellStart"/>
                      <w:r w:rsidRPr="00DC4A58">
                        <w:t>hiking</w:t>
                      </w:r>
                      <w:proofErr w:type="spellEnd"/>
                      <w:r w:rsidRPr="00DC4A58">
                        <w:t xml:space="preserve">, l’escalade, le gymkhana (course de baril à cheval), la plongée sous-marine et j’étais guide en kayak de mer. Hélas avec le temps et la maladie, j’ai dû mettre fin aux activités sportives et à l’enseignement. </w:t>
                      </w:r>
                    </w:p>
                    <w:p w14:paraId="0468613B" w14:textId="647E5D3D" w:rsidR="00557952" w:rsidRPr="00DC4A58" w:rsidRDefault="00557952" w:rsidP="00DC4A58">
                      <w:pPr>
                        <w:pStyle w:val="Corpsdetexte"/>
                        <w:jc w:val="both"/>
                      </w:pPr>
                      <w:r w:rsidRPr="00DC4A58">
                        <w:t>Loin de me démotiver, j’ai dû redonner un sens à ma vie et me découvrir de nouvelles activités. C’est un fait établi : la pratique d’un sport adapté à ma condition améliore ma coordination, mon équilibre et permet de ralentir la progression de la maladie. J’ai toujours aimé les sports aquatiques.</w:t>
                      </w:r>
                      <w:r>
                        <w:t xml:space="preserve"> </w:t>
                      </w:r>
                      <w:r w:rsidRPr="00DC4A58">
                        <w:t>En découvrant l’AQVA (Association de voile adapté du Québec), j’ai redécouvert le plaisir d’être sur l’eau par le biais d’une pratique sportive en toute sécurité.</w:t>
                      </w:r>
                    </w:p>
                    <w:p w14:paraId="5FCB195F" w14:textId="0D992A15" w:rsidR="00557952" w:rsidRDefault="00557952" w:rsidP="00DC4A58">
                      <w:pPr>
                        <w:pStyle w:val="Corpsdetexte"/>
                      </w:pPr>
                    </w:p>
                    <w:p w14:paraId="58E9CE0A" w14:textId="1FF36F8A" w:rsidR="00557952" w:rsidRPr="009C2472" w:rsidRDefault="00557952">
                      <w:pPr>
                        <w:pStyle w:val="Corpsdetexte"/>
                        <w:rPr>
                          <w:lang w:val="fr-FR"/>
                        </w:rPr>
                      </w:pPr>
                    </w:p>
                    <w:p w14:paraId="1C924428" w14:textId="77777777" w:rsidR="00557952" w:rsidRPr="009C2472" w:rsidRDefault="00557952">
                      <w:pPr>
                        <w:pStyle w:val="Corpsdetexte"/>
                        <w:rPr>
                          <w:lang w:val="fr-FR"/>
                        </w:rPr>
                      </w:pPr>
                    </w:p>
                  </w:txbxContent>
                </v:textbox>
                <w10:wrap anchorx="page" anchory="page"/>
              </v:shape>
            </w:pict>
          </mc:Fallback>
        </mc:AlternateContent>
      </w:r>
    </w:p>
    <w:p w14:paraId="388592EC" w14:textId="03D96C5A" w:rsidR="001E75CA" w:rsidRDefault="001E75CA"/>
    <w:p w14:paraId="77624611" w14:textId="77777777" w:rsidR="001E75CA" w:rsidRDefault="001E75CA"/>
    <w:p w14:paraId="1026EE51" w14:textId="77777777" w:rsidR="001E75CA" w:rsidRDefault="001E75CA"/>
    <w:p w14:paraId="409161E2" w14:textId="77777777" w:rsidR="001E75CA" w:rsidRDefault="001E75CA"/>
    <w:p w14:paraId="2464E761" w14:textId="77777777" w:rsidR="001E75CA" w:rsidRDefault="001E75CA"/>
    <w:p w14:paraId="4E0D4AA1" w14:textId="77777777" w:rsidR="001E75CA" w:rsidRDefault="001E75CA"/>
    <w:p w14:paraId="6EF4ECE2" w14:textId="77777777" w:rsidR="001E75CA" w:rsidRDefault="001E75CA"/>
    <w:p w14:paraId="4530979B" w14:textId="77777777" w:rsidR="001E75CA" w:rsidRDefault="001E75CA"/>
    <w:p w14:paraId="7434F8BC" w14:textId="77777777" w:rsidR="001E75CA" w:rsidRDefault="001E75CA"/>
    <w:p w14:paraId="2F3745ED" w14:textId="77777777" w:rsidR="001E75CA" w:rsidRDefault="001E75CA"/>
    <w:p w14:paraId="768251DD" w14:textId="77777777" w:rsidR="001E75CA" w:rsidRDefault="001E75CA"/>
    <w:p w14:paraId="008B710B" w14:textId="77777777" w:rsidR="001E75CA" w:rsidRDefault="001E75CA"/>
    <w:p w14:paraId="007C59E3" w14:textId="77777777" w:rsidR="001E75CA" w:rsidRDefault="001E75CA"/>
    <w:p w14:paraId="3D91175B" w14:textId="7A6DF90D" w:rsidR="001E75CA" w:rsidRDefault="001E75CA"/>
    <w:p w14:paraId="0239E4C0" w14:textId="5236715A" w:rsidR="001E75CA" w:rsidRDefault="001E75CA"/>
    <w:p w14:paraId="02094716" w14:textId="467D663F" w:rsidR="001E75CA" w:rsidRDefault="001E75CA"/>
    <w:p w14:paraId="38F8C65A" w14:textId="395180F0" w:rsidR="001E75CA" w:rsidRDefault="0014684F">
      <w:r>
        <w:rPr>
          <w:noProof/>
          <w:lang w:eastAsia="fr-CA" w:bidi="ar-SA"/>
        </w:rPr>
        <mc:AlternateContent>
          <mc:Choice Requires="wps">
            <w:drawing>
              <wp:anchor distT="0" distB="0" distL="114300" distR="114300" simplePos="0" relativeHeight="251640832" behindDoc="0" locked="0" layoutInCell="0" allowOverlap="1" wp14:anchorId="5F304954" wp14:editId="4FC42A8E">
                <wp:simplePos x="0" y="0"/>
                <wp:positionH relativeFrom="margin">
                  <wp:align>left</wp:align>
                </wp:positionH>
                <wp:positionV relativeFrom="page">
                  <wp:posOffset>4640580</wp:posOffset>
                </wp:positionV>
                <wp:extent cx="4968240" cy="502920"/>
                <wp:effectExtent l="0" t="0" r="381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697A" w14:textId="77777777" w:rsidR="00557952" w:rsidRPr="00DC4A58" w:rsidRDefault="00557952" w:rsidP="0014684F">
                            <w:pPr>
                              <w:pStyle w:val="Titre2"/>
                              <w:spacing w:after="0" w:line="240" w:lineRule="auto"/>
                              <w:rPr>
                                <w:rFonts w:ascii="Bookman Old Style" w:hAnsi="Bookman Old Style"/>
                                <w:b/>
                                <w:bCs/>
                                <w:color w:val="auto"/>
                                <w:sz w:val="28"/>
                                <w:szCs w:val="28"/>
                              </w:rPr>
                            </w:pPr>
                            <w:r w:rsidRPr="00DC4A58">
                              <w:rPr>
                                <w:rFonts w:ascii="Bookman Old Style" w:hAnsi="Bookman Old Style"/>
                                <w:b/>
                                <w:bCs/>
                                <w:color w:val="auto"/>
                                <w:sz w:val="28"/>
                                <w:szCs w:val="28"/>
                              </w:rPr>
                              <w:t>En quelques phrases, voici ce que la voile adaptée m’a apporté depuis mes débuts en 2017 :</w:t>
                            </w:r>
                          </w:p>
                          <w:p w14:paraId="18E3AE70" w14:textId="77777777" w:rsidR="00557952" w:rsidRDefault="00557952">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3" type="#_x0000_t202" style="position:absolute;margin-left:0;margin-top:365.4pt;width:391.2pt;height:39.6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" o:allowincell="f" filled="f" stroked="f">
                <v:textbox inset="0,0,0,0">
                  <w:txbxContent>
                    <w:p w14:paraId="531C697A" w14:textId="77777777" w:rsidR="00557952" w:rsidRPr="00DC4A58" w:rsidRDefault="00557952" w:rsidP="0014684F">
                      <w:pPr>
                        <w:pStyle w:val="Titre2"/>
                        <w:spacing w:after="0" w:line="240" w:lineRule="auto"/>
                        <w:rPr>
                          <w:rFonts w:ascii="Bookman Old Style" w:hAnsi="Bookman Old Style"/>
                          <w:b/>
                          <w:bCs/>
                          <w:color w:val="auto"/>
                          <w:sz w:val="28"/>
                          <w:szCs w:val="28"/>
                        </w:rPr>
                      </w:pPr>
                      <w:r w:rsidRPr="00DC4A58">
                        <w:rPr>
                          <w:rFonts w:ascii="Bookman Old Style" w:hAnsi="Bookman Old Style"/>
                          <w:b/>
                          <w:bCs/>
                          <w:color w:val="auto"/>
                          <w:sz w:val="28"/>
                          <w:szCs w:val="28"/>
                        </w:rPr>
                        <w:t>En quelques phrases, voici ce que la voile adaptée m’a apporté depuis mes débuts en 2017 :</w:t>
                      </w:r>
                    </w:p>
                    <w:p w14:paraId="18E3AE70" w14:textId="77777777" w:rsidR="00557952" w:rsidRDefault="00557952">
                      <w:pPr>
                        <w:pStyle w:val="Titre2"/>
                        <w:rPr>
                          <w:color w:val="auto"/>
                        </w:rPr>
                      </w:pPr>
                    </w:p>
                  </w:txbxContent>
                </v:textbox>
                <w10:wrap anchorx="margin" anchory="page"/>
              </v:shape>
            </w:pict>
          </mc:Fallback>
        </mc:AlternateContent>
      </w:r>
    </w:p>
    <w:p w14:paraId="3ADE2D61" w14:textId="0F7FEA70" w:rsidR="001E75CA" w:rsidRDefault="001E75CA"/>
    <w:p w14:paraId="787FA765" w14:textId="77777777" w:rsidR="001E75CA" w:rsidRDefault="001E75CA">
      <w:pPr>
        <w:rPr>
          <w:rFonts w:cs="Times New Roman"/>
          <w:noProof/>
          <w:szCs w:val="20"/>
          <w:lang w:bidi="en-US"/>
        </w:rPr>
        <w:sectPr w:rsidR="001E75CA" w:rsidSect="00EA2BAF">
          <w:headerReference w:type="even" r:id="rId30"/>
          <w:headerReference w:type="default" r:id="rId31"/>
          <w:footerReference w:type="even" r:id="rId32"/>
          <w:footerReference w:type="default" r:id="rId33"/>
          <w:headerReference w:type="first" r:id="rId34"/>
          <w:footerReference w:type="first" r:id="rId35"/>
          <w:pgSz w:w="11907" w:h="16839"/>
          <w:pgMar w:top="720" w:right="720" w:bottom="720" w:left="720" w:header="720" w:footer="720" w:gutter="0"/>
          <w:cols w:space="708"/>
          <w:titlePg/>
          <w:docGrid w:linePitch="360"/>
        </w:sectPr>
      </w:pPr>
    </w:p>
    <w:p w14:paraId="5445C0A1" w14:textId="74BF66B3" w:rsidR="00EC2E2B" w:rsidRDefault="004F5416">
      <w:r>
        <w:rPr>
          <w:noProof/>
          <w:lang w:eastAsia="fr-CA" w:bidi="ar-SA"/>
        </w:rPr>
        <mc:AlternateContent>
          <mc:Choice Requires="wpg">
            <w:drawing>
              <wp:anchor distT="0" distB="0" distL="114300" distR="114300" simplePos="0" relativeHeight="251641856" behindDoc="0" locked="0" layoutInCell="1" allowOverlap="1" wp14:anchorId="55638489" wp14:editId="358AA9A5">
                <wp:simplePos x="0" y="0"/>
                <wp:positionH relativeFrom="page">
                  <wp:posOffset>5783580</wp:posOffset>
                </wp:positionH>
                <wp:positionV relativeFrom="page">
                  <wp:posOffset>6878147</wp:posOffset>
                </wp:positionV>
                <wp:extent cx="1371600" cy="1863436"/>
                <wp:effectExtent l="0" t="0" r="19050" b="3810"/>
                <wp:wrapNone/>
                <wp:docPr id="56" name="Group 79" descr="petite pensée: puisqu'on ne peut changer la direction du vent, il faut apprendre à orienter les voi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63436"/>
                          <a:chOff x="1152" y="7425"/>
                          <a:chExt cx="2160" cy="2016"/>
                        </a:xfrm>
                      </wpg:grpSpPr>
                      <wps:wsp>
                        <wps:cNvPr id="57"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4EF9" w14:textId="15120B96" w:rsidR="00557952" w:rsidRDefault="00557952" w:rsidP="00DC4A58">
                              <w:pPr>
                                <w:pStyle w:val="NormalWeb"/>
                                <w:spacing w:before="0" w:beforeAutospacing="0" w:after="0" w:afterAutospacing="0"/>
                                <w:rPr>
                                  <w:rFonts w:ascii="Arial" w:hAnsi="Arial" w:cs="Arial"/>
                                  <w:b/>
                                  <w:bCs/>
                                  <w:color w:val="262223"/>
                                  <w:sz w:val="20"/>
                                  <w:szCs w:val="20"/>
                                </w:rPr>
                              </w:pPr>
                              <w:r w:rsidRPr="00DC4A58">
                                <w:rPr>
                                  <w:rFonts w:ascii="Arial" w:hAnsi="Arial" w:cs="Arial"/>
                                  <w:b/>
                                  <w:bCs/>
                                  <w:color w:val="262223"/>
                                  <w:sz w:val="20"/>
                                  <w:szCs w:val="20"/>
                                </w:rPr>
                                <w:t xml:space="preserve">Petite pensée que j’aime bien : </w:t>
                              </w:r>
                            </w:p>
                            <w:p w14:paraId="70532D1D" w14:textId="77777777" w:rsidR="00557952" w:rsidRPr="00DC4A58" w:rsidRDefault="00557952" w:rsidP="00DC4A58">
                              <w:pPr>
                                <w:pStyle w:val="NormalWeb"/>
                                <w:spacing w:before="0" w:beforeAutospacing="0" w:after="0" w:afterAutospacing="0"/>
                                <w:rPr>
                                  <w:rFonts w:ascii="Arial" w:hAnsi="Arial" w:cs="Arial"/>
                                  <w:b/>
                                  <w:bCs/>
                                  <w:color w:val="262223"/>
                                  <w:sz w:val="20"/>
                                  <w:szCs w:val="20"/>
                                </w:rPr>
                              </w:pPr>
                            </w:p>
                            <w:p w14:paraId="3A5B9ACE" w14:textId="06C3FF10" w:rsidR="00557952" w:rsidRPr="0096416A" w:rsidRDefault="00557952" w:rsidP="00A92129">
                              <w:pPr>
                                <w:pStyle w:val="NormalWeb"/>
                                <w:spacing w:before="0" w:beforeAutospacing="0" w:after="0" w:afterAutospacing="0"/>
                                <w:jc w:val="both"/>
                                <w:rPr>
                                  <w:rFonts w:ascii="Arial" w:hAnsi="Arial" w:cs="Arial"/>
                                  <w:color w:val="335B74" w:themeColor="text2"/>
                                  <w:sz w:val="20"/>
                                  <w:szCs w:val="20"/>
                                </w:rPr>
                              </w:pPr>
                              <w:r w:rsidRPr="0096416A">
                                <w:rPr>
                                  <w:rFonts w:ascii="Arial" w:hAnsi="Arial" w:cs="Arial"/>
                                  <w:color w:val="335B74" w:themeColor="text2"/>
                                  <w:sz w:val="20"/>
                                  <w:szCs w:val="20"/>
                                </w:rPr>
                                <w:t>« Puisqu’on ne peut changer la direction du vent, il faut apprendre à orienter les voiles ».</w:t>
                              </w:r>
                            </w:p>
                            <w:p w14:paraId="281CC13C" w14:textId="77777777" w:rsidR="00557952" w:rsidRPr="0010182F" w:rsidRDefault="00557952" w:rsidP="00DC4A58">
                              <w:pPr>
                                <w:pStyle w:val="NormalWeb"/>
                                <w:spacing w:before="0" w:beforeAutospacing="0" w:after="0" w:afterAutospacing="0"/>
                                <w:rPr>
                                  <w:rFonts w:ascii="Arial" w:hAnsi="Arial" w:cs="Arial"/>
                                  <w:color w:val="262223"/>
                                  <w:sz w:val="20"/>
                                  <w:szCs w:val="20"/>
                                </w:rPr>
                              </w:pPr>
                            </w:p>
                            <w:p w14:paraId="28D7B6A3" w14:textId="7E113A85" w:rsidR="00557952" w:rsidRPr="00DC4A58" w:rsidRDefault="00557952" w:rsidP="00A92129">
                              <w:pPr>
                                <w:pStyle w:val="QuoteText"/>
                                <w:rPr>
                                  <w:color w:val="auto"/>
                                </w:rPr>
                              </w:pPr>
                              <w:r>
                                <w:rPr>
                                  <w:color w:val="auto"/>
                                </w:rPr>
                                <w:t>Karine Lévesque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8489" id="Group 79" o:spid="_x0000_s1094" alt="petite pensée: puisqu'on ne peut changer la direction du vent, il faut apprendre à orienter les voiles." style="position:absolute;margin-left:455.4pt;margin-top:541.6pt;width:108pt;height:146.75pt;z-index:25164185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">
                <v:line id="Line 80" o:spid="_x0000_s1095"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_x0000_s1096"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7D44EF9" w14:textId="15120B96" w:rsidR="00557952" w:rsidRDefault="00557952" w:rsidP="00DC4A58">
                        <w:pPr>
                          <w:pStyle w:val="NormalWeb"/>
                          <w:spacing w:before="0" w:beforeAutospacing="0" w:after="0" w:afterAutospacing="0"/>
                          <w:rPr>
                            <w:rFonts w:ascii="Arial" w:hAnsi="Arial" w:cs="Arial"/>
                            <w:b/>
                            <w:bCs/>
                            <w:color w:val="262223"/>
                            <w:sz w:val="20"/>
                            <w:szCs w:val="20"/>
                          </w:rPr>
                        </w:pPr>
                        <w:r w:rsidRPr="00DC4A58">
                          <w:rPr>
                            <w:rFonts w:ascii="Arial" w:hAnsi="Arial" w:cs="Arial"/>
                            <w:b/>
                            <w:bCs/>
                            <w:color w:val="262223"/>
                            <w:sz w:val="20"/>
                            <w:szCs w:val="20"/>
                          </w:rPr>
                          <w:t xml:space="preserve">Petite pensée que j’aime bien : </w:t>
                        </w:r>
                      </w:p>
                      <w:p w14:paraId="70532D1D" w14:textId="77777777" w:rsidR="00557952" w:rsidRPr="00DC4A58" w:rsidRDefault="00557952" w:rsidP="00DC4A58">
                        <w:pPr>
                          <w:pStyle w:val="NormalWeb"/>
                          <w:spacing w:before="0" w:beforeAutospacing="0" w:after="0" w:afterAutospacing="0"/>
                          <w:rPr>
                            <w:rFonts w:ascii="Arial" w:hAnsi="Arial" w:cs="Arial"/>
                            <w:b/>
                            <w:bCs/>
                            <w:color w:val="262223"/>
                            <w:sz w:val="20"/>
                            <w:szCs w:val="20"/>
                          </w:rPr>
                        </w:pPr>
                      </w:p>
                      <w:p w14:paraId="3A5B9ACE" w14:textId="06C3FF10" w:rsidR="00557952" w:rsidRPr="0096416A" w:rsidRDefault="00557952" w:rsidP="00A92129">
                        <w:pPr>
                          <w:pStyle w:val="NormalWeb"/>
                          <w:spacing w:before="0" w:beforeAutospacing="0" w:after="0" w:afterAutospacing="0"/>
                          <w:jc w:val="both"/>
                          <w:rPr>
                            <w:rFonts w:ascii="Arial" w:hAnsi="Arial" w:cs="Arial"/>
                            <w:color w:val="335B74" w:themeColor="text2"/>
                            <w:sz w:val="20"/>
                            <w:szCs w:val="20"/>
                          </w:rPr>
                        </w:pPr>
                        <w:r w:rsidRPr="0096416A">
                          <w:rPr>
                            <w:rFonts w:ascii="Arial" w:hAnsi="Arial" w:cs="Arial"/>
                            <w:color w:val="335B74" w:themeColor="text2"/>
                            <w:sz w:val="20"/>
                            <w:szCs w:val="20"/>
                          </w:rPr>
                          <w:t>« Puisqu’on ne peut changer la direction du vent, il faut apprendre à orienter les voiles ».</w:t>
                        </w:r>
                      </w:p>
                      <w:p w14:paraId="281CC13C" w14:textId="77777777" w:rsidR="00557952" w:rsidRPr="0010182F" w:rsidRDefault="00557952" w:rsidP="00DC4A58">
                        <w:pPr>
                          <w:pStyle w:val="NormalWeb"/>
                          <w:spacing w:before="0" w:beforeAutospacing="0" w:after="0" w:afterAutospacing="0"/>
                          <w:rPr>
                            <w:rFonts w:ascii="Arial" w:hAnsi="Arial" w:cs="Arial"/>
                            <w:color w:val="262223"/>
                            <w:sz w:val="20"/>
                            <w:szCs w:val="20"/>
                          </w:rPr>
                        </w:pPr>
                      </w:p>
                      <w:p w14:paraId="28D7B6A3" w14:textId="7E113A85" w:rsidR="00557952" w:rsidRPr="00DC4A58" w:rsidRDefault="00557952" w:rsidP="00A92129">
                        <w:pPr>
                          <w:pStyle w:val="QuoteText"/>
                          <w:rPr>
                            <w:color w:val="auto"/>
                          </w:rPr>
                        </w:pPr>
                        <w:r>
                          <w:rPr>
                            <w:color w:val="auto"/>
                          </w:rPr>
                          <w:t>Karine Lévesque</w:t>
                        </w:r>
                      </w:p>
                    </w:txbxContent>
                  </v:textbox>
                </v:shape>
                <w10:wrap anchorx="page" anchory="page"/>
              </v:group>
            </w:pict>
          </mc:Fallback>
        </mc:AlternateContent>
      </w:r>
      <w:r w:rsidRPr="0010182F">
        <w:rPr>
          <w:noProof/>
          <w:sz w:val="20"/>
          <w:szCs w:val="20"/>
          <w:shd w:val="clear" w:color="auto" w:fill="FFFFFF"/>
          <w:lang w:eastAsia="fr-CA"/>
        </w:rPr>
        <w:drawing>
          <wp:anchor distT="0" distB="0" distL="114300" distR="114300" simplePos="0" relativeHeight="251858944" behindDoc="1" locked="0" layoutInCell="1" allowOverlap="1" wp14:anchorId="6749E63E" wp14:editId="62328C28">
            <wp:simplePos x="0" y="0"/>
            <wp:positionH relativeFrom="margin">
              <wp:align>right</wp:align>
            </wp:positionH>
            <wp:positionV relativeFrom="paragraph">
              <wp:posOffset>297930</wp:posOffset>
            </wp:positionV>
            <wp:extent cx="1271270" cy="1417320"/>
            <wp:effectExtent l="0" t="0" r="5080" b="0"/>
            <wp:wrapTight wrapText="bothSides">
              <wp:wrapPolygon edited="0">
                <wp:start x="0" y="0"/>
                <wp:lineTo x="0" y="21194"/>
                <wp:lineTo x="21363" y="21194"/>
                <wp:lineTo x="21363" y="0"/>
                <wp:lineTo x="0" y="0"/>
              </wp:wrapPolygon>
            </wp:wrapTight>
            <wp:docPr id="687" name="Image 687" descr="Photo de Karine assise sur un voi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voile 20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1270" cy="1417320"/>
                    </a:xfrm>
                    <a:prstGeom prst="rect">
                      <a:avLst/>
                    </a:prstGeom>
                  </pic:spPr>
                </pic:pic>
              </a:graphicData>
            </a:graphic>
            <wp14:sizeRelH relativeFrom="margin">
              <wp14:pctWidth>0</wp14:pctWidth>
            </wp14:sizeRelH>
            <wp14:sizeRelV relativeFrom="margin">
              <wp14:pctHeight>0</wp14:pctHeight>
            </wp14:sizeRelV>
          </wp:anchor>
        </w:drawing>
      </w:r>
      <w:r w:rsidR="0014684F">
        <w:rPr>
          <w:noProof/>
          <w:lang w:eastAsia="fr-CA" w:bidi="ar-SA"/>
        </w:rPr>
        <mc:AlternateContent>
          <mc:Choice Requires="wps">
            <w:drawing>
              <wp:anchor distT="0" distB="0" distL="114300" distR="114300" simplePos="0" relativeHeight="251684864" behindDoc="0" locked="0" layoutInCell="1" allowOverlap="1" wp14:anchorId="282C4C85" wp14:editId="685FBE86">
                <wp:simplePos x="0" y="0"/>
                <wp:positionH relativeFrom="page">
                  <wp:posOffset>3909060</wp:posOffset>
                </wp:positionH>
                <wp:positionV relativeFrom="page">
                  <wp:posOffset>5219700</wp:posOffset>
                </wp:positionV>
                <wp:extent cx="1638300" cy="4175760"/>
                <wp:effectExtent l="0" t="0" r="0" b="15240"/>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17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111" type="#_x0000_t202" style="position:absolute;margin-left:307.8pt;margin-top:411pt;width:129pt;height:328.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" filled="f" stroked="f">
                <v:textbox inset="0,0,0,0">
                  <w:txbxContent/>
                </v:textbox>
                <w10:wrap anchorx="page" anchory="page"/>
              </v:shape>
            </w:pict>
          </mc:Fallback>
        </mc:AlternateContent>
      </w:r>
      <w:r w:rsidR="0014684F">
        <w:rPr>
          <w:noProof/>
          <w:lang w:eastAsia="fr-CA" w:bidi="ar-SA"/>
        </w:rPr>
        <mc:AlternateContent>
          <mc:Choice Requires="wps">
            <w:drawing>
              <wp:anchor distT="0" distB="0" distL="114300" distR="114300" simplePos="0" relativeHeight="251683840" behindDoc="0" locked="0" layoutInCell="1" allowOverlap="1" wp14:anchorId="41D7DA85" wp14:editId="26ABEA3C">
                <wp:simplePos x="0" y="0"/>
                <wp:positionH relativeFrom="page">
                  <wp:posOffset>2156460</wp:posOffset>
                </wp:positionH>
                <wp:positionV relativeFrom="page">
                  <wp:posOffset>5219700</wp:posOffset>
                </wp:positionV>
                <wp:extent cx="1623060" cy="4099560"/>
                <wp:effectExtent l="0" t="0" r="15240" b="1524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409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112" type="#_x0000_t202" style="position:absolute;margin-left:169.8pt;margin-top:411pt;width:127.8pt;height:32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" filled="f" stroked="f">
                <v:textbox style="mso-next-textbox:#Text Box 177" inset="0,0,0,0">
                  <w:txbxContent/>
                </v:textbox>
                <w10:wrap anchorx="page" anchory="page"/>
              </v:shape>
            </w:pict>
          </mc:Fallback>
        </mc:AlternateContent>
      </w:r>
      <w:r w:rsidR="0014684F">
        <w:rPr>
          <w:noProof/>
          <w:lang w:eastAsia="fr-CA" w:bidi="ar-SA"/>
        </w:rPr>
        <mc:AlternateContent>
          <mc:Choice Requires="wps">
            <w:drawing>
              <wp:anchor distT="0" distB="0" distL="114300" distR="114300" simplePos="0" relativeHeight="251639808" behindDoc="0" locked="0" layoutInCell="1" allowOverlap="1" wp14:anchorId="08B2DB39" wp14:editId="3AA54932">
                <wp:simplePos x="0" y="0"/>
                <wp:positionH relativeFrom="page">
                  <wp:posOffset>480060</wp:posOffset>
                </wp:positionH>
                <wp:positionV relativeFrom="page">
                  <wp:posOffset>5196840</wp:posOffset>
                </wp:positionV>
                <wp:extent cx="1600200" cy="4122420"/>
                <wp:effectExtent l="0" t="0" r="0" b="1143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12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7EF7875A" w14:textId="52C34352" w:rsidR="00557952" w:rsidRPr="00DC4A58" w:rsidRDefault="00557952" w:rsidP="0014684F">
                            <w:pPr>
                              <w:pStyle w:val="Corpsdetexte"/>
                              <w:numPr>
                                <w:ilvl w:val="0"/>
                                <w:numId w:val="7"/>
                              </w:numPr>
                              <w:spacing w:after="0" w:line="240" w:lineRule="auto"/>
                              <w:ind w:left="284" w:hanging="284"/>
                              <w:jc w:val="both"/>
                            </w:pPr>
                            <w:r w:rsidRPr="00DC4A58">
                              <w:t>Elle me permet de maintenir et d’acquérir du capital musculaire, augmentant ainsi ma force et mon endurance. Des bienfaits non négligeables quand on a une ossature fragile!</w:t>
                            </w:r>
                          </w:p>
                          <w:p w14:paraId="79108379" w14:textId="28BB7CF8" w:rsidR="00557952" w:rsidRPr="00DC4A58" w:rsidRDefault="00557952" w:rsidP="0014684F">
                            <w:pPr>
                              <w:pStyle w:val="Corpsdetexte"/>
                              <w:numPr>
                                <w:ilvl w:val="0"/>
                                <w:numId w:val="7"/>
                              </w:numPr>
                              <w:spacing w:after="0" w:line="240" w:lineRule="auto"/>
                              <w:ind w:left="284" w:hanging="284"/>
                              <w:jc w:val="both"/>
                            </w:pPr>
                            <w:r w:rsidRPr="00DC4A58">
                              <w:t>Elle m’apporte le développement d’une meilleure maîtrise de mes mouvements, cela aide la coordination de mes gestes dans mon quotidien.</w:t>
                            </w:r>
                          </w:p>
                          <w:p w14:paraId="0990BBDC" w14:textId="3A75FCCF" w:rsidR="00557952" w:rsidRPr="00DC4A58" w:rsidRDefault="00557952" w:rsidP="0014684F">
                            <w:pPr>
                              <w:pStyle w:val="Corpsdetexte"/>
                              <w:numPr>
                                <w:ilvl w:val="0"/>
                                <w:numId w:val="7"/>
                              </w:numPr>
                              <w:spacing w:line="240" w:lineRule="auto"/>
                              <w:jc w:val="both"/>
                            </w:pPr>
                            <w:r w:rsidRPr="00DC4A58">
                              <w:t>Elle crée de nouveaux défis à relever.</w:t>
                            </w:r>
                          </w:p>
                          <w:p w14:paraId="1083A6FD" w14:textId="52466028" w:rsidR="00557952" w:rsidRPr="00DC4A58" w:rsidRDefault="00557952" w:rsidP="0014684F">
                            <w:pPr>
                              <w:pStyle w:val="Corpsdetexte"/>
                              <w:numPr>
                                <w:ilvl w:val="0"/>
                                <w:numId w:val="7"/>
                              </w:numPr>
                              <w:spacing w:line="240" w:lineRule="auto"/>
                              <w:jc w:val="both"/>
                            </w:pPr>
                            <w:r w:rsidRPr="00DC4A58">
                              <w:t>Elle m’amène à interagir avec les gens qui nous entourent ce qui nous aide à grandir dans notre cheminement de vie personnel.</w:t>
                            </w:r>
                          </w:p>
                          <w:p w14:paraId="25A9F700" w14:textId="6D7DB69E" w:rsidR="00557952" w:rsidRPr="00DC4A58" w:rsidRDefault="00557952" w:rsidP="0014684F">
                            <w:pPr>
                              <w:pStyle w:val="Corpsdetexte"/>
                              <w:numPr>
                                <w:ilvl w:val="0"/>
                                <w:numId w:val="7"/>
                              </w:numPr>
                              <w:spacing w:after="0"/>
                              <w:jc w:val="both"/>
                            </w:pPr>
                            <w:r w:rsidRPr="00DC4A58">
                              <w:t>Elle me pousse à m’aimer telle que je suis et à être fière de moi.</w:t>
                            </w:r>
                          </w:p>
                          <w:p w14:paraId="04759298" w14:textId="6EBAB045" w:rsidR="00557952" w:rsidRPr="00DC4A58" w:rsidRDefault="00557952" w:rsidP="0014684F">
                            <w:pPr>
                              <w:pStyle w:val="Corpsdetexte"/>
                              <w:numPr>
                                <w:ilvl w:val="0"/>
                                <w:numId w:val="7"/>
                              </w:numPr>
                              <w:spacing w:after="0" w:line="240" w:lineRule="auto"/>
                              <w:ind w:left="284" w:hanging="284"/>
                              <w:jc w:val="both"/>
                            </w:pPr>
                            <w:r w:rsidRPr="00DC4A58">
                              <w:t>Elle stimule constamment mon intellectuelle puisqu’il y a tant de belles choses à apprendre lorsqu’on veut naviguer, soit même; ce qui répond à un besoin important puisque la maladie m’a amené a cessé de travailler.</w:t>
                            </w:r>
                          </w:p>
                          <w:p w14:paraId="2D8591A9" w14:textId="79992681" w:rsidR="00557952" w:rsidRPr="00DC4A58" w:rsidRDefault="00557952" w:rsidP="0014684F">
                            <w:pPr>
                              <w:pStyle w:val="Corpsdetexte"/>
                              <w:numPr>
                                <w:ilvl w:val="0"/>
                                <w:numId w:val="7"/>
                              </w:numPr>
                              <w:spacing w:after="0" w:line="240" w:lineRule="auto"/>
                              <w:ind w:left="284" w:hanging="284"/>
                              <w:jc w:val="both"/>
                            </w:pPr>
                            <w:r w:rsidRPr="00DC4A58">
                              <w:t>Elle me procure du bonheur dans mon quotidien en me laissant le plaisir d’apprivoiser à nouveau mes passions pour le sport et les attraits aquatiques.</w:t>
                            </w:r>
                          </w:p>
                          <w:p w14:paraId="0E1F6C72" w14:textId="7677E297" w:rsidR="00557952" w:rsidRPr="0014684F" w:rsidRDefault="00557952" w:rsidP="0014684F">
                            <w:pPr>
                              <w:pStyle w:val="Corpsdetexte"/>
                              <w:spacing w:line="240" w:lineRule="auto"/>
                              <w:jc w:val="both"/>
                            </w:pPr>
                            <w:r w:rsidRPr="0014684F">
                              <w:t>En résumé, la voile adaptée est pour toutes les personnes qui ont une déficience physique</w:t>
                            </w:r>
                            <w:r w:rsidRPr="00DC4A58">
                              <w:t>, peu importe le budget ou les limitations.</w:t>
                            </w:r>
                            <w:r>
                              <w:t xml:space="preserve"> </w:t>
                            </w:r>
                            <w:r w:rsidRPr="00DC4A58">
                              <w:t xml:space="preserve">Que ce soit la Paraplégie, </w:t>
                            </w:r>
                            <w:proofErr w:type="spellStart"/>
                            <w:r w:rsidRPr="00DC4A58">
                              <w:t>Quadraplégie</w:t>
                            </w:r>
                            <w:proofErr w:type="spellEnd"/>
                            <w:r w:rsidRPr="00DC4A58">
                              <w:t>, Paralysie cérébrale, Sclérose en plaques, Ataxie, et plus. Rien n'arrête la découverte et la pratique de la voile! En tout temps nous sommes accompagnés d’un moniteur pleinement formé. Certains des marins sont handicapés depuis leur naissance, d’autres le sont devenus plus récemment, à la suite d’un accident ou d’un AVC. D’autres encore font face à des maladies dégénératives, comme la sclérose en plaques ou l’Ataxie</w:t>
                            </w:r>
                            <w:r>
                              <w:t xml:space="preserve">. </w:t>
                            </w:r>
                            <w:r w:rsidRPr="0014684F">
                              <w:t>Bref, l’AQVA représente un retour à un sport que l’on peut pratiquer sans obstacle en plein air! Bon nombre d’entre nous pensaient ne jamais faire de la voile et sommes agréablement surpris! Je suis si contente de connaître un sport aussi passionnant et libérateur, particulièrement lorsque, pour une des rares fois dans une semaine, je peux quitter mon aide à la marche, pour explorer à ma guise les eaux du Lac Saint-Louis.</w:t>
                            </w:r>
                          </w:p>
                          <w:p w14:paraId="474421DF" w14:textId="66901C0A" w:rsidR="00557952" w:rsidRPr="0014684F" w:rsidRDefault="00557952" w:rsidP="0014684F">
                            <w:pPr>
                              <w:pStyle w:val="Corpsdetexte"/>
                              <w:spacing w:after="0"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9" type="#_x0000_t202" style="position:absolute;margin-left:37.8pt;margin-top:409.2pt;width:126pt;height:324.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" filled="f" stroked="f">
                <v:textbox style="mso-next-textbox:#Text Box 176" inset="0,0,0,0">
                  <w:txbxContent>
                    <w:p w14:paraId="7EF7875A" w14:textId="52C34352" w:rsidR="00557952" w:rsidRPr="00DC4A58" w:rsidRDefault="00557952" w:rsidP="0014684F">
                      <w:pPr>
                        <w:pStyle w:val="Corpsdetexte"/>
                        <w:numPr>
                          <w:ilvl w:val="0"/>
                          <w:numId w:val="7"/>
                        </w:numPr>
                        <w:spacing w:after="0" w:line="240" w:lineRule="auto"/>
                        <w:ind w:left="284" w:hanging="284"/>
                        <w:jc w:val="both"/>
                      </w:pPr>
                      <w:r w:rsidRPr="00DC4A58">
                        <w:t>Elle me permet de maintenir et d’acquérir du capital musculaire, augmentant ainsi ma force et mon endurance. Des bienfaits non négligeables quand on a une ossature fragile!</w:t>
                      </w:r>
                    </w:p>
                    <w:p w14:paraId="79108379" w14:textId="28BB7CF8" w:rsidR="00557952" w:rsidRPr="00DC4A58" w:rsidRDefault="00557952" w:rsidP="0014684F">
                      <w:pPr>
                        <w:pStyle w:val="Corpsdetexte"/>
                        <w:numPr>
                          <w:ilvl w:val="0"/>
                          <w:numId w:val="7"/>
                        </w:numPr>
                        <w:spacing w:after="0" w:line="240" w:lineRule="auto"/>
                        <w:ind w:left="284" w:hanging="284"/>
                        <w:jc w:val="both"/>
                      </w:pPr>
                      <w:r w:rsidRPr="00DC4A58">
                        <w:t>Elle m’apporte le développement d’une meilleure maîtrise de mes mouvements, cela aide la coordination de mes gestes dans mon quotidien.</w:t>
                      </w:r>
                    </w:p>
                    <w:p w14:paraId="0990BBDC" w14:textId="3A75FCCF" w:rsidR="00557952" w:rsidRPr="00DC4A58" w:rsidRDefault="00557952" w:rsidP="0014684F">
                      <w:pPr>
                        <w:pStyle w:val="Corpsdetexte"/>
                        <w:numPr>
                          <w:ilvl w:val="0"/>
                          <w:numId w:val="7"/>
                        </w:numPr>
                        <w:spacing w:line="240" w:lineRule="auto"/>
                        <w:jc w:val="both"/>
                      </w:pPr>
                      <w:r w:rsidRPr="00DC4A58">
                        <w:t>Elle crée de nouveaux défis à relever.</w:t>
                      </w:r>
                    </w:p>
                    <w:p w14:paraId="1083A6FD" w14:textId="52466028" w:rsidR="00557952" w:rsidRPr="00DC4A58" w:rsidRDefault="00557952" w:rsidP="0014684F">
                      <w:pPr>
                        <w:pStyle w:val="Corpsdetexte"/>
                        <w:numPr>
                          <w:ilvl w:val="0"/>
                          <w:numId w:val="7"/>
                        </w:numPr>
                        <w:spacing w:line="240" w:lineRule="auto"/>
                        <w:jc w:val="both"/>
                      </w:pPr>
                      <w:r w:rsidRPr="00DC4A58">
                        <w:t>Elle m’amène à interagir avec les gens qui nous entourent ce qui nous aide à grandir dans notre cheminement de vie personnel.</w:t>
                      </w:r>
                    </w:p>
                    <w:p w14:paraId="25A9F700" w14:textId="6D7DB69E" w:rsidR="00557952" w:rsidRPr="00DC4A58" w:rsidRDefault="00557952" w:rsidP="0014684F">
                      <w:pPr>
                        <w:pStyle w:val="Corpsdetexte"/>
                        <w:numPr>
                          <w:ilvl w:val="0"/>
                          <w:numId w:val="7"/>
                        </w:numPr>
                        <w:spacing w:after="0"/>
                        <w:jc w:val="both"/>
                      </w:pPr>
                      <w:r w:rsidRPr="00DC4A58">
                        <w:t>Elle me pousse à m’aimer telle que je suis et à être fière de moi.</w:t>
                      </w:r>
                    </w:p>
                    <w:p w14:paraId="04759298" w14:textId="6EBAB045" w:rsidR="00557952" w:rsidRPr="00DC4A58" w:rsidRDefault="00557952" w:rsidP="0014684F">
                      <w:pPr>
                        <w:pStyle w:val="Corpsdetexte"/>
                        <w:numPr>
                          <w:ilvl w:val="0"/>
                          <w:numId w:val="7"/>
                        </w:numPr>
                        <w:spacing w:after="0" w:line="240" w:lineRule="auto"/>
                        <w:ind w:left="284" w:hanging="284"/>
                        <w:jc w:val="both"/>
                      </w:pPr>
                      <w:r w:rsidRPr="00DC4A58">
                        <w:t>Elle stimule constamment mon intellectuelle puisqu’il y a tant de belles choses à apprendre lorsqu’on veut naviguer, soit même; ce qui répond à un besoin important puisque la maladie m’a amené a cessé de travailler.</w:t>
                      </w:r>
                    </w:p>
                    <w:p w14:paraId="2D8591A9" w14:textId="79992681" w:rsidR="00557952" w:rsidRPr="00DC4A58" w:rsidRDefault="00557952" w:rsidP="0014684F">
                      <w:pPr>
                        <w:pStyle w:val="Corpsdetexte"/>
                        <w:numPr>
                          <w:ilvl w:val="0"/>
                          <w:numId w:val="7"/>
                        </w:numPr>
                        <w:spacing w:after="0" w:line="240" w:lineRule="auto"/>
                        <w:ind w:left="284" w:hanging="284"/>
                        <w:jc w:val="both"/>
                      </w:pPr>
                      <w:r w:rsidRPr="00DC4A58">
                        <w:t>Elle me procure du bonheur dans mon quotidien en me laissant le plaisir d’apprivoiser à nouveau mes passions pour le sport et les attraits aquatiques.</w:t>
                      </w:r>
                    </w:p>
                    <w:p w14:paraId="0E1F6C72" w14:textId="7677E297" w:rsidR="00557952" w:rsidRPr="0014684F" w:rsidRDefault="00557952" w:rsidP="0014684F">
                      <w:pPr>
                        <w:pStyle w:val="Corpsdetexte"/>
                        <w:spacing w:line="240" w:lineRule="auto"/>
                        <w:jc w:val="both"/>
                      </w:pPr>
                      <w:r w:rsidRPr="0014684F">
                        <w:t>En résumé, la voile adaptée est pour toutes les personnes qui ont une déficience physique</w:t>
                      </w:r>
                      <w:r w:rsidRPr="00DC4A58">
                        <w:t>, peu importe le budget ou les limitations.</w:t>
                      </w:r>
                      <w:r>
                        <w:t xml:space="preserve"> </w:t>
                      </w:r>
                      <w:r w:rsidRPr="00DC4A58">
                        <w:t xml:space="preserve">Que ce soit la Paraplégie, </w:t>
                      </w:r>
                      <w:proofErr w:type="spellStart"/>
                      <w:r w:rsidRPr="00DC4A58">
                        <w:t>Quadraplégie</w:t>
                      </w:r>
                      <w:proofErr w:type="spellEnd"/>
                      <w:r w:rsidRPr="00DC4A58">
                        <w:t>, Paralysie cérébrale, Sclérose en plaques, Ataxie, et plus. Rien n'arrête la découverte et la pratique de la voile! En tout temps nous sommes accompagnés d’un moniteur pleinement formé. Certains des marins sont handicapés depuis leur naissance, d’autres le sont devenus plus récemment, à la suite d’un accident ou d’un AVC. D’autres encore font face à des maladies dégénératives, comme la sclérose en plaques ou l’Ataxie</w:t>
                      </w:r>
                      <w:r>
                        <w:t xml:space="preserve">. </w:t>
                      </w:r>
                      <w:r w:rsidRPr="0014684F">
                        <w:t>Bref, l’AQVA représente un retour à un sport que l’on peut pratiquer sans obstacle en plein air! Bon nombre d’entre nous pensaient ne jamais faire de la voile et sommes agréablement surpris! Je suis si contente de connaître un sport aussi passionnant et libérateur, particulièrement lorsque, pour une des rares fois dans une semaine, je peux quitter mon aide à la marche, pour explorer à ma guise les eaux du Lac Saint-Louis.</w:t>
                      </w:r>
                    </w:p>
                    <w:p w14:paraId="474421DF" w14:textId="66901C0A" w:rsidR="00557952" w:rsidRPr="0014684F" w:rsidRDefault="00557952" w:rsidP="0014684F">
                      <w:pPr>
                        <w:pStyle w:val="Corpsdetexte"/>
                        <w:spacing w:after="0" w:line="240" w:lineRule="auto"/>
                        <w:jc w:val="both"/>
                      </w:pPr>
                    </w:p>
                  </w:txbxContent>
                </v:textbox>
                <w10:wrap anchorx="page" anchory="page"/>
              </v:shape>
            </w:pict>
          </mc:Fallback>
        </mc:AlternateContent>
      </w:r>
      <w:r w:rsidR="001E75CA">
        <w:br w:type="page"/>
      </w:r>
    </w:p>
    <w:p w14:paraId="12FBD2E8" w14:textId="77777777" w:rsidR="00895E35" w:rsidRPr="00924008" w:rsidRDefault="00F07BD6">
      <w:pPr>
        <w:rPr>
          <w:lang w:val="fr-FR"/>
        </w:rPr>
      </w:pPr>
      <w:r>
        <w:rPr>
          <w:noProof/>
          <w:lang w:eastAsia="fr-CA" w:bidi="ar-SA"/>
        </w:rPr>
        <w:lastRenderedPageBreak/>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557952" w:rsidRPr="008818B0" w:rsidRDefault="00557952"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0"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DnbBOf7gEAAMIDAAAOAAAAAAAAAAAAAAAAAC4CAABkcnMvZTJv&#10;RG9jLnhtbFBLAQItABQABgAIAAAAIQDI0TsO3wAAAAsBAAAPAAAAAAAAAAAAAAAAAEgEAABkcnMv&#10;ZG93bnJldi54bWxQSwUGAAAAAAQABADzAAAAVAUAAAAA&#10;" o:allowincell="f" filled="f" stroked="f">
                <v:textbox inset="0,0,0,0">
                  <w:txbxContent>
                    <w:p w14:paraId="328392FA" w14:textId="77777777" w:rsidR="00557952" w:rsidRPr="008818B0" w:rsidRDefault="00557952"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557952" w:rsidRPr="001428D8" w:rsidRDefault="00557952"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557952" w:rsidRPr="001428D8" w:rsidRDefault="00557952"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557952" w:rsidRPr="00182D27" w:rsidRDefault="00557952" w:rsidP="00883BCA">
                            <w:pPr>
                              <w:widowControl w:val="0"/>
                              <w:jc w:val="both"/>
                              <w:rPr>
                                <w:b/>
                                <w:color w:val="339966"/>
                                <w:kern w:val="28"/>
                                <w:sz w:val="12"/>
                                <w:szCs w:val="18"/>
                                <w:lang w:val="fr-FR" w:eastAsia="fr-CA" w:bidi="ar-SA"/>
                                <w14:cntxtAlts/>
                              </w:rPr>
                            </w:pPr>
                          </w:p>
                          <w:p w14:paraId="0F9F633B" w14:textId="77777777" w:rsidR="00557952" w:rsidRPr="001428D8" w:rsidRDefault="0055795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557952" w:rsidRPr="001428D8" w:rsidRDefault="00557952"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557952" w:rsidRPr="00182D27" w:rsidRDefault="00557952"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557952" w:rsidRPr="001428D8" w:rsidRDefault="0055795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557952" w:rsidRPr="001428D8" w:rsidRDefault="00557952"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557952" w:rsidRPr="00182D27" w:rsidRDefault="00557952"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557952" w:rsidRPr="000A7EF3" w:rsidRDefault="00557952"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557952" w:rsidRDefault="00557952"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557952" w:rsidRPr="00D368DD" w:rsidRDefault="00557952" w:rsidP="00883BCA">
                            <w:pPr>
                              <w:widowControl w:val="0"/>
                              <w:jc w:val="both"/>
                              <w:rPr>
                                <w:color w:val="000000"/>
                                <w:kern w:val="28"/>
                                <w:sz w:val="12"/>
                                <w:szCs w:val="18"/>
                                <w:lang w:eastAsia="fr-CA" w:bidi="ar-SA"/>
                                <w14:cntxtAlts/>
                              </w:rPr>
                            </w:pPr>
                          </w:p>
                          <w:p w14:paraId="0F367C00" w14:textId="77777777" w:rsidR="00557952" w:rsidRPr="009F4833" w:rsidRDefault="00557952"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557952" w:rsidRPr="009C2472" w:rsidRDefault="00557952"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1"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" filled="f" stroked="f">
                <v:textbox inset="0,0,0,0">
                  <w:txbxContent>
                    <w:p w14:paraId="2BF68311" w14:textId="77777777" w:rsidR="00557952" w:rsidRPr="001428D8" w:rsidRDefault="00557952"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557952" w:rsidRPr="001428D8" w:rsidRDefault="00557952"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557952" w:rsidRPr="00182D27" w:rsidRDefault="00557952" w:rsidP="00883BCA">
                      <w:pPr>
                        <w:widowControl w:val="0"/>
                        <w:jc w:val="both"/>
                        <w:rPr>
                          <w:b/>
                          <w:color w:val="339966"/>
                          <w:kern w:val="28"/>
                          <w:sz w:val="12"/>
                          <w:szCs w:val="18"/>
                          <w:lang w:val="fr-FR" w:eastAsia="fr-CA" w:bidi="ar-SA"/>
                          <w14:cntxtAlts/>
                        </w:rPr>
                      </w:pPr>
                    </w:p>
                    <w:p w14:paraId="0F9F633B" w14:textId="77777777" w:rsidR="00557952" w:rsidRPr="001428D8" w:rsidRDefault="0055795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557952" w:rsidRPr="00D47C5C" w:rsidRDefault="0055795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557952" w:rsidRPr="001428D8" w:rsidRDefault="00557952"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557952" w:rsidRPr="00182D27" w:rsidRDefault="00557952"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557952" w:rsidRPr="001428D8" w:rsidRDefault="0055795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557952" w:rsidRPr="001428D8" w:rsidRDefault="00557952"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557952" w:rsidRPr="00182D27" w:rsidRDefault="00557952"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557952" w:rsidRPr="000A7EF3" w:rsidRDefault="00557952"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557952" w:rsidRDefault="00557952"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557952" w:rsidRPr="00D368DD" w:rsidRDefault="00557952" w:rsidP="00883BCA">
                      <w:pPr>
                        <w:widowControl w:val="0"/>
                        <w:jc w:val="both"/>
                        <w:rPr>
                          <w:color w:val="000000"/>
                          <w:kern w:val="28"/>
                          <w:sz w:val="12"/>
                          <w:szCs w:val="18"/>
                          <w:lang w:eastAsia="fr-CA" w:bidi="ar-SA"/>
                          <w14:cntxtAlts/>
                        </w:rPr>
                      </w:pPr>
                    </w:p>
                    <w:p w14:paraId="0F367C00" w14:textId="77777777" w:rsidR="00557952" w:rsidRPr="009F4833" w:rsidRDefault="00557952"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557952" w:rsidRPr="009C2472" w:rsidRDefault="00557952"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CCE12" w14:textId="77777777" w:rsidR="00557952" w:rsidRDefault="00557952" w:rsidP="00883BCA">
                            <w:pPr>
                              <w:spacing w:before="240" w:line="276" w:lineRule="auto"/>
                              <w:ind w:right="28"/>
                              <w:rPr>
                                <w:sz w:val="20"/>
                                <w:szCs w:val="20"/>
                                <w:lang w:val="fr-FR"/>
                              </w:rPr>
                            </w:pPr>
                            <w:r>
                              <w:rPr>
                                <w:sz w:val="20"/>
                                <w:szCs w:val="20"/>
                                <w:lang w:val="fr-FR"/>
                              </w:rPr>
                              <w:t>Informations</w:t>
                            </w:r>
                          </w:p>
                          <w:p w14:paraId="242A7E7B" w14:textId="77777777" w:rsidR="00557952" w:rsidRDefault="00557952" w:rsidP="00883BCA">
                            <w:pPr>
                              <w:spacing w:line="276" w:lineRule="auto"/>
                              <w:ind w:right="28"/>
                              <w:rPr>
                                <w:sz w:val="20"/>
                                <w:szCs w:val="20"/>
                                <w:lang w:val="fr-FR"/>
                              </w:rPr>
                            </w:pPr>
                            <w:r>
                              <w:rPr>
                                <w:sz w:val="20"/>
                                <w:szCs w:val="20"/>
                                <w:lang w:val="fr-FR"/>
                              </w:rPr>
                              <w:t xml:space="preserve">Formations/ éducation populaire </w:t>
                            </w:r>
                          </w:p>
                          <w:p w14:paraId="0D42FB7F" w14:textId="77777777" w:rsidR="00557952" w:rsidRDefault="00557952" w:rsidP="00883BCA">
                            <w:pPr>
                              <w:spacing w:line="276" w:lineRule="auto"/>
                              <w:ind w:right="28"/>
                              <w:rPr>
                                <w:sz w:val="20"/>
                                <w:szCs w:val="20"/>
                                <w:lang w:val="fr-FR"/>
                              </w:rPr>
                            </w:pPr>
                            <w:r>
                              <w:rPr>
                                <w:sz w:val="20"/>
                                <w:szCs w:val="20"/>
                                <w:lang w:val="fr-FR"/>
                              </w:rPr>
                              <w:t>Sensibilisation</w:t>
                            </w:r>
                          </w:p>
                          <w:p w14:paraId="5DB6DD33" w14:textId="77777777" w:rsidR="00557952" w:rsidRDefault="00557952" w:rsidP="00883BCA">
                            <w:pPr>
                              <w:spacing w:line="276" w:lineRule="auto"/>
                              <w:ind w:right="28"/>
                              <w:rPr>
                                <w:sz w:val="20"/>
                                <w:szCs w:val="20"/>
                                <w:lang w:val="fr-FR"/>
                              </w:rPr>
                            </w:pPr>
                            <w:r>
                              <w:rPr>
                                <w:sz w:val="20"/>
                                <w:szCs w:val="20"/>
                                <w:lang w:val="fr-FR"/>
                              </w:rPr>
                              <w:t>Représentations / comités</w:t>
                            </w:r>
                          </w:p>
                          <w:p w14:paraId="4B50D1DB" w14:textId="77777777" w:rsidR="00557952" w:rsidRDefault="00557952" w:rsidP="00883BCA">
                            <w:pPr>
                              <w:spacing w:line="276" w:lineRule="auto"/>
                              <w:ind w:right="28"/>
                              <w:rPr>
                                <w:sz w:val="20"/>
                                <w:szCs w:val="20"/>
                                <w:lang w:val="fr-FR"/>
                              </w:rPr>
                            </w:pPr>
                            <w:r>
                              <w:rPr>
                                <w:sz w:val="20"/>
                                <w:szCs w:val="20"/>
                                <w:lang w:val="fr-FR"/>
                              </w:rPr>
                              <w:t>Concertations</w:t>
                            </w:r>
                          </w:p>
                          <w:p w14:paraId="768FA0B6" w14:textId="77777777" w:rsidR="00557952" w:rsidRDefault="00557952" w:rsidP="00883BCA">
                            <w:pPr>
                              <w:spacing w:line="276" w:lineRule="auto"/>
                              <w:ind w:right="28"/>
                              <w:rPr>
                                <w:sz w:val="20"/>
                                <w:szCs w:val="20"/>
                                <w:lang w:val="fr-FR"/>
                              </w:rPr>
                            </w:pPr>
                            <w:r>
                              <w:rPr>
                                <w:sz w:val="20"/>
                                <w:szCs w:val="20"/>
                                <w:lang w:val="fr-FR"/>
                              </w:rPr>
                              <w:t>Collaborations / soutien aux municipalités et aux organismes</w:t>
                            </w:r>
                          </w:p>
                          <w:p w14:paraId="7F15645E" w14:textId="77777777" w:rsidR="00557952" w:rsidRDefault="00557952" w:rsidP="00883BCA">
                            <w:pPr>
                              <w:spacing w:line="276" w:lineRule="auto"/>
                              <w:ind w:right="28"/>
                              <w:rPr>
                                <w:sz w:val="20"/>
                                <w:szCs w:val="20"/>
                                <w:lang w:val="fr-FR"/>
                              </w:rPr>
                            </w:pPr>
                            <w:r>
                              <w:rPr>
                                <w:sz w:val="20"/>
                                <w:szCs w:val="20"/>
                                <w:lang w:val="fr-FR"/>
                              </w:rPr>
                              <w:t>Consultations citoyennes</w:t>
                            </w:r>
                          </w:p>
                          <w:p w14:paraId="72B86CE5" w14:textId="77777777" w:rsidR="00557952" w:rsidRPr="007D12F8" w:rsidRDefault="00557952" w:rsidP="00883BCA">
                            <w:pPr>
                              <w:spacing w:line="276" w:lineRule="auto"/>
                              <w:ind w:right="28"/>
                              <w:rPr>
                                <w:sz w:val="20"/>
                                <w:szCs w:val="20"/>
                                <w:lang w:val="fr-FR"/>
                              </w:rPr>
                            </w:pPr>
                            <w:r>
                              <w:rPr>
                                <w:sz w:val="20"/>
                                <w:szCs w:val="20"/>
                                <w:lang w:val="fr-FR"/>
                              </w:rPr>
                              <w:t>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2"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" filled="f" strokecolor="#002060" strokeweight="1pt">
                <v:textbox inset="0,0,0,0">
                  <w:txbxContent>
                    <w:p w14:paraId="776CCE12" w14:textId="77777777" w:rsidR="00557952" w:rsidRDefault="00557952" w:rsidP="00883BCA">
                      <w:pPr>
                        <w:spacing w:before="240" w:line="276" w:lineRule="auto"/>
                        <w:ind w:right="28"/>
                        <w:rPr>
                          <w:sz w:val="20"/>
                          <w:szCs w:val="20"/>
                          <w:lang w:val="fr-FR"/>
                        </w:rPr>
                      </w:pPr>
                      <w:r>
                        <w:rPr>
                          <w:sz w:val="20"/>
                          <w:szCs w:val="20"/>
                          <w:lang w:val="fr-FR"/>
                        </w:rPr>
                        <w:t>Informations</w:t>
                      </w:r>
                    </w:p>
                    <w:p w14:paraId="242A7E7B" w14:textId="77777777" w:rsidR="00557952" w:rsidRDefault="00557952" w:rsidP="00883BCA">
                      <w:pPr>
                        <w:spacing w:line="276" w:lineRule="auto"/>
                        <w:ind w:right="28"/>
                        <w:rPr>
                          <w:sz w:val="20"/>
                          <w:szCs w:val="20"/>
                          <w:lang w:val="fr-FR"/>
                        </w:rPr>
                      </w:pPr>
                      <w:r>
                        <w:rPr>
                          <w:sz w:val="20"/>
                          <w:szCs w:val="20"/>
                          <w:lang w:val="fr-FR"/>
                        </w:rPr>
                        <w:t xml:space="preserve">Formations/ éducation populaire </w:t>
                      </w:r>
                    </w:p>
                    <w:p w14:paraId="0D42FB7F" w14:textId="77777777" w:rsidR="00557952" w:rsidRDefault="00557952" w:rsidP="00883BCA">
                      <w:pPr>
                        <w:spacing w:line="276" w:lineRule="auto"/>
                        <w:ind w:right="28"/>
                        <w:rPr>
                          <w:sz w:val="20"/>
                          <w:szCs w:val="20"/>
                          <w:lang w:val="fr-FR"/>
                        </w:rPr>
                      </w:pPr>
                      <w:r>
                        <w:rPr>
                          <w:sz w:val="20"/>
                          <w:szCs w:val="20"/>
                          <w:lang w:val="fr-FR"/>
                        </w:rPr>
                        <w:t>Sensibilisation</w:t>
                      </w:r>
                    </w:p>
                    <w:p w14:paraId="5DB6DD33" w14:textId="77777777" w:rsidR="00557952" w:rsidRDefault="00557952" w:rsidP="00883BCA">
                      <w:pPr>
                        <w:spacing w:line="276" w:lineRule="auto"/>
                        <w:ind w:right="28"/>
                        <w:rPr>
                          <w:sz w:val="20"/>
                          <w:szCs w:val="20"/>
                          <w:lang w:val="fr-FR"/>
                        </w:rPr>
                      </w:pPr>
                      <w:r>
                        <w:rPr>
                          <w:sz w:val="20"/>
                          <w:szCs w:val="20"/>
                          <w:lang w:val="fr-FR"/>
                        </w:rPr>
                        <w:t>Représentations / comités</w:t>
                      </w:r>
                    </w:p>
                    <w:p w14:paraId="4B50D1DB" w14:textId="77777777" w:rsidR="00557952" w:rsidRDefault="00557952" w:rsidP="00883BCA">
                      <w:pPr>
                        <w:spacing w:line="276" w:lineRule="auto"/>
                        <w:ind w:right="28"/>
                        <w:rPr>
                          <w:sz w:val="20"/>
                          <w:szCs w:val="20"/>
                          <w:lang w:val="fr-FR"/>
                        </w:rPr>
                      </w:pPr>
                      <w:r>
                        <w:rPr>
                          <w:sz w:val="20"/>
                          <w:szCs w:val="20"/>
                          <w:lang w:val="fr-FR"/>
                        </w:rPr>
                        <w:t>Concertations</w:t>
                      </w:r>
                    </w:p>
                    <w:p w14:paraId="768FA0B6" w14:textId="77777777" w:rsidR="00557952" w:rsidRDefault="00557952" w:rsidP="00883BCA">
                      <w:pPr>
                        <w:spacing w:line="276" w:lineRule="auto"/>
                        <w:ind w:right="28"/>
                        <w:rPr>
                          <w:sz w:val="20"/>
                          <w:szCs w:val="20"/>
                          <w:lang w:val="fr-FR"/>
                        </w:rPr>
                      </w:pPr>
                      <w:r>
                        <w:rPr>
                          <w:sz w:val="20"/>
                          <w:szCs w:val="20"/>
                          <w:lang w:val="fr-FR"/>
                        </w:rPr>
                        <w:t>Collaborations / soutien aux municipalités et aux organismes</w:t>
                      </w:r>
                    </w:p>
                    <w:p w14:paraId="7F15645E" w14:textId="77777777" w:rsidR="00557952" w:rsidRDefault="00557952" w:rsidP="00883BCA">
                      <w:pPr>
                        <w:spacing w:line="276" w:lineRule="auto"/>
                        <w:ind w:right="28"/>
                        <w:rPr>
                          <w:sz w:val="20"/>
                          <w:szCs w:val="20"/>
                          <w:lang w:val="fr-FR"/>
                        </w:rPr>
                      </w:pPr>
                      <w:r>
                        <w:rPr>
                          <w:sz w:val="20"/>
                          <w:szCs w:val="20"/>
                          <w:lang w:val="fr-FR"/>
                        </w:rPr>
                        <w:t>Consultations citoyennes</w:t>
                      </w:r>
                    </w:p>
                    <w:p w14:paraId="72B86CE5" w14:textId="77777777" w:rsidR="00557952" w:rsidRPr="007D12F8" w:rsidRDefault="00557952" w:rsidP="00883BCA">
                      <w:pPr>
                        <w:spacing w:line="276" w:lineRule="auto"/>
                        <w:ind w:right="28"/>
                        <w:rPr>
                          <w:sz w:val="20"/>
                          <w:szCs w:val="20"/>
                          <w:lang w:val="fr-FR"/>
                        </w:rPr>
                      </w:pPr>
                      <w:r>
                        <w:rPr>
                          <w:sz w:val="20"/>
                          <w:szCs w:val="20"/>
                          <w:lang w:val="fr-FR"/>
                        </w:rPr>
                        <w:t>Revendications</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557952" w:rsidRPr="008818B0" w:rsidRDefault="00557952"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3"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" o:allowincell="f" filled="f" stroked="f">
                <v:textbox inset="0,0,0,0">
                  <w:txbxContent>
                    <w:p w14:paraId="4FA76FC4" w14:textId="77777777" w:rsidR="00557952" w:rsidRPr="008818B0" w:rsidRDefault="00557952"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557952" w:rsidRPr="008818B0" w:rsidRDefault="00557952"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4"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" o:allowincell="f" filled="f" stroked="f">
                <v:textbox inset="0,0,0,0">
                  <w:txbxContent>
                    <w:p w14:paraId="36DCACD1" w14:textId="77777777" w:rsidR="00557952" w:rsidRPr="008818B0" w:rsidRDefault="00557952"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92A8F" w14:textId="77777777" w:rsidR="00557952" w:rsidRPr="007D12F8" w:rsidRDefault="00557952" w:rsidP="00883BCA">
                            <w:pPr>
                              <w:spacing w:before="240" w:line="360" w:lineRule="auto"/>
                              <w:ind w:right="28"/>
                              <w:rPr>
                                <w:sz w:val="20"/>
                                <w:szCs w:val="20"/>
                                <w:lang w:val="fr-FR"/>
                              </w:rPr>
                            </w:pPr>
                            <w:r w:rsidRPr="007D12F8">
                              <w:rPr>
                                <w:sz w:val="20"/>
                                <w:szCs w:val="20"/>
                                <w:lang w:val="fr-FR"/>
                              </w:rPr>
                              <w:t>Écoute</w:t>
                            </w:r>
                          </w:p>
                          <w:p w14:paraId="7E72A73B" w14:textId="77777777" w:rsidR="00557952" w:rsidRDefault="00557952" w:rsidP="00883BCA">
                            <w:pPr>
                              <w:ind w:right="28"/>
                              <w:rPr>
                                <w:sz w:val="20"/>
                                <w:szCs w:val="20"/>
                                <w:lang w:val="fr-FR"/>
                              </w:rPr>
                            </w:pPr>
                            <w:r w:rsidRPr="007D12F8">
                              <w:rPr>
                                <w:sz w:val="20"/>
                                <w:szCs w:val="20"/>
                                <w:lang w:val="fr-FR"/>
                              </w:rPr>
                              <w:t>Renseignements, recherches et documentations</w:t>
                            </w:r>
                          </w:p>
                          <w:p w14:paraId="0F86893C" w14:textId="77777777" w:rsidR="00557952" w:rsidRPr="00AB24E5" w:rsidRDefault="00557952" w:rsidP="00883BCA">
                            <w:pPr>
                              <w:ind w:right="28"/>
                              <w:rPr>
                                <w:sz w:val="10"/>
                                <w:szCs w:val="20"/>
                                <w:lang w:val="fr-FR"/>
                              </w:rPr>
                            </w:pPr>
                          </w:p>
                          <w:p w14:paraId="374B6D95" w14:textId="77777777" w:rsidR="00557952" w:rsidRPr="007D12F8" w:rsidRDefault="00557952" w:rsidP="00883BCA">
                            <w:pPr>
                              <w:ind w:right="28"/>
                              <w:rPr>
                                <w:sz w:val="20"/>
                                <w:szCs w:val="20"/>
                                <w:lang w:val="fr-FR"/>
                              </w:rPr>
                            </w:pPr>
                            <w:r w:rsidRPr="007D12F8">
                              <w:rPr>
                                <w:sz w:val="20"/>
                                <w:szCs w:val="20"/>
                                <w:lang w:val="fr-FR"/>
                              </w:rPr>
                              <w:t>Références sur les ressources et programmes existants</w:t>
                            </w:r>
                          </w:p>
                          <w:p w14:paraId="63B7BC1A" w14:textId="77777777" w:rsidR="00557952" w:rsidRPr="00AB24E5" w:rsidRDefault="00557952" w:rsidP="00883BCA">
                            <w:pPr>
                              <w:spacing w:line="360" w:lineRule="auto"/>
                              <w:ind w:right="28"/>
                              <w:rPr>
                                <w:sz w:val="8"/>
                                <w:szCs w:val="20"/>
                                <w:lang w:val="fr-FR"/>
                              </w:rPr>
                            </w:pPr>
                          </w:p>
                          <w:p w14:paraId="1AB81C85" w14:textId="77777777" w:rsidR="00557952" w:rsidRPr="007D12F8" w:rsidRDefault="00557952"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242AE373" w14:textId="77777777" w:rsidR="00557952" w:rsidRPr="007D12F8" w:rsidRDefault="00557952"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5"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" filled="f" strokecolor="#002060" strokeweight="1pt">
                <v:textbox inset="0,0,0,0">
                  <w:txbxContent>
                    <w:p w14:paraId="56C92A8F" w14:textId="77777777" w:rsidR="00557952" w:rsidRPr="007D12F8" w:rsidRDefault="00557952" w:rsidP="00883BCA">
                      <w:pPr>
                        <w:spacing w:before="240" w:line="360" w:lineRule="auto"/>
                        <w:ind w:right="28"/>
                        <w:rPr>
                          <w:sz w:val="20"/>
                          <w:szCs w:val="20"/>
                          <w:lang w:val="fr-FR"/>
                        </w:rPr>
                      </w:pPr>
                      <w:r w:rsidRPr="007D12F8">
                        <w:rPr>
                          <w:sz w:val="20"/>
                          <w:szCs w:val="20"/>
                          <w:lang w:val="fr-FR"/>
                        </w:rPr>
                        <w:t>Écoute</w:t>
                      </w:r>
                    </w:p>
                    <w:p w14:paraId="7E72A73B" w14:textId="77777777" w:rsidR="00557952" w:rsidRDefault="00557952" w:rsidP="00883BCA">
                      <w:pPr>
                        <w:ind w:right="28"/>
                        <w:rPr>
                          <w:sz w:val="20"/>
                          <w:szCs w:val="20"/>
                          <w:lang w:val="fr-FR"/>
                        </w:rPr>
                      </w:pPr>
                      <w:r w:rsidRPr="007D12F8">
                        <w:rPr>
                          <w:sz w:val="20"/>
                          <w:szCs w:val="20"/>
                          <w:lang w:val="fr-FR"/>
                        </w:rPr>
                        <w:t>Renseignements, recherches et documentations</w:t>
                      </w:r>
                    </w:p>
                    <w:p w14:paraId="0F86893C" w14:textId="77777777" w:rsidR="00557952" w:rsidRPr="00AB24E5" w:rsidRDefault="00557952" w:rsidP="00883BCA">
                      <w:pPr>
                        <w:ind w:right="28"/>
                        <w:rPr>
                          <w:sz w:val="10"/>
                          <w:szCs w:val="20"/>
                          <w:lang w:val="fr-FR"/>
                        </w:rPr>
                      </w:pPr>
                    </w:p>
                    <w:p w14:paraId="374B6D95" w14:textId="77777777" w:rsidR="00557952" w:rsidRPr="007D12F8" w:rsidRDefault="00557952" w:rsidP="00883BCA">
                      <w:pPr>
                        <w:ind w:right="28"/>
                        <w:rPr>
                          <w:sz w:val="20"/>
                          <w:szCs w:val="20"/>
                          <w:lang w:val="fr-FR"/>
                        </w:rPr>
                      </w:pPr>
                      <w:r w:rsidRPr="007D12F8">
                        <w:rPr>
                          <w:sz w:val="20"/>
                          <w:szCs w:val="20"/>
                          <w:lang w:val="fr-FR"/>
                        </w:rPr>
                        <w:t>Références sur les ressources et programmes existants</w:t>
                      </w:r>
                    </w:p>
                    <w:p w14:paraId="63B7BC1A" w14:textId="77777777" w:rsidR="00557952" w:rsidRPr="00AB24E5" w:rsidRDefault="00557952" w:rsidP="00883BCA">
                      <w:pPr>
                        <w:spacing w:line="360" w:lineRule="auto"/>
                        <w:ind w:right="28"/>
                        <w:rPr>
                          <w:sz w:val="8"/>
                          <w:szCs w:val="20"/>
                          <w:lang w:val="fr-FR"/>
                        </w:rPr>
                      </w:pPr>
                    </w:p>
                    <w:p w14:paraId="1AB81C85" w14:textId="77777777" w:rsidR="00557952" w:rsidRPr="007D12F8" w:rsidRDefault="00557952"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242AE373" w14:textId="77777777" w:rsidR="00557952" w:rsidRPr="007D12F8" w:rsidRDefault="00557952"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420944A2">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0" cstate="print">
                      <a:extLst>
                        <a:ext uri="{BEBA8EAE-BF5A-486C-A8C5-ECC9F3942E4B}">
                          <a14:imgProps xmlns:a14="http://schemas.microsoft.com/office/drawing/2010/main">
                            <a14:imgLayer r:embed="rId41">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6887C8D5">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557952" w:rsidRPr="00470C06" w:rsidRDefault="00557952"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557952" w:rsidRPr="00B07F51" w:rsidRDefault="00557952"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6"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GA8AEAAME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D8zWGA8AEAAMEDAAAOAAAAAAAAAAAAAAAAAC4CAABk&#10;cnMvZTJvRG9jLnhtbFBLAQItABQABgAIAAAAIQB0MYq84wAAAA4BAAAPAAAAAAAAAAAAAAAAAEoE&#10;AABkcnMvZG93bnJldi54bWxQSwUGAAAAAAQABADzAAAAWgUAAAAA&#10;" filled="f" stroked="f">
                <v:textbox inset="0,0,0,0">
                  <w:txbxContent>
                    <w:p w14:paraId="54518AA9" w14:textId="77777777" w:rsidR="00557952" w:rsidRPr="00470C06" w:rsidRDefault="00557952"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557952" w:rsidRPr="00B07F51" w:rsidRDefault="00557952"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2964C8CF">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557952" w:rsidRPr="00B07F51" w:rsidRDefault="00557952"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7"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" filled="f" stroked="f">
                <v:textbox inset="0,0,0,0">
                  <w:txbxContent>
                    <w:p w14:paraId="6E8915E6" w14:textId="77777777" w:rsidR="00557952" w:rsidRPr="00B07F51" w:rsidRDefault="00557952"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1A788099" wp14:editId="1BEA276E">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01EA" w14:textId="77777777" w:rsidR="00557952" w:rsidRDefault="00557952"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6F813CD4" w14:textId="77777777" w:rsidR="00557952" w:rsidRPr="00682D66" w:rsidRDefault="00557952" w:rsidP="00470C06">
                            <w:pPr>
                              <w:ind w:right="115"/>
                              <w:jc w:val="both"/>
                              <w:rPr>
                                <w:sz w:val="6"/>
                                <w:szCs w:val="20"/>
                                <w:lang w:val="fr-FR"/>
                              </w:rPr>
                            </w:pPr>
                          </w:p>
                          <w:p w14:paraId="4C079484" w14:textId="77777777" w:rsidR="00557952" w:rsidRPr="004B77A1" w:rsidRDefault="00557952"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8"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" filled="f" stroked="f">
                <v:textbox inset="0,0,0,0">
                  <w:txbxContent>
                    <w:p w14:paraId="2C2701EA" w14:textId="77777777" w:rsidR="00557952" w:rsidRDefault="00557952"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6F813CD4" w14:textId="77777777" w:rsidR="00557952" w:rsidRPr="00682D66" w:rsidRDefault="00557952" w:rsidP="00470C06">
                      <w:pPr>
                        <w:ind w:right="115"/>
                        <w:jc w:val="both"/>
                        <w:rPr>
                          <w:sz w:val="6"/>
                          <w:szCs w:val="20"/>
                          <w:lang w:val="fr-FR"/>
                        </w:rPr>
                      </w:pPr>
                    </w:p>
                    <w:p w14:paraId="4C079484" w14:textId="77777777" w:rsidR="00557952" w:rsidRPr="004B77A1" w:rsidRDefault="00557952"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0D4C6C9E">
                <wp:simplePos x="0" y="0"/>
                <wp:positionH relativeFrom="margin">
                  <wp:align>left</wp:align>
                </wp:positionH>
                <wp:positionV relativeFrom="margin">
                  <wp:posOffset>287867</wp:posOffset>
                </wp:positionV>
                <wp:extent cx="1743710" cy="8898466"/>
                <wp:effectExtent l="0" t="0" r="27940" b="17145"/>
                <wp:wrapNone/>
                <wp:docPr id="36" name="Rectangle 122" descr="coordonnées de l'APHRS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5F86" id="Rectangle 122" o:spid="_x0000_s1026" alt="coordonnées de l'APHRSO"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7187A7E">
                <wp:simplePos x="0" y="0"/>
                <wp:positionH relativeFrom="page">
                  <wp:posOffset>676275</wp:posOffset>
                </wp:positionH>
                <wp:positionV relativeFrom="page">
                  <wp:posOffset>8885555</wp:posOffset>
                </wp:positionV>
                <wp:extent cx="1280160" cy="0"/>
                <wp:effectExtent l="0" t="19050" r="53340" b="38100"/>
                <wp:wrapNone/>
                <wp:docPr id="23"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8DDDA" id="REC 17" o:spid="_x0000_s1026" alt="Ligne bleue"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557952" w:rsidRDefault="00557952"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557952" w:rsidRPr="008B7F9F" w:rsidRDefault="00557952"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557952" w:rsidRPr="00EC2E2B" w:rsidRDefault="00557952"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9"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" filled="f" stroked="f">
                <v:textbox inset="0,0,0,0">
                  <w:txbxContent>
                    <w:p w14:paraId="02E0FCE8" w14:textId="77777777" w:rsidR="00557952" w:rsidRDefault="00557952"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557952" w:rsidRPr="008B7F9F" w:rsidRDefault="00557952"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557952" w:rsidRPr="00EC2E2B" w:rsidRDefault="00557952"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557952" w:rsidRPr="00BC353B" w:rsidRDefault="00557952"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10"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" filled="f" stroked="f" strokecolor="black [0]" insetpen="t">
                <v:textbox inset="2.88pt,2.88pt,2.88pt,2.88pt">
                  <w:txbxContent>
                    <w:p w14:paraId="440F1CB4" w14:textId="77777777" w:rsidR="00557952" w:rsidRPr="00BC353B" w:rsidRDefault="00557952"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557952" w:rsidRDefault="00557952" w:rsidP="00D91F48">
                            <w:pPr>
                              <w:jc w:val="center"/>
                              <w:rPr>
                                <w:caps/>
                                <w:sz w:val="18"/>
                                <w:szCs w:val="18"/>
                                <w:lang w:val="fr-FR"/>
                              </w:rPr>
                            </w:pPr>
                            <w:r>
                              <w:rPr>
                                <w:sz w:val="18"/>
                                <w:szCs w:val="18"/>
                                <w:lang w:val="fr-FR"/>
                              </w:rPr>
                              <w:t xml:space="preserve">  </w:t>
                            </w:r>
                          </w:p>
                          <w:p w14:paraId="4E671505" w14:textId="77777777" w:rsidR="00557952" w:rsidRDefault="00557952" w:rsidP="00D91F48">
                            <w:pPr>
                              <w:jc w:val="center"/>
                              <w:rPr>
                                <w:caps/>
                                <w:sz w:val="18"/>
                                <w:szCs w:val="18"/>
                                <w:lang w:val="fr-FR"/>
                              </w:rPr>
                            </w:pPr>
                            <w:r>
                              <w:rPr>
                                <w:caps/>
                                <w:sz w:val="18"/>
                                <w:szCs w:val="18"/>
                                <w:lang w:val="fr-FR"/>
                              </w:rPr>
                              <w:t>100, rUE STE-MARIE</w:t>
                            </w:r>
                          </w:p>
                          <w:p w14:paraId="639E3EB3" w14:textId="77777777" w:rsidR="00557952" w:rsidRDefault="00557952" w:rsidP="00D91F48">
                            <w:pPr>
                              <w:jc w:val="center"/>
                              <w:rPr>
                                <w:caps/>
                                <w:sz w:val="18"/>
                                <w:szCs w:val="18"/>
                                <w:lang w:val="fr-FR"/>
                              </w:rPr>
                            </w:pPr>
                            <w:r>
                              <w:rPr>
                                <w:caps/>
                                <w:sz w:val="18"/>
                                <w:szCs w:val="18"/>
                                <w:lang w:val="fr-FR"/>
                              </w:rPr>
                              <w:t>LA PRAIRIE (QC)</w:t>
                            </w:r>
                          </w:p>
                          <w:p w14:paraId="48D849B8" w14:textId="77777777" w:rsidR="00557952" w:rsidRDefault="00557952" w:rsidP="00D91F48">
                            <w:pPr>
                              <w:jc w:val="center"/>
                              <w:rPr>
                                <w:caps/>
                                <w:sz w:val="18"/>
                                <w:szCs w:val="18"/>
                                <w:lang w:val="fr-FR"/>
                              </w:rPr>
                            </w:pPr>
                            <w:r>
                              <w:rPr>
                                <w:caps/>
                                <w:sz w:val="18"/>
                                <w:szCs w:val="18"/>
                                <w:lang w:val="fr-FR"/>
                              </w:rPr>
                              <w:t>J5R1E8</w:t>
                            </w:r>
                          </w:p>
                          <w:p w14:paraId="2C90F8E1" w14:textId="77777777" w:rsidR="00557952" w:rsidRDefault="00557952" w:rsidP="00D91F48">
                            <w:pPr>
                              <w:jc w:val="center"/>
                              <w:rPr>
                                <w:caps/>
                                <w:sz w:val="18"/>
                                <w:szCs w:val="18"/>
                                <w:lang w:val="fr-FR"/>
                              </w:rPr>
                            </w:pPr>
                          </w:p>
                          <w:p w14:paraId="50A88BD5" w14:textId="77777777" w:rsidR="00557952" w:rsidRPr="009C2472" w:rsidRDefault="0055795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557952" w:rsidRPr="009C2472" w:rsidRDefault="0055795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557952" w:rsidRDefault="00557952" w:rsidP="00D91F48">
                            <w:pPr>
                              <w:rPr>
                                <w:sz w:val="18"/>
                                <w:szCs w:val="18"/>
                                <w:lang w:val="fr-FR"/>
                              </w:rPr>
                            </w:pPr>
                          </w:p>
                          <w:p w14:paraId="4597CAFE" w14:textId="77777777" w:rsidR="00557952" w:rsidRPr="009C2472" w:rsidRDefault="00557952" w:rsidP="00D91F48">
                            <w:pPr>
                              <w:rPr>
                                <w:sz w:val="18"/>
                                <w:szCs w:val="18"/>
                                <w:lang w:val="fr-FR"/>
                              </w:rPr>
                            </w:pPr>
                          </w:p>
                          <w:p w14:paraId="6B534F08" w14:textId="77777777" w:rsidR="00557952" w:rsidRPr="009C2472" w:rsidRDefault="0055795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557952" w:rsidRPr="009C2472" w:rsidRDefault="0055795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557952" w:rsidRDefault="00557952" w:rsidP="00D91F48">
                            <w:pPr>
                              <w:rPr>
                                <w:sz w:val="18"/>
                                <w:szCs w:val="18"/>
                                <w:lang w:val="fr-FR"/>
                              </w:rPr>
                            </w:pPr>
                            <w:bookmarkStart w:id="0" w:name="_Hlt460832717"/>
                            <w:bookmarkEnd w:id="0"/>
                          </w:p>
                          <w:p w14:paraId="1ACE7806" w14:textId="77777777" w:rsidR="00557952" w:rsidRDefault="00557952" w:rsidP="00D91F48">
                            <w:pPr>
                              <w:rPr>
                                <w:sz w:val="18"/>
                                <w:szCs w:val="18"/>
                                <w:lang w:val="fr-FR"/>
                              </w:rPr>
                            </w:pPr>
                          </w:p>
                          <w:p w14:paraId="7DDF3686" w14:textId="77777777" w:rsidR="00557952" w:rsidRPr="009C2472" w:rsidRDefault="00557952" w:rsidP="0064781F">
                            <w:pPr>
                              <w:jc w:val="center"/>
                              <w:rPr>
                                <w:caps/>
                                <w:sz w:val="18"/>
                                <w:szCs w:val="18"/>
                                <w:lang w:val="fr-FR"/>
                              </w:rPr>
                            </w:pPr>
                            <w:r>
                              <w:rPr>
                                <w:caps/>
                                <w:sz w:val="18"/>
                                <w:szCs w:val="18"/>
                                <w:lang w:val="fr-FR"/>
                              </w:rPr>
                              <w:t>COURRIEL :</w:t>
                            </w:r>
                          </w:p>
                          <w:p w14:paraId="773BA34B" w14:textId="77777777" w:rsidR="00557952" w:rsidRDefault="00557952"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1" w:history="1">
                              <w:r w:rsidRPr="00BC353B">
                                <w:rPr>
                                  <w:rStyle w:val="Lienhypertexte"/>
                                  <w:color w:val="2683C6" w:themeColor="accent2"/>
                                  <w:sz w:val="18"/>
                                  <w:szCs w:val="18"/>
                                  <w:lang w:val="fr-FR"/>
                                </w:rPr>
                                <w:t>info@aphrso.org</w:t>
                              </w:r>
                            </w:hyperlink>
                          </w:p>
                          <w:p w14:paraId="45F474C0" w14:textId="77777777" w:rsidR="00557952" w:rsidRDefault="00557952" w:rsidP="00BF420E">
                            <w:pPr>
                              <w:jc w:val="center"/>
                              <w:rPr>
                                <w:sz w:val="18"/>
                                <w:szCs w:val="18"/>
                                <w:lang w:val="fr-FR"/>
                              </w:rPr>
                            </w:pPr>
                          </w:p>
                          <w:p w14:paraId="4E2FB102" w14:textId="77777777" w:rsidR="00557952" w:rsidRDefault="00557952" w:rsidP="00BF420E">
                            <w:pPr>
                              <w:jc w:val="center"/>
                              <w:rPr>
                                <w:sz w:val="18"/>
                                <w:szCs w:val="18"/>
                                <w:lang w:val="fr-FR"/>
                              </w:rPr>
                            </w:pPr>
                          </w:p>
                          <w:p w14:paraId="16A6699A" w14:textId="77777777" w:rsidR="00557952" w:rsidRDefault="00557952" w:rsidP="00BF420E">
                            <w:pPr>
                              <w:jc w:val="center"/>
                              <w:rPr>
                                <w:sz w:val="18"/>
                                <w:szCs w:val="18"/>
                                <w:lang w:val="fr-FR"/>
                              </w:rPr>
                            </w:pPr>
                          </w:p>
                          <w:p w14:paraId="092E048D" w14:textId="77777777" w:rsidR="00557952" w:rsidRDefault="00557952"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557952" w:rsidRDefault="00557952" w:rsidP="008934FD">
                            <w:pPr>
                              <w:jc w:val="center"/>
                              <w:rPr>
                                <w:sz w:val="18"/>
                                <w:szCs w:val="18"/>
                                <w:lang w:val="fr-FR"/>
                              </w:rPr>
                            </w:pPr>
                          </w:p>
                          <w:p w14:paraId="27941A77" w14:textId="77777777" w:rsidR="00557952" w:rsidRPr="004E6168" w:rsidRDefault="00557952" w:rsidP="00BF420E">
                            <w:pPr>
                              <w:jc w:val="center"/>
                              <w:rPr>
                                <w:sz w:val="16"/>
                                <w:szCs w:val="18"/>
                                <w:lang w:val="fr-FR"/>
                              </w:rPr>
                            </w:pPr>
                            <w:r w:rsidRPr="004E6168">
                              <w:rPr>
                                <w:sz w:val="16"/>
                                <w:szCs w:val="18"/>
                                <w:lang w:val="fr-FR"/>
                              </w:rPr>
                              <w:t>Consultez notre site internet :</w:t>
                            </w:r>
                          </w:p>
                          <w:p w14:paraId="77C81AFF" w14:textId="77777777" w:rsidR="00557952" w:rsidRPr="004E6168" w:rsidRDefault="00D61865" w:rsidP="00BF420E">
                            <w:pPr>
                              <w:jc w:val="center"/>
                              <w:rPr>
                                <w:b/>
                                <w:sz w:val="16"/>
                                <w:szCs w:val="18"/>
                                <w:lang w:val="fr-FR"/>
                              </w:rPr>
                            </w:pPr>
                            <w:hyperlink r:id="rId53" w:history="1">
                              <w:r w:rsidR="00557952" w:rsidRPr="004E6168">
                                <w:rPr>
                                  <w:rStyle w:val="Lienhypertexte"/>
                                  <w:b/>
                                  <w:color w:val="auto"/>
                                  <w:sz w:val="20"/>
                                  <w:szCs w:val="18"/>
                                  <w:u w:val="none"/>
                                  <w:lang w:val="fr-FR"/>
                                </w:rPr>
                                <w:t>www.aphrso.org</w:t>
                              </w:r>
                            </w:hyperlink>
                          </w:p>
                          <w:p w14:paraId="52C0ABAF" w14:textId="77777777" w:rsidR="00557952" w:rsidRDefault="00557952" w:rsidP="00BF420E">
                            <w:pPr>
                              <w:jc w:val="center"/>
                              <w:rPr>
                                <w:sz w:val="18"/>
                                <w:szCs w:val="18"/>
                                <w:lang w:val="fr-FR"/>
                              </w:rPr>
                            </w:pPr>
                          </w:p>
                          <w:p w14:paraId="44874CF0" w14:textId="77777777" w:rsidR="00557952" w:rsidRDefault="00557952" w:rsidP="00BF420E">
                            <w:pPr>
                              <w:jc w:val="center"/>
                              <w:rPr>
                                <w:sz w:val="18"/>
                                <w:szCs w:val="18"/>
                                <w:lang w:val="fr-FR"/>
                              </w:rPr>
                            </w:pPr>
                          </w:p>
                          <w:p w14:paraId="159F7067" w14:textId="77777777" w:rsidR="00557952" w:rsidRPr="009C2472" w:rsidRDefault="00557952"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1"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yo1sZPABAADCAwAADgAAAAAAAAAAAAAAAAAuAgAAZHJz&#10;L2Uyb0RvYy54bWxQSwECLQAUAAYACAAAACEAox/Zq+EAAAALAQAADwAAAAAAAAAAAAAAAABKBAAA&#10;ZHJzL2Rvd25yZXYueG1sUEsFBgAAAAAEAAQA8wAAAFgFAAAAAA==&#10;" o:allowincell="f" filled="f" stroked="f">
                <v:textbox inset="0,0,0,0">
                  <w:txbxContent>
                    <w:p w14:paraId="5B93C12F" w14:textId="77777777" w:rsidR="00557952" w:rsidRDefault="00557952" w:rsidP="00D91F48">
                      <w:pPr>
                        <w:jc w:val="center"/>
                        <w:rPr>
                          <w:caps/>
                          <w:sz w:val="18"/>
                          <w:szCs w:val="18"/>
                          <w:lang w:val="fr-FR"/>
                        </w:rPr>
                      </w:pPr>
                      <w:r>
                        <w:rPr>
                          <w:sz w:val="18"/>
                          <w:szCs w:val="18"/>
                          <w:lang w:val="fr-FR"/>
                        </w:rPr>
                        <w:t xml:space="preserve">  </w:t>
                      </w:r>
                    </w:p>
                    <w:p w14:paraId="4E671505" w14:textId="77777777" w:rsidR="00557952" w:rsidRDefault="00557952" w:rsidP="00D91F48">
                      <w:pPr>
                        <w:jc w:val="center"/>
                        <w:rPr>
                          <w:caps/>
                          <w:sz w:val="18"/>
                          <w:szCs w:val="18"/>
                          <w:lang w:val="fr-FR"/>
                        </w:rPr>
                      </w:pPr>
                      <w:r>
                        <w:rPr>
                          <w:caps/>
                          <w:sz w:val="18"/>
                          <w:szCs w:val="18"/>
                          <w:lang w:val="fr-FR"/>
                        </w:rPr>
                        <w:t>100, rUE STE-MARIE</w:t>
                      </w:r>
                    </w:p>
                    <w:p w14:paraId="639E3EB3" w14:textId="77777777" w:rsidR="00557952" w:rsidRDefault="00557952" w:rsidP="00D91F48">
                      <w:pPr>
                        <w:jc w:val="center"/>
                        <w:rPr>
                          <w:caps/>
                          <w:sz w:val="18"/>
                          <w:szCs w:val="18"/>
                          <w:lang w:val="fr-FR"/>
                        </w:rPr>
                      </w:pPr>
                      <w:r>
                        <w:rPr>
                          <w:caps/>
                          <w:sz w:val="18"/>
                          <w:szCs w:val="18"/>
                          <w:lang w:val="fr-FR"/>
                        </w:rPr>
                        <w:t>LA PRAIRIE (QC)</w:t>
                      </w:r>
                    </w:p>
                    <w:p w14:paraId="48D849B8" w14:textId="77777777" w:rsidR="00557952" w:rsidRDefault="00557952" w:rsidP="00D91F48">
                      <w:pPr>
                        <w:jc w:val="center"/>
                        <w:rPr>
                          <w:caps/>
                          <w:sz w:val="18"/>
                          <w:szCs w:val="18"/>
                          <w:lang w:val="fr-FR"/>
                        </w:rPr>
                      </w:pPr>
                      <w:r>
                        <w:rPr>
                          <w:caps/>
                          <w:sz w:val="18"/>
                          <w:szCs w:val="18"/>
                          <w:lang w:val="fr-FR"/>
                        </w:rPr>
                        <w:t>J5R1E8</w:t>
                      </w:r>
                    </w:p>
                    <w:p w14:paraId="2C90F8E1" w14:textId="77777777" w:rsidR="00557952" w:rsidRDefault="00557952" w:rsidP="00D91F48">
                      <w:pPr>
                        <w:jc w:val="center"/>
                        <w:rPr>
                          <w:caps/>
                          <w:sz w:val="18"/>
                          <w:szCs w:val="18"/>
                          <w:lang w:val="fr-FR"/>
                        </w:rPr>
                      </w:pPr>
                    </w:p>
                    <w:p w14:paraId="50A88BD5" w14:textId="77777777" w:rsidR="00557952" w:rsidRPr="009C2472" w:rsidRDefault="0055795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557952" w:rsidRPr="009C2472" w:rsidRDefault="0055795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557952" w:rsidRDefault="00557952" w:rsidP="00D91F48">
                      <w:pPr>
                        <w:rPr>
                          <w:sz w:val="18"/>
                          <w:szCs w:val="18"/>
                          <w:lang w:val="fr-FR"/>
                        </w:rPr>
                      </w:pPr>
                    </w:p>
                    <w:p w14:paraId="4597CAFE" w14:textId="77777777" w:rsidR="00557952" w:rsidRPr="009C2472" w:rsidRDefault="00557952" w:rsidP="00D91F48">
                      <w:pPr>
                        <w:rPr>
                          <w:sz w:val="18"/>
                          <w:szCs w:val="18"/>
                          <w:lang w:val="fr-FR"/>
                        </w:rPr>
                      </w:pPr>
                    </w:p>
                    <w:p w14:paraId="6B534F08" w14:textId="77777777" w:rsidR="00557952" w:rsidRPr="009C2472" w:rsidRDefault="0055795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557952" w:rsidRPr="009C2472" w:rsidRDefault="0055795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557952" w:rsidRDefault="00557952" w:rsidP="00D91F48">
                      <w:pPr>
                        <w:rPr>
                          <w:sz w:val="18"/>
                          <w:szCs w:val="18"/>
                          <w:lang w:val="fr-FR"/>
                        </w:rPr>
                      </w:pPr>
                      <w:bookmarkStart w:id="1" w:name="_Hlt460832717"/>
                      <w:bookmarkEnd w:id="1"/>
                    </w:p>
                    <w:p w14:paraId="1ACE7806" w14:textId="77777777" w:rsidR="00557952" w:rsidRDefault="00557952" w:rsidP="00D91F48">
                      <w:pPr>
                        <w:rPr>
                          <w:sz w:val="18"/>
                          <w:szCs w:val="18"/>
                          <w:lang w:val="fr-FR"/>
                        </w:rPr>
                      </w:pPr>
                    </w:p>
                    <w:p w14:paraId="7DDF3686" w14:textId="77777777" w:rsidR="00557952" w:rsidRPr="009C2472" w:rsidRDefault="00557952" w:rsidP="0064781F">
                      <w:pPr>
                        <w:jc w:val="center"/>
                        <w:rPr>
                          <w:caps/>
                          <w:sz w:val="18"/>
                          <w:szCs w:val="18"/>
                          <w:lang w:val="fr-FR"/>
                        </w:rPr>
                      </w:pPr>
                      <w:r>
                        <w:rPr>
                          <w:caps/>
                          <w:sz w:val="18"/>
                          <w:szCs w:val="18"/>
                          <w:lang w:val="fr-FR"/>
                        </w:rPr>
                        <w:t>COURRIEL :</w:t>
                      </w:r>
                    </w:p>
                    <w:p w14:paraId="773BA34B" w14:textId="77777777" w:rsidR="00557952" w:rsidRDefault="00557952"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4" w:history="1">
                        <w:r w:rsidRPr="00BC353B">
                          <w:rPr>
                            <w:rStyle w:val="Lienhypertexte"/>
                            <w:color w:val="2683C6" w:themeColor="accent2"/>
                            <w:sz w:val="18"/>
                            <w:szCs w:val="18"/>
                            <w:lang w:val="fr-FR"/>
                          </w:rPr>
                          <w:t>info@aphrso.org</w:t>
                        </w:r>
                      </w:hyperlink>
                    </w:p>
                    <w:p w14:paraId="45F474C0" w14:textId="77777777" w:rsidR="00557952" w:rsidRDefault="00557952" w:rsidP="00BF420E">
                      <w:pPr>
                        <w:jc w:val="center"/>
                        <w:rPr>
                          <w:sz w:val="18"/>
                          <w:szCs w:val="18"/>
                          <w:lang w:val="fr-FR"/>
                        </w:rPr>
                      </w:pPr>
                    </w:p>
                    <w:p w14:paraId="4E2FB102" w14:textId="77777777" w:rsidR="00557952" w:rsidRDefault="00557952" w:rsidP="00BF420E">
                      <w:pPr>
                        <w:jc w:val="center"/>
                        <w:rPr>
                          <w:sz w:val="18"/>
                          <w:szCs w:val="18"/>
                          <w:lang w:val="fr-FR"/>
                        </w:rPr>
                      </w:pPr>
                    </w:p>
                    <w:p w14:paraId="16A6699A" w14:textId="77777777" w:rsidR="00557952" w:rsidRDefault="00557952" w:rsidP="00BF420E">
                      <w:pPr>
                        <w:jc w:val="center"/>
                        <w:rPr>
                          <w:sz w:val="18"/>
                          <w:szCs w:val="18"/>
                          <w:lang w:val="fr-FR"/>
                        </w:rPr>
                      </w:pPr>
                    </w:p>
                    <w:p w14:paraId="092E048D" w14:textId="77777777" w:rsidR="00557952" w:rsidRDefault="00557952"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557952" w:rsidRDefault="00557952" w:rsidP="008934FD">
                      <w:pPr>
                        <w:jc w:val="center"/>
                        <w:rPr>
                          <w:sz w:val="18"/>
                          <w:szCs w:val="18"/>
                          <w:lang w:val="fr-FR"/>
                        </w:rPr>
                      </w:pPr>
                    </w:p>
                    <w:p w14:paraId="27941A77" w14:textId="77777777" w:rsidR="00557952" w:rsidRPr="004E6168" w:rsidRDefault="00557952" w:rsidP="00BF420E">
                      <w:pPr>
                        <w:jc w:val="center"/>
                        <w:rPr>
                          <w:sz w:val="16"/>
                          <w:szCs w:val="18"/>
                          <w:lang w:val="fr-FR"/>
                        </w:rPr>
                      </w:pPr>
                      <w:r w:rsidRPr="004E6168">
                        <w:rPr>
                          <w:sz w:val="16"/>
                          <w:szCs w:val="18"/>
                          <w:lang w:val="fr-FR"/>
                        </w:rPr>
                        <w:t>Consultez notre site internet :</w:t>
                      </w:r>
                    </w:p>
                    <w:p w14:paraId="77C81AFF" w14:textId="77777777" w:rsidR="00557952" w:rsidRPr="004E6168" w:rsidRDefault="00557952" w:rsidP="00BF420E">
                      <w:pPr>
                        <w:jc w:val="center"/>
                        <w:rPr>
                          <w:b/>
                          <w:sz w:val="16"/>
                          <w:szCs w:val="18"/>
                          <w:lang w:val="fr-FR"/>
                        </w:rPr>
                      </w:pPr>
                      <w:hyperlink r:id="rId56" w:history="1">
                        <w:r w:rsidRPr="004E6168">
                          <w:rPr>
                            <w:rStyle w:val="Lienhypertexte"/>
                            <w:b/>
                            <w:color w:val="auto"/>
                            <w:sz w:val="20"/>
                            <w:szCs w:val="18"/>
                            <w:u w:val="none"/>
                            <w:lang w:val="fr-FR"/>
                          </w:rPr>
                          <w:t>www.aphrso.org</w:t>
                        </w:r>
                      </w:hyperlink>
                    </w:p>
                    <w:p w14:paraId="52C0ABAF" w14:textId="77777777" w:rsidR="00557952" w:rsidRDefault="00557952" w:rsidP="00BF420E">
                      <w:pPr>
                        <w:jc w:val="center"/>
                        <w:rPr>
                          <w:sz w:val="18"/>
                          <w:szCs w:val="18"/>
                          <w:lang w:val="fr-FR"/>
                        </w:rPr>
                      </w:pPr>
                    </w:p>
                    <w:p w14:paraId="44874CF0" w14:textId="77777777" w:rsidR="00557952" w:rsidRDefault="00557952" w:rsidP="00BF420E">
                      <w:pPr>
                        <w:jc w:val="center"/>
                        <w:rPr>
                          <w:sz w:val="18"/>
                          <w:szCs w:val="18"/>
                          <w:lang w:val="fr-FR"/>
                        </w:rPr>
                      </w:pPr>
                    </w:p>
                    <w:p w14:paraId="159F7067" w14:textId="77777777" w:rsidR="00557952" w:rsidRPr="009C2472" w:rsidRDefault="00557952"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20C011C">
                <wp:simplePos x="0" y="0"/>
                <wp:positionH relativeFrom="page">
                  <wp:posOffset>746851</wp:posOffset>
                </wp:positionH>
                <wp:positionV relativeFrom="topMargin">
                  <wp:posOffset>2284639</wp:posOffset>
                </wp:positionV>
                <wp:extent cx="1280160" cy="0"/>
                <wp:effectExtent l="0" t="19050" r="53340" b="38100"/>
                <wp:wrapNone/>
                <wp:docPr id="147"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F418" id="REC 17" o:spid="_x0000_s1026" alt="ligne bleue"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77777777" w:rsidR="0064781F" w:rsidRDefault="007A5278">
      <w:r>
        <w:rPr>
          <w:noProof/>
        </w:rPr>
        <w:lastRenderedPageBreak/>
        <w:drawing>
          <wp:anchor distT="0" distB="0" distL="114300" distR="114300" simplePos="0" relativeHeight="251848704" behindDoc="1" locked="0" layoutInCell="1" allowOverlap="1" wp14:anchorId="0D50E010" wp14:editId="72B075D7">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71934904" w:rsidR="001E75CA" w:rsidRDefault="008A6566">
      <w:r>
        <w:rPr>
          <w:rFonts w:ascii="Times New Roman" w:hAnsi="Times New Roman"/>
          <w:noProof/>
          <w:lang w:eastAsia="fr-CA" w:bidi="ar-SA"/>
        </w:rPr>
        <mc:AlternateContent>
          <mc:Choice Requires="wps">
            <w:drawing>
              <wp:anchor distT="0" distB="0" distL="114300" distR="114300" simplePos="0" relativeHeight="251854848" behindDoc="1" locked="0" layoutInCell="1" allowOverlap="1" wp14:anchorId="76A5A380" wp14:editId="4B7E6301">
                <wp:simplePos x="0" y="0"/>
                <wp:positionH relativeFrom="column">
                  <wp:posOffset>419100</wp:posOffset>
                </wp:positionH>
                <wp:positionV relativeFrom="paragraph">
                  <wp:posOffset>7571740</wp:posOffset>
                </wp:positionV>
                <wp:extent cx="2425700" cy="1104900"/>
                <wp:effectExtent l="0" t="0" r="0" b="0"/>
                <wp:wrapTight wrapText="bothSides">
                  <wp:wrapPolygon edited="0">
                    <wp:start x="0" y="0"/>
                    <wp:lineTo x="0" y="21228"/>
                    <wp:lineTo x="21374" y="21228"/>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1104900"/>
                        </a:xfrm>
                        <a:prstGeom prst="rect">
                          <a:avLst/>
                        </a:prstGeom>
                        <a:solidFill>
                          <a:sysClr val="window" lastClr="FFFFFF"/>
                        </a:solidFill>
                        <a:ln w="6350">
                          <a:noFill/>
                        </a:ln>
                        <a:effectLst/>
                      </wps:spPr>
                      <wps:txbx>
                        <w:txbxContent>
                          <w:p w14:paraId="6118EF73" w14:textId="77777777" w:rsidR="00557952" w:rsidRPr="00F54987" w:rsidRDefault="00557952"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557952" w:rsidRDefault="00557952"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557952" w:rsidRPr="00F54987" w:rsidRDefault="00557952"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557952" w:rsidRDefault="00557952"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557952" w:rsidRPr="00F54987" w:rsidRDefault="00557952"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557952" w:rsidRDefault="00557952" w:rsidP="008A6566">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A380" id="Zone de texte 31" o:spid="_x0000_s1112" type="#_x0000_t202" style="position:absolute;margin-left:33pt;margin-top:596.2pt;width:191pt;height:8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" fillcolor="window" stroked="f" strokeweight=".5pt">
                <v:textbox>
                  <w:txbxContent>
                    <w:p w14:paraId="6118EF73" w14:textId="77777777" w:rsidR="00557952" w:rsidRPr="00F54987" w:rsidRDefault="00557952"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557952" w:rsidRDefault="00557952"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557952" w:rsidRPr="00F54987" w:rsidRDefault="00557952"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557952" w:rsidRDefault="00557952"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557952" w:rsidRPr="00F54987" w:rsidRDefault="00557952"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557952" w:rsidRDefault="00557952" w:rsidP="008A6566">
                      <w:pPr>
                        <w:spacing w:line="276" w:lineRule="auto"/>
                      </w:pPr>
                      <w:r w:rsidRPr="00F54987">
                        <w:rPr>
                          <w:rFonts w:eastAsia="Arial"/>
                          <w:b/>
                          <w:color w:val="000000"/>
                          <w:sz w:val="20"/>
                          <w:lang w:val="fr-FR"/>
                        </w:rPr>
                        <w:t>www.imprimeriecameleon.com</w:t>
                      </w:r>
                    </w:p>
                  </w:txbxContent>
                </v:textbox>
                <w10:wrap type="tight"/>
              </v:shape>
            </w:pict>
          </mc:Fallback>
        </mc:AlternateContent>
      </w:r>
      <w:r w:rsidR="007A5278">
        <w:rPr>
          <w:noProof/>
          <w:lang w:eastAsia="fr-CA" w:bidi="ar-SA"/>
        </w:rPr>
        <mc:AlternateContent>
          <mc:Choice Requires="wps">
            <w:drawing>
              <wp:anchor distT="45720" distB="45720" distL="114300" distR="114300" simplePos="0" relativeHeight="251762688" behindDoc="0" locked="0" layoutInCell="1" allowOverlap="1" wp14:anchorId="4AA900CB" wp14:editId="50904702">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36E2AA7D" w14:textId="77777777" w:rsidR="00557952" w:rsidRPr="00B44073" w:rsidRDefault="00557952">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900CB" id="_x0000_s1113"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" stroked="f">
                <v:textbox style="mso-fit-shape-to-text:t">
                  <w:txbxContent>
                    <w:p w14:paraId="36E2AA7D" w14:textId="77777777" w:rsidR="00557952" w:rsidRPr="00B44073" w:rsidRDefault="00557952">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sidR="007A5278">
        <w:rPr>
          <w:rFonts w:ascii="Times New Roman" w:hAnsi="Times New Roman"/>
          <w:noProof/>
          <w:lang w:eastAsia="fr-CA" w:bidi="ar-SA"/>
        </w:rPr>
        <w:drawing>
          <wp:anchor distT="0" distB="0" distL="114300" distR="114300" simplePos="0" relativeHeight="251755520" behindDoc="0" locked="0" layoutInCell="1" allowOverlap="1" wp14:anchorId="4A00FAB5" wp14:editId="229EC992">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descr="Logo de l'imprimerie 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59">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49728" behindDoc="1" locked="0" layoutInCell="1" allowOverlap="1" wp14:anchorId="40A7BB62" wp14:editId="7DCC742B">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557952" w:rsidRPr="009C2472" w:rsidRDefault="00557952">
                            <w:pPr>
                              <w:rPr>
                                <w:b/>
                                <w:bCs/>
                                <w:lang w:val="fr-FR"/>
                              </w:rPr>
                            </w:pPr>
                            <w:r w:rsidRPr="009C2472">
                              <w:rPr>
                                <w:b/>
                                <w:bCs/>
                                <w:lang w:val="fr-FR"/>
                              </w:rPr>
                              <w:t>Nom de la société</w:t>
                            </w:r>
                          </w:p>
                          <w:p w14:paraId="4F1FA31A" w14:textId="77777777" w:rsidR="00557952" w:rsidRPr="009C2472" w:rsidRDefault="00557952">
                            <w:pPr>
                              <w:rPr>
                                <w:b/>
                                <w:bCs/>
                                <w:lang w:val="fr-FR"/>
                              </w:rPr>
                            </w:pPr>
                            <w:r w:rsidRPr="009C2472">
                              <w:rPr>
                                <w:b/>
                                <w:bCs/>
                                <w:lang w:val="fr-FR"/>
                              </w:rPr>
                              <w:t>Adresse</w:t>
                            </w:r>
                          </w:p>
                          <w:p w14:paraId="0BC10413" w14:textId="77777777" w:rsidR="00557952" w:rsidRPr="009C2472" w:rsidRDefault="00557952">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4"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" o:allowincell="f" filled="f" stroked="f">
                <v:textbox inset="0,0,0,0">
                  <w:txbxContent>
                    <w:p w14:paraId="699D35A3" w14:textId="77777777" w:rsidR="00557952" w:rsidRPr="009C2472" w:rsidRDefault="00557952">
                      <w:pPr>
                        <w:rPr>
                          <w:b/>
                          <w:bCs/>
                          <w:lang w:val="fr-FR"/>
                        </w:rPr>
                      </w:pPr>
                      <w:r w:rsidRPr="009C2472">
                        <w:rPr>
                          <w:b/>
                          <w:bCs/>
                          <w:lang w:val="fr-FR"/>
                        </w:rPr>
                        <w:t>Nom de la société</w:t>
                      </w:r>
                    </w:p>
                    <w:p w14:paraId="4F1FA31A" w14:textId="77777777" w:rsidR="00557952" w:rsidRPr="009C2472" w:rsidRDefault="00557952">
                      <w:pPr>
                        <w:rPr>
                          <w:b/>
                          <w:bCs/>
                          <w:lang w:val="fr-FR"/>
                        </w:rPr>
                      </w:pPr>
                      <w:r w:rsidRPr="009C2472">
                        <w:rPr>
                          <w:b/>
                          <w:bCs/>
                          <w:lang w:val="fr-FR"/>
                        </w:rPr>
                        <w:t>Adresse</w:t>
                      </w:r>
                    </w:p>
                    <w:p w14:paraId="0BC10413" w14:textId="77777777" w:rsidR="00557952" w:rsidRPr="009C2472" w:rsidRDefault="00557952">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A6500FC">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D658"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" o:allowincell="f" filled="f" stroked="f">
                <v:textbox inset="0,0,0,0"/>
                <w10:wrap anchorx="page" anchory="page"/>
              </v:shape>
            </w:pict>
          </mc:Fallback>
        </mc:AlternateContent>
      </w:r>
    </w:p>
    <w:sectPr w:rsidR="001E75CA" w:rsidSect="001E75CA">
      <w:headerReference w:type="even" r:id="rId71"/>
      <w:footerReference w:type="even" r:id="rId72"/>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100B6" w14:textId="77777777" w:rsidR="00D61865" w:rsidRDefault="00D61865">
      <w:r>
        <w:separator/>
      </w:r>
    </w:p>
  </w:endnote>
  <w:endnote w:type="continuationSeparator" w:id="0">
    <w:p w14:paraId="1F06F847" w14:textId="77777777" w:rsidR="00D61865" w:rsidRDefault="00D6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5C99" w14:textId="77777777" w:rsidR="00557952" w:rsidRDefault="00557952">
    <w:pPr>
      <w:pStyle w:val="Pieddepage"/>
    </w:pPr>
    <w:r>
      <w:rPr>
        <w:noProof/>
        <w:lang w:eastAsia="fr-CA" w:bidi="ar-SA"/>
      </w:rPr>
      <mc:AlternateContent>
        <mc:Choice Requires="wps">
          <w:drawing>
            <wp:anchor distT="0" distB="0" distL="114300" distR="114300" simplePos="0" relativeHeight="251653120" behindDoc="0" locked="0" layoutInCell="1" allowOverlap="1" wp14:anchorId="76CD4124" wp14:editId="44609F1F">
              <wp:simplePos x="0" y="0"/>
              <wp:positionH relativeFrom="page">
                <wp:posOffset>758190</wp:posOffset>
              </wp:positionH>
              <wp:positionV relativeFrom="page">
                <wp:posOffset>9363075</wp:posOffset>
              </wp:positionV>
              <wp:extent cx="1847850" cy="222885"/>
              <wp:effectExtent l="0" t="0" r="0" b="0"/>
              <wp:wrapNone/>
              <wp:docPr id="9" name="COM 7" descr="bannière de bas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B2999" id="COM 7" o:spid="_x0000_s1026" alt="bannière de bas de page"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" fillcolor="#74b5e4 [1941]" strokecolor="#74b5e4 [1941]" strokeweight="1pt">
              <v:fill color2="#d0e6f6 [661]" angle="135" focus="50%" type="gradient"/>
              <v:shadow on="t" color="#134162 [1605]" opacity=".5" offset="1pt"/>
              <w10:wrap anchorx="page" anchory="page"/>
            </v:rect>
          </w:pict>
        </mc:Fallback>
      </mc:AlternateContent>
    </w:r>
    <w:r>
      <w:rPr>
        <w:noProof/>
        <w:lang w:eastAsia="fr-CA" w:bidi="ar-SA"/>
      </w:rPr>
      <mc:AlternateContent>
        <mc:Choice Requires="wps">
          <w:drawing>
            <wp:anchor distT="0" distB="0" distL="114300" distR="114300" simplePos="0" relativeHeight="251661312" behindDoc="0" locked="0" layoutInCell="0" allowOverlap="1" wp14:anchorId="76F5836C" wp14:editId="2D4506E1">
              <wp:simplePos x="0" y="0"/>
              <wp:positionH relativeFrom="page">
                <wp:posOffset>448310</wp:posOffset>
              </wp:positionH>
              <wp:positionV relativeFrom="page">
                <wp:posOffset>9467215</wp:posOffset>
              </wp:positionV>
              <wp:extent cx="6830695" cy="0"/>
              <wp:effectExtent l="0" t="0" r="0" b="0"/>
              <wp:wrapNone/>
              <wp:docPr id="8" name="REC 15"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A843A2" id="REC 15" o:spid="_x0000_s1026" alt="ligne bleue"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" o:allowincell="f" strokecolor="#74b5e4 [1941]" strokeweight="1pt">
              <v:shadow color="#134162 [1605]" opacity=".5" offse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C80C" w14:textId="1B1FDADD" w:rsidR="00557952" w:rsidRPr="00B14F13" w:rsidRDefault="00557952">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3EBCAF2B">
              <wp:simplePos x="0" y="0"/>
              <wp:positionH relativeFrom="column">
                <wp:posOffset>1807210</wp:posOffset>
              </wp:positionH>
              <wp:positionV relativeFrom="paragraph">
                <wp:posOffset>99060</wp:posOffset>
              </wp:positionV>
              <wp:extent cx="5181600" cy="222885"/>
              <wp:effectExtent l="0" t="0" r="0" b="0"/>
              <wp:wrapNone/>
              <wp:docPr id="5" name="Group 9" descr="ligne de 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7385D2" id="Group 9" o:spid="_x0000_s1026" alt="ligne de bas de page"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66A5" w14:textId="77777777" w:rsidR="00557952" w:rsidRDefault="00557952">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7921158A">
              <wp:simplePos x="0" y="0"/>
              <wp:positionH relativeFrom="column">
                <wp:posOffset>1654810</wp:posOffset>
              </wp:positionH>
              <wp:positionV relativeFrom="paragraph">
                <wp:posOffset>-53340</wp:posOffset>
              </wp:positionV>
              <wp:extent cx="5181600" cy="222885"/>
              <wp:effectExtent l="0" t="0" r="0" b="0"/>
              <wp:wrapNone/>
              <wp:docPr id="2" name="Group 12" descr="ligne de 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4"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8"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F0DDE3" id="Group 12" o:spid="_x0000_s1026" alt="ligne de bas de page"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214E" w14:textId="77777777" w:rsidR="00557952" w:rsidRDefault="00557952" w:rsidP="00455EBA">
    <w:pPr>
      <w:pStyle w:val="Pieddepage"/>
      <w:jc w:val="right"/>
    </w:pPr>
    <w:r>
      <w:rPr>
        <w:noProof/>
      </w:rPr>
      <w:drawing>
        <wp:inline distT="0" distB="0" distL="0" distR="0" wp14:anchorId="14D0C0CD" wp14:editId="1A0C3190">
          <wp:extent cx="5187950" cy="231775"/>
          <wp:effectExtent l="0" t="0" r="0" b="0"/>
          <wp:docPr id="702" name="Image 702" descr="Ligne de bas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3B133" w14:textId="77777777" w:rsidR="00D61865" w:rsidRDefault="00D61865">
      <w:r>
        <w:separator/>
      </w:r>
    </w:p>
  </w:footnote>
  <w:footnote w:type="continuationSeparator" w:id="0">
    <w:p w14:paraId="21539204" w14:textId="77777777" w:rsidR="00D61865" w:rsidRDefault="00D61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EB35" w14:textId="77777777" w:rsidR="00557952" w:rsidRDefault="00557952">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78BDDCD0">
              <wp:simplePos x="0" y="0"/>
              <wp:positionH relativeFrom="page">
                <wp:posOffset>5766435</wp:posOffset>
              </wp:positionH>
              <wp:positionV relativeFrom="page">
                <wp:posOffset>523240</wp:posOffset>
              </wp:positionV>
              <wp:extent cx="1409700" cy="292100"/>
              <wp:effectExtent l="0" t="0" r="0" b="0"/>
              <wp:wrapNone/>
              <wp:docPr id="15" name="Text Box 1" descr="pag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557952" w:rsidRPr="00D828BA" w:rsidRDefault="00557952">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5" type="#_x0000_t202" alt="page 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" o:allowincell="f" filled="f" stroked="f">
              <v:textbox inset="0,0,0,0">
                <w:txbxContent>
                  <w:p w14:paraId="3947C934" w14:textId="77777777" w:rsidR="00557952" w:rsidRPr="00D828BA" w:rsidRDefault="00557952">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7DC0CB1">
              <wp:simplePos x="0" y="0"/>
              <wp:positionH relativeFrom="page">
                <wp:posOffset>2566035</wp:posOffset>
              </wp:positionH>
              <wp:positionV relativeFrom="page">
                <wp:posOffset>497840</wp:posOffset>
              </wp:positionV>
              <wp:extent cx="3086100" cy="292100"/>
              <wp:effectExtent l="0" t="0" r="0" b="0"/>
              <wp:wrapNone/>
              <wp:docPr id="14" name="Text Box 2" descr="journal La Lumiè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557952" w:rsidRPr="00D828BA" w:rsidRDefault="00557952">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6" type="#_x0000_t202" alt="journal La Lumière"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" o:allowincell="f" filled="f" stroked="f">
              <v:textbox style="mso-next-textbox:#Text Box 132" inset="0,0,0,0">
                <w:txbxContent>
                  <w:p w14:paraId="6E1EE681" w14:textId="77777777" w:rsidR="00557952" w:rsidRPr="00D828BA" w:rsidRDefault="00557952">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1AA68070">
              <wp:simplePos x="0" y="0"/>
              <wp:positionH relativeFrom="page">
                <wp:posOffset>2450465</wp:posOffset>
              </wp:positionH>
              <wp:positionV relativeFrom="page">
                <wp:posOffset>457200</wp:posOffset>
              </wp:positionV>
              <wp:extent cx="4846320" cy="365760"/>
              <wp:effectExtent l="0" t="0" r="11430" b="15240"/>
              <wp:wrapNone/>
              <wp:docPr id="13" name="REC 14" descr="journal  la lumière pa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0140A8E5" w14:textId="7C621A27" w:rsidR="00C117D4" w:rsidRDefault="00C117D4" w:rsidP="00C117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C039D" id="REC 14" o:spid="_x0000_s1117" alt="journal  la lumière page 4"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" o:allowincell="f" fillcolor="#4099da [2677]" strokecolor="#2683c6 [3205]">
              <v:fill color2="#73b4e4 [1973]" rotate="t" focusposition="1,1" focussize="-1,-1" focus="100%" type="gradientRadial"/>
              <v:textbox>
                <w:txbxContent>
                  <w:p w14:paraId="0140A8E5" w14:textId="7C621A27" w:rsidR="00C117D4" w:rsidRDefault="00C117D4" w:rsidP="00C117D4">
                    <w:pPr>
                      <w:jc w:val="cente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74BF3" w14:textId="77777777" w:rsidR="00557952" w:rsidRDefault="00557952">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9C6AA5A">
              <wp:simplePos x="0" y="0"/>
              <wp:positionH relativeFrom="page">
                <wp:posOffset>2066925</wp:posOffset>
              </wp:positionH>
              <wp:positionV relativeFrom="page">
                <wp:posOffset>495300</wp:posOffset>
              </wp:positionV>
              <wp:extent cx="3086100" cy="292100"/>
              <wp:effectExtent l="0" t="0" r="0" b="0"/>
              <wp:wrapNone/>
              <wp:docPr id="12" name="Text Box 4" descr="journal La lumiè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557952" w:rsidRPr="00D828BA" w:rsidRDefault="00557952">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8" type="#_x0000_t202" alt="journal La lumière"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" o:allowincell="f" filled="f" stroked="f">
              <v:textbox inset="0,0,0,0">
                <w:txbxContent>
                  <w:p w14:paraId="214C22A2" w14:textId="77777777" w:rsidR="00557952" w:rsidRPr="00D828BA" w:rsidRDefault="00557952">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610422B4">
              <wp:simplePos x="0" y="0"/>
              <wp:positionH relativeFrom="page">
                <wp:posOffset>561975</wp:posOffset>
              </wp:positionH>
              <wp:positionV relativeFrom="page">
                <wp:posOffset>495300</wp:posOffset>
              </wp:positionV>
              <wp:extent cx="1409700" cy="292100"/>
              <wp:effectExtent l="0" t="0" r="0" b="0"/>
              <wp:wrapNone/>
              <wp:docPr id="11" name="Text Box 5" descr="pag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557952" w:rsidRPr="00D828BA" w:rsidRDefault="00557952">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9" type="#_x0000_t202" alt="page 5"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" o:allowincell="f" filled="f" stroked="f">
              <v:textbox inset="0,0,0,0">
                <w:txbxContent>
                  <w:p w14:paraId="2FB82755" w14:textId="77777777" w:rsidR="00557952" w:rsidRPr="00D828BA" w:rsidRDefault="00557952">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09B9A579">
              <wp:simplePos x="0" y="0"/>
              <wp:positionH relativeFrom="page">
                <wp:posOffset>457200</wp:posOffset>
              </wp:positionH>
              <wp:positionV relativeFrom="page">
                <wp:posOffset>457200</wp:posOffset>
              </wp:positionV>
              <wp:extent cx="4846320" cy="365760"/>
              <wp:effectExtent l="0" t="0" r="11430" b="15240"/>
              <wp:wrapNone/>
              <wp:docPr id="10" name="Rectangle 6" descr="pag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EFF1E" id="Rectangle 6" o:spid="_x0000_s1026" alt="page 5"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13837" w14:textId="77777777" w:rsidR="00557952" w:rsidRPr="009137B0" w:rsidRDefault="00557952"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557952" w:rsidRPr="00AD3C08" w:rsidRDefault="00D61865" w:rsidP="001A51D3">
    <w:pPr>
      <w:pStyle w:val="En-tte"/>
      <w:jc w:val="center"/>
    </w:pPr>
    <w:hyperlink r:id="rId1" w:history="1">
      <w:r w:rsidR="00557952" w:rsidRPr="00AD3C08">
        <w:rPr>
          <w:rStyle w:val="Lienhypertexte"/>
          <w:color w:val="1C6194" w:themeColor="accent2" w:themeShade="BF"/>
        </w:rPr>
        <w:t>www.aphrso.org</w:t>
      </w:r>
    </w:hyperlink>
    <w:r w:rsidR="00557952" w:rsidRPr="00AD3C08">
      <w:t xml:space="preserve">    </w:t>
    </w:r>
  </w:p>
  <w:p w14:paraId="32B9A849" w14:textId="77777777" w:rsidR="00557952" w:rsidRPr="00EC533C" w:rsidRDefault="00557952"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74F8" w14:textId="77777777" w:rsidR="00557952" w:rsidRDefault="00557952">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557952" w:rsidRPr="007A5278" w:rsidRDefault="00557952" w:rsidP="007A5278">
                          <w:pPr>
                            <w:rPr>
                              <w:b/>
                              <w:i/>
                              <w:sz w:val="28"/>
                            </w:rPr>
                          </w:pPr>
                          <w:r w:rsidRPr="007A5278">
                            <w:rPr>
                              <w:b/>
                              <w:i/>
                              <w:sz w:val="28"/>
                            </w:rPr>
                            <w:t>Notre territoire</w:t>
                          </w:r>
                        </w:p>
                        <w:p w14:paraId="39F8F3A0" w14:textId="77777777" w:rsidR="00557952" w:rsidRDefault="00557952"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32"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0515"/>
    <w:multiLevelType w:val="multilevel"/>
    <w:tmpl w:val="36EC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2"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9996A64"/>
    <w:multiLevelType w:val="hybridMultilevel"/>
    <w:tmpl w:val="5CAE157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5"/>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21E9F"/>
    <w:rsid w:val="00025AF8"/>
    <w:rsid w:val="00031B5D"/>
    <w:rsid w:val="00093AC1"/>
    <w:rsid w:val="000955A8"/>
    <w:rsid w:val="000C08D2"/>
    <w:rsid w:val="000C226A"/>
    <w:rsid w:val="000C254E"/>
    <w:rsid w:val="000D147E"/>
    <w:rsid w:val="000D160F"/>
    <w:rsid w:val="000E6979"/>
    <w:rsid w:val="001074B2"/>
    <w:rsid w:val="001137AF"/>
    <w:rsid w:val="00116373"/>
    <w:rsid w:val="00130252"/>
    <w:rsid w:val="001428D8"/>
    <w:rsid w:val="00144A57"/>
    <w:rsid w:val="0014684F"/>
    <w:rsid w:val="00146BD1"/>
    <w:rsid w:val="00151173"/>
    <w:rsid w:val="0015381C"/>
    <w:rsid w:val="00157FD0"/>
    <w:rsid w:val="00162EE0"/>
    <w:rsid w:val="00163AEF"/>
    <w:rsid w:val="00166C63"/>
    <w:rsid w:val="00170CE4"/>
    <w:rsid w:val="00171408"/>
    <w:rsid w:val="001738E1"/>
    <w:rsid w:val="001A4C5A"/>
    <w:rsid w:val="001A51D3"/>
    <w:rsid w:val="001D3F69"/>
    <w:rsid w:val="001D421D"/>
    <w:rsid w:val="001D5F07"/>
    <w:rsid w:val="001D7629"/>
    <w:rsid w:val="001E2216"/>
    <w:rsid w:val="001E5BE6"/>
    <w:rsid w:val="001E75CA"/>
    <w:rsid w:val="001F0FDB"/>
    <w:rsid w:val="00201332"/>
    <w:rsid w:val="002137B9"/>
    <w:rsid w:val="00215E18"/>
    <w:rsid w:val="00216870"/>
    <w:rsid w:val="00232499"/>
    <w:rsid w:val="002462BB"/>
    <w:rsid w:val="002511FF"/>
    <w:rsid w:val="00264214"/>
    <w:rsid w:val="00280D2F"/>
    <w:rsid w:val="00290A2D"/>
    <w:rsid w:val="002C15F1"/>
    <w:rsid w:val="002E0CB0"/>
    <w:rsid w:val="002E154E"/>
    <w:rsid w:val="0030316D"/>
    <w:rsid w:val="003069F7"/>
    <w:rsid w:val="00310E99"/>
    <w:rsid w:val="00331EDD"/>
    <w:rsid w:val="00351AFD"/>
    <w:rsid w:val="0036203F"/>
    <w:rsid w:val="003746C5"/>
    <w:rsid w:val="0037497A"/>
    <w:rsid w:val="003850F5"/>
    <w:rsid w:val="00387E65"/>
    <w:rsid w:val="00393015"/>
    <w:rsid w:val="003B1B1D"/>
    <w:rsid w:val="003D055C"/>
    <w:rsid w:val="003D486E"/>
    <w:rsid w:val="003E3CAE"/>
    <w:rsid w:val="00426BF7"/>
    <w:rsid w:val="00436443"/>
    <w:rsid w:val="00437911"/>
    <w:rsid w:val="00447322"/>
    <w:rsid w:val="004474F8"/>
    <w:rsid w:val="00455EBA"/>
    <w:rsid w:val="00461AAD"/>
    <w:rsid w:val="00470C06"/>
    <w:rsid w:val="00472197"/>
    <w:rsid w:val="00491D13"/>
    <w:rsid w:val="004A456C"/>
    <w:rsid w:val="004E6168"/>
    <w:rsid w:val="004F47B7"/>
    <w:rsid w:val="004F5416"/>
    <w:rsid w:val="00503246"/>
    <w:rsid w:val="00554686"/>
    <w:rsid w:val="00557952"/>
    <w:rsid w:val="00566C63"/>
    <w:rsid w:val="00574068"/>
    <w:rsid w:val="00582F01"/>
    <w:rsid w:val="005A24E9"/>
    <w:rsid w:val="005A580F"/>
    <w:rsid w:val="005B1210"/>
    <w:rsid w:val="005B5670"/>
    <w:rsid w:val="005D3284"/>
    <w:rsid w:val="005E070B"/>
    <w:rsid w:val="005E469A"/>
    <w:rsid w:val="006345CB"/>
    <w:rsid w:val="0064781F"/>
    <w:rsid w:val="0065269A"/>
    <w:rsid w:val="00677349"/>
    <w:rsid w:val="0068034B"/>
    <w:rsid w:val="006B3BA2"/>
    <w:rsid w:val="006C1AAA"/>
    <w:rsid w:val="006D413B"/>
    <w:rsid w:val="006D4931"/>
    <w:rsid w:val="006D5A53"/>
    <w:rsid w:val="006F5E17"/>
    <w:rsid w:val="007057AB"/>
    <w:rsid w:val="0073177E"/>
    <w:rsid w:val="0074665E"/>
    <w:rsid w:val="0075341E"/>
    <w:rsid w:val="00775664"/>
    <w:rsid w:val="0078126D"/>
    <w:rsid w:val="0079732E"/>
    <w:rsid w:val="007A03F9"/>
    <w:rsid w:val="007A5278"/>
    <w:rsid w:val="007B08C3"/>
    <w:rsid w:val="007D42A3"/>
    <w:rsid w:val="007D4D63"/>
    <w:rsid w:val="007E097E"/>
    <w:rsid w:val="007E0D57"/>
    <w:rsid w:val="007F23E1"/>
    <w:rsid w:val="008048E9"/>
    <w:rsid w:val="00806586"/>
    <w:rsid w:val="008700D5"/>
    <w:rsid w:val="008818B0"/>
    <w:rsid w:val="00883BCA"/>
    <w:rsid w:val="00887F16"/>
    <w:rsid w:val="008934FD"/>
    <w:rsid w:val="00895E35"/>
    <w:rsid w:val="00896A6E"/>
    <w:rsid w:val="008A6566"/>
    <w:rsid w:val="008B3452"/>
    <w:rsid w:val="008B7F9F"/>
    <w:rsid w:val="008C7138"/>
    <w:rsid w:val="008E062D"/>
    <w:rsid w:val="009137B0"/>
    <w:rsid w:val="009207ED"/>
    <w:rsid w:val="00924008"/>
    <w:rsid w:val="009403A1"/>
    <w:rsid w:val="009506B0"/>
    <w:rsid w:val="009539AF"/>
    <w:rsid w:val="0096416A"/>
    <w:rsid w:val="00965906"/>
    <w:rsid w:val="009718D2"/>
    <w:rsid w:val="00972B32"/>
    <w:rsid w:val="00983D15"/>
    <w:rsid w:val="0098749A"/>
    <w:rsid w:val="00991986"/>
    <w:rsid w:val="00992738"/>
    <w:rsid w:val="009A2CBC"/>
    <w:rsid w:val="009B26A3"/>
    <w:rsid w:val="009C15DA"/>
    <w:rsid w:val="009C2472"/>
    <w:rsid w:val="009C68A4"/>
    <w:rsid w:val="009C6BC9"/>
    <w:rsid w:val="009F085F"/>
    <w:rsid w:val="009F655E"/>
    <w:rsid w:val="00A07033"/>
    <w:rsid w:val="00A37F3A"/>
    <w:rsid w:val="00A4001B"/>
    <w:rsid w:val="00A503A1"/>
    <w:rsid w:val="00A52818"/>
    <w:rsid w:val="00A64118"/>
    <w:rsid w:val="00A804B2"/>
    <w:rsid w:val="00A90668"/>
    <w:rsid w:val="00A91099"/>
    <w:rsid w:val="00A92129"/>
    <w:rsid w:val="00A97FF3"/>
    <w:rsid w:val="00AA4725"/>
    <w:rsid w:val="00AA5533"/>
    <w:rsid w:val="00AC530C"/>
    <w:rsid w:val="00B0647D"/>
    <w:rsid w:val="00B07F51"/>
    <w:rsid w:val="00B11211"/>
    <w:rsid w:val="00B14F13"/>
    <w:rsid w:val="00B44073"/>
    <w:rsid w:val="00B47481"/>
    <w:rsid w:val="00B52A71"/>
    <w:rsid w:val="00B53211"/>
    <w:rsid w:val="00B63395"/>
    <w:rsid w:val="00B71810"/>
    <w:rsid w:val="00B74A7B"/>
    <w:rsid w:val="00B84628"/>
    <w:rsid w:val="00B91470"/>
    <w:rsid w:val="00B96A91"/>
    <w:rsid w:val="00BA6CBF"/>
    <w:rsid w:val="00BB2840"/>
    <w:rsid w:val="00BB6AF7"/>
    <w:rsid w:val="00BC353B"/>
    <w:rsid w:val="00BC5F10"/>
    <w:rsid w:val="00BD7CB1"/>
    <w:rsid w:val="00BF254D"/>
    <w:rsid w:val="00BF420E"/>
    <w:rsid w:val="00C117D4"/>
    <w:rsid w:val="00C54DD8"/>
    <w:rsid w:val="00C614C2"/>
    <w:rsid w:val="00C7429A"/>
    <w:rsid w:val="00C74441"/>
    <w:rsid w:val="00C86165"/>
    <w:rsid w:val="00C90594"/>
    <w:rsid w:val="00CA2B4A"/>
    <w:rsid w:val="00CA563A"/>
    <w:rsid w:val="00CB3587"/>
    <w:rsid w:val="00CC7564"/>
    <w:rsid w:val="00CF3356"/>
    <w:rsid w:val="00CF6FC5"/>
    <w:rsid w:val="00D30CB7"/>
    <w:rsid w:val="00D353CF"/>
    <w:rsid w:val="00D567C1"/>
    <w:rsid w:val="00D61865"/>
    <w:rsid w:val="00D70638"/>
    <w:rsid w:val="00D828BA"/>
    <w:rsid w:val="00D91F48"/>
    <w:rsid w:val="00DA6675"/>
    <w:rsid w:val="00DB0A70"/>
    <w:rsid w:val="00DB2DFB"/>
    <w:rsid w:val="00DC3CDF"/>
    <w:rsid w:val="00DC4A58"/>
    <w:rsid w:val="00DE0855"/>
    <w:rsid w:val="00E063A2"/>
    <w:rsid w:val="00E14BBD"/>
    <w:rsid w:val="00E26346"/>
    <w:rsid w:val="00E30B15"/>
    <w:rsid w:val="00E64A10"/>
    <w:rsid w:val="00E669A4"/>
    <w:rsid w:val="00E73D63"/>
    <w:rsid w:val="00E87317"/>
    <w:rsid w:val="00EA2BAF"/>
    <w:rsid w:val="00EA4484"/>
    <w:rsid w:val="00EA61C2"/>
    <w:rsid w:val="00EC2822"/>
    <w:rsid w:val="00EC2E2B"/>
    <w:rsid w:val="00EC533C"/>
    <w:rsid w:val="00EF4802"/>
    <w:rsid w:val="00F06230"/>
    <w:rsid w:val="00F07BD6"/>
    <w:rsid w:val="00F3780A"/>
    <w:rsid w:val="00F54987"/>
    <w:rsid w:val="00F64652"/>
    <w:rsid w:val="00F72497"/>
    <w:rsid w:val="00F845DF"/>
    <w:rsid w:val="00F86243"/>
    <w:rsid w:val="00F9196C"/>
    <w:rsid w:val="00FA1608"/>
    <w:rsid w:val="00FB7F46"/>
    <w:rsid w:val="00FC1DA3"/>
    <w:rsid w:val="00FC6110"/>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paragraph" w:styleId="NormalWeb">
    <w:name w:val="Normal (Web)"/>
    <w:basedOn w:val="Normal"/>
    <w:uiPriority w:val="99"/>
    <w:semiHidden/>
    <w:unhideWhenUsed/>
    <w:rsid w:val="00DC4A58"/>
    <w:pPr>
      <w:spacing w:before="100" w:beforeAutospacing="1" w:after="100" w:afterAutospacing="1"/>
    </w:pPr>
    <w:rPr>
      <w:rFonts w:ascii="Times New Roman" w:hAnsi="Times New Roman" w:cs="Times New Roman"/>
      <w:lang w:eastAsia="fr-CA" w:bidi="ar-SA"/>
    </w:rPr>
  </w:style>
  <w:style w:type="character" w:styleId="Mentionnonrsolue">
    <w:name w:val="Unresolved Mention"/>
    <w:basedOn w:val="Policepardfaut"/>
    <w:uiPriority w:val="99"/>
    <w:semiHidden/>
    <w:unhideWhenUsed/>
    <w:rsid w:val="00C61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hrso.org/wp-content/uploads/2020/06/Rapport-annuel-2019-2020.pdf" TargetMode="External"/><Relationship Id="rId18" Type="http://schemas.openxmlformats.org/officeDocument/2006/relationships/hyperlink" Target="mailto:info@aphrso.org" TargetMode="External"/><Relationship Id="rId26" Type="http://schemas.openxmlformats.org/officeDocument/2006/relationships/hyperlink" Target="http://www.curateur.gouv.qc.ca" TargetMode="External"/><Relationship Id="rId39" Type="http://schemas.openxmlformats.org/officeDocument/2006/relationships/image" Target="media/image16.png"/><Relationship Id="rId21" Type="http://schemas.openxmlformats.org/officeDocument/2006/relationships/image" Target="media/image9.jpeg"/><Relationship Id="rId34"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image" Target="media/image23.png"/><Relationship Id="rId50" Type="http://schemas.microsoft.com/office/2007/relationships/hdphoto" Target="media/hdphoto2.wdp"/><Relationship Id="rId55" Type="http://schemas.openxmlformats.org/officeDocument/2006/relationships/image" Target="media/image260.jpe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2.wmf"/><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http://www.aphrso.org" TargetMode="External"/><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laccore.csdgs.qc.ca/" TargetMode="External"/><Relationship Id="rId36" Type="http://schemas.openxmlformats.org/officeDocument/2006/relationships/image" Target="media/image13.jpeg"/><Relationship Id="rId49" Type="http://schemas.openxmlformats.org/officeDocument/2006/relationships/image" Target="media/image25.png"/><Relationship Id="rId57" Type="http://schemas.openxmlformats.org/officeDocument/2006/relationships/image" Target="media/image27.jpe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eader" Target="header2.xml"/><Relationship Id="rId44" Type="http://schemas.openxmlformats.org/officeDocument/2006/relationships/image" Target="media/image20.pn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0.jpeg"/><Relationship Id="rId27" Type="http://schemas.openxmlformats.org/officeDocument/2006/relationships/hyperlink" Target="https://laccore.csdgs.qc.ca/"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yperlink" Target="http://www.aphrso.org" TargetMode="External"/><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hyperlink" Target="mailto:info@aphrso.org" TargetMode="External"/><Relationship Id="rId72"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s://aphrso.org/wp-content/uploads/2020/06/Rapport-annuel-2019-2020.pdf" TargetMode="External"/><Relationship Id="rId17" Type="http://schemas.openxmlformats.org/officeDocument/2006/relationships/hyperlink" Target="mailto:info@aphrso.org" TargetMode="External"/><Relationship Id="rId25" Type="http://schemas.openxmlformats.org/officeDocument/2006/relationships/hyperlink" Target="http://www.curateur.gouv.qc.ca" TargetMode="External"/><Relationship Id="rId33" Type="http://schemas.openxmlformats.org/officeDocument/2006/relationships/footer" Target="footer2.xml"/><Relationship Id="rId38" Type="http://schemas.openxmlformats.org/officeDocument/2006/relationships/image" Target="media/image15.wmf"/><Relationship Id="rId46" Type="http://schemas.openxmlformats.org/officeDocument/2006/relationships/image" Target="media/image22.jpeg"/><Relationship Id="rId59" Type="http://schemas.openxmlformats.org/officeDocument/2006/relationships/image" Target="media/image29.gif"/><Relationship Id="rId67" Type="http://schemas.openxmlformats.org/officeDocument/2006/relationships/image" Target="media/image37.jpeg"/><Relationship Id="rId20" Type="http://schemas.openxmlformats.org/officeDocument/2006/relationships/image" Target="media/image8.jpeg"/><Relationship Id="rId41" Type="http://schemas.microsoft.com/office/2007/relationships/hdphoto" Target="media/hdphoto1.wdp"/><Relationship Id="rId54" Type="http://schemas.openxmlformats.org/officeDocument/2006/relationships/hyperlink" Target="mailto:info@aphrso.org" TargetMode="External"/><Relationship Id="rId62" Type="http://schemas.openxmlformats.org/officeDocument/2006/relationships/image" Target="media/image32.jpeg"/><Relationship Id="rId7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1005</TotalTime>
  <Pages>1</Pages>
  <Words>32</Words>
  <Characters>182</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24</cp:revision>
  <cp:lastPrinted>2020-06-25T13:41:00Z</cp:lastPrinted>
  <dcterms:created xsi:type="dcterms:W3CDTF">2020-06-18T12:42:00Z</dcterms:created>
  <dcterms:modified xsi:type="dcterms:W3CDTF">2020-06-25T13:41:00Z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