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65312" w14:textId="5ECA5D57"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35BFB8A7" wp14:editId="3678B4EB">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C6E2B1" w14:textId="77777777" w:rsidR="00046657" w:rsidRPr="00992738" w:rsidRDefault="00046657"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BFB8A7"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71C6E2B1" w14:textId="77777777" w:rsidR="00046657" w:rsidRPr="00992738" w:rsidRDefault="00046657"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55EDC5E2" w14:textId="12B4B5AA" w:rsidR="001E75CA" w:rsidRDefault="001E75CA"/>
    <w:p w14:paraId="1DCD61F8" w14:textId="77777777" w:rsidR="001E75CA" w:rsidRDefault="001E75CA"/>
    <w:p w14:paraId="6B342C07" w14:textId="358799D1" w:rsidR="001E75CA" w:rsidRDefault="001E75CA"/>
    <w:p w14:paraId="4B89E694" w14:textId="4D916F11" w:rsidR="001E75CA" w:rsidRDefault="00895E35">
      <w:r>
        <w:rPr>
          <w:noProof/>
          <w:lang w:eastAsia="fr-CA" w:bidi="ar-SA"/>
        </w:rPr>
        <w:drawing>
          <wp:anchor distT="0" distB="0" distL="114300" distR="114300" simplePos="0" relativeHeight="251749376" behindDoc="0" locked="0" layoutInCell="1" allowOverlap="1" wp14:anchorId="23C73F36" wp14:editId="4FA4C35C">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es-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PHRSO_corrig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045F941C" w14:textId="7CEBCA1B" w:rsidR="001E75CA" w:rsidRDefault="001E75CA"/>
    <w:p w14:paraId="61C1AF91" w14:textId="33AAFFAC" w:rsidR="00EC2E2B" w:rsidRDefault="00EE2A95">
      <w:r>
        <w:rPr>
          <w:noProof/>
          <w:lang w:eastAsia="fr-CA" w:bidi="ar-SA"/>
        </w:rPr>
        <mc:AlternateContent>
          <mc:Choice Requires="wps">
            <w:drawing>
              <wp:anchor distT="0" distB="0" distL="114300" distR="114300" simplePos="0" relativeHeight="251608064" behindDoc="0" locked="0" layoutInCell="0" allowOverlap="1" wp14:anchorId="5D57A58E" wp14:editId="4479DA41">
                <wp:simplePos x="0" y="0"/>
                <wp:positionH relativeFrom="page">
                  <wp:posOffset>655320</wp:posOffset>
                </wp:positionH>
                <wp:positionV relativeFrom="page">
                  <wp:posOffset>3962400</wp:posOffset>
                </wp:positionV>
                <wp:extent cx="1540510" cy="3124200"/>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C1B0" w14:textId="77777777" w:rsidR="00046657" w:rsidRPr="009718D2" w:rsidRDefault="00046657">
                            <w:pPr>
                              <w:pStyle w:val="Corpsdetexte"/>
                              <w:rPr>
                                <w:b/>
                                <w:bCs/>
                                <w:i/>
                                <w:iCs/>
                                <w:color w:val="FFFFFF" w:themeColor="background1"/>
                                <w:lang w:val="fr-FR"/>
                              </w:rPr>
                            </w:pPr>
                            <w:r w:rsidRPr="006D5A53">
                              <w:rPr>
                                <w:b/>
                                <w:bCs/>
                                <w:i/>
                                <w:iCs/>
                                <w:color w:val="FFFFFF" w:themeColor="background1"/>
                                <w:sz w:val="22"/>
                                <w:lang w:val="fr-FR"/>
                              </w:rPr>
                              <w:t>Dates à retenir :</w:t>
                            </w:r>
                          </w:p>
                          <w:p w14:paraId="483875B9" w14:textId="2521DC00" w:rsidR="00046657" w:rsidRDefault="00046657">
                            <w:pPr>
                              <w:rPr>
                                <w:color w:val="FFFFFF" w:themeColor="background1"/>
                                <w:sz w:val="20"/>
                                <w:szCs w:val="20"/>
                                <w:lang w:val="fr-FR"/>
                              </w:rPr>
                            </w:pPr>
                            <w:r>
                              <w:rPr>
                                <w:color w:val="FFFFFF" w:themeColor="background1"/>
                                <w:sz w:val="20"/>
                                <w:szCs w:val="20"/>
                                <w:lang w:val="fr-FR"/>
                              </w:rPr>
                              <w:t>MARS</w:t>
                            </w:r>
                          </w:p>
                          <w:p w14:paraId="1F01B4E8" w14:textId="11D61588" w:rsidR="00046657" w:rsidRPr="00FF7A26" w:rsidRDefault="00046657" w:rsidP="00FF7A26">
                            <w:pPr>
                              <w:pStyle w:val="Paragraphedeliste"/>
                              <w:numPr>
                                <w:ilvl w:val="0"/>
                                <w:numId w:val="9"/>
                              </w:numPr>
                              <w:rPr>
                                <w:color w:val="FFFFFF" w:themeColor="background1"/>
                                <w:sz w:val="18"/>
                                <w:szCs w:val="18"/>
                                <w:lang w:val="fr-FR"/>
                              </w:rPr>
                            </w:pPr>
                            <w:r>
                              <w:rPr>
                                <w:color w:val="FFFFFF" w:themeColor="background1"/>
                                <w:sz w:val="18"/>
                                <w:szCs w:val="18"/>
                                <w:lang w:val="fr-FR"/>
                              </w:rPr>
                              <w:t>Semaine québécoise de la déficience intellectuelle (15 au 21 mars)</w:t>
                            </w:r>
                          </w:p>
                          <w:p w14:paraId="540B445C" w14:textId="2616278D" w:rsidR="00046657" w:rsidRDefault="00046657">
                            <w:pPr>
                              <w:rPr>
                                <w:color w:val="FFFFFF" w:themeColor="background1"/>
                                <w:sz w:val="18"/>
                                <w:szCs w:val="20"/>
                                <w:lang w:val="fr-FR"/>
                              </w:rPr>
                            </w:pPr>
                            <w:r>
                              <w:rPr>
                                <w:color w:val="FFFFFF" w:themeColor="background1"/>
                                <w:sz w:val="18"/>
                                <w:szCs w:val="20"/>
                                <w:lang w:val="fr-FR"/>
                              </w:rPr>
                              <w:t>AVRIL</w:t>
                            </w:r>
                          </w:p>
                          <w:p w14:paraId="3AF80684" w14:textId="06AC4E7B" w:rsidR="00046657" w:rsidRPr="00E35B20" w:rsidRDefault="00046657" w:rsidP="00E35B20">
                            <w:pPr>
                              <w:pStyle w:val="Paragraphedeliste"/>
                              <w:numPr>
                                <w:ilvl w:val="0"/>
                                <w:numId w:val="8"/>
                              </w:numPr>
                              <w:rPr>
                                <w:color w:val="FFFFFF" w:themeColor="background1"/>
                                <w:sz w:val="18"/>
                                <w:szCs w:val="20"/>
                                <w:lang w:val="fr-FR"/>
                              </w:rPr>
                            </w:pPr>
                            <w:r w:rsidRPr="00E35B20">
                              <w:rPr>
                                <w:color w:val="FFFFFF" w:themeColor="background1"/>
                                <w:sz w:val="18"/>
                                <w:szCs w:val="20"/>
                                <w:lang w:val="fr-FR"/>
                              </w:rPr>
                              <w:t xml:space="preserve">Semaine de l’action bénévole (du 19 au 25 </w:t>
                            </w:r>
                            <w:proofErr w:type="gramStart"/>
                            <w:r w:rsidRPr="00E35B20">
                              <w:rPr>
                                <w:color w:val="FFFFFF" w:themeColor="background1"/>
                                <w:sz w:val="18"/>
                                <w:szCs w:val="20"/>
                                <w:lang w:val="fr-FR"/>
                              </w:rPr>
                              <w:t>avril )</w:t>
                            </w:r>
                            <w:proofErr w:type="gramEnd"/>
                          </w:p>
                          <w:p w14:paraId="61E73E7C" w14:textId="3A20EB56" w:rsidR="00046657" w:rsidRDefault="00046657">
                            <w:pPr>
                              <w:rPr>
                                <w:color w:val="FFFFFF" w:themeColor="background1"/>
                                <w:sz w:val="18"/>
                                <w:szCs w:val="20"/>
                                <w:lang w:val="fr-FR"/>
                              </w:rPr>
                            </w:pPr>
                            <w:r>
                              <w:rPr>
                                <w:color w:val="FFFFFF" w:themeColor="background1"/>
                                <w:sz w:val="18"/>
                                <w:szCs w:val="20"/>
                                <w:lang w:val="fr-FR"/>
                              </w:rPr>
                              <w:t>MAI</w:t>
                            </w:r>
                          </w:p>
                          <w:p w14:paraId="1BF10D53" w14:textId="3F2E420E" w:rsidR="00046657" w:rsidRPr="00E35B20" w:rsidRDefault="00046657" w:rsidP="00E35B20">
                            <w:pPr>
                              <w:pStyle w:val="Paragraphedeliste"/>
                              <w:numPr>
                                <w:ilvl w:val="0"/>
                                <w:numId w:val="7"/>
                              </w:numPr>
                              <w:rPr>
                                <w:color w:val="FFFFFF" w:themeColor="background1"/>
                                <w:sz w:val="18"/>
                                <w:szCs w:val="20"/>
                                <w:lang w:val="fr-FR"/>
                              </w:rPr>
                            </w:pPr>
                            <w:r w:rsidRPr="00E35B20">
                              <w:rPr>
                                <w:color w:val="FFFFFF" w:themeColor="background1"/>
                                <w:sz w:val="18"/>
                                <w:szCs w:val="20"/>
                                <w:lang w:val="fr-FR"/>
                              </w:rPr>
                              <w:t>Congé (18 mai)</w:t>
                            </w:r>
                          </w:p>
                          <w:p w14:paraId="39090C8E" w14:textId="145FF026" w:rsidR="00046657" w:rsidRPr="006D5A53" w:rsidRDefault="00046657">
                            <w:pPr>
                              <w:rPr>
                                <w:color w:val="FFFFFF" w:themeColor="background1"/>
                                <w:sz w:val="18"/>
                                <w:szCs w:val="20"/>
                                <w:lang w:val="fr-FR"/>
                              </w:rPr>
                            </w:pPr>
                            <w:r>
                              <w:rPr>
                                <w:color w:val="FFFFFF" w:themeColor="background1"/>
                                <w:sz w:val="18"/>
                                <w:szCs w:val="20"/>
                                <w:lang w:val="fr-FR"/>
                              </w:rPr>
                              <w:t>JUIN</w:t>
                            </w:r>
                          </w:p>
                          <w:p w14:paraId="2B336EF7" w14:textId="77777777" w:rsidR="00046657" w:rsidRPr="006D5A53" w:rsidRDefault="00046657">
                            <w:pPr>
                              <w:rPr>
                                <w:color w:val="FFFFFF" w:themeColor="background1"/>
                                <w:sz w:val="8"/>
                                <w:szCs w:val="20"/>
                                <w:lang w:val="fr-FR"/>
                              </w:rPr>
                            </w:pPr>
                          </w:p>
                          <w:p w14:paraId="6F34C93A" w14:textId="225F33D9" w:rsidR="00046657" w:rsidRPr="006D5A53" w:rsidRDefault="00046657" w:rsidP="00EE2A95">
                            <w:pPr>
                              <w:pStyle w:val="Retraitcorpsdetexte"/>
                              <w:tabs>
                                <w:tab w:val="clear" w:pos="180"/>
                                <w:tab w:val="left" w:pos="720"/>
                              </w:tabs>
                              <w:spacing w:line="240" w:lineRule="auto"/>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Semaine québécoise </w:t>
                            </w:r>
                            <w:r>
                              <w:rPr>
                                <w:color w:val="FFFFFF" w:themeColor="background1"/>
                                <w:szCs w:val="20"/>
                                <w:lang w:val="fr-FR"/>
                              </w:rPr>
                              <w:t>des personnes handicapées (du 1</w:t>
                            </w:r>
                            <w:r w:rsidRPr="0015381C">
                              <w:rPr>
                                <w:color w:val="FFFFFF" w:themeColor="background1"/>
                                <w:szCs w:val="20"/>
                                <w:vertAlign w:val="superscript"/>
                                <w:lang w:val="fr-FR"/>
                              </w:rPr>
                              <w:t>er</w:t>
                            </w:r>
                            <w:r>
                              <w:rPr>
                                <w:color w:val="FFFFFF" w:themeColor="background1"/>
                                <w:szCs w:val="20"/>
                                <w:lang w:val="fr-FR"/>
                              </w:rPr>
                              <w:t xml:space="preserve"> au 7 juin)</w:t>
                            </w:r>
                          </w:p>
                          <w:p w14:paraId="5718AB8F" w14:textId="77777777" w:rsidR="00046657" w:rsidRPr="006D5A53" w:rsidRDefault="00046657" w:rsidP="00EE2A95">
                            <w:pPr>
                              <w:pStyle w:val="Retraitcorpsdetexte"/>
                              <w:spacing w:line="240" w:lineRule="auto"/>
                              <w:rPr>
                                <w:color w:val="FFFFFF" w:themeColor="background1"/>
                                <w:szCs w:val="20"/>
                                <w:lang w:val="fr-FR"/>
                              </w:rPr>
                            </w:pPr>
                          </w:p>
                          <w:p w14:paraId="74BEFA14" w14:textId="3F5DB0F6" w:rsidR="00046657" w:rsidRDefault="00046657" w:rsidP="00EE2A95">
                            <w:pPr>
                              <w:pStyle w:val="Retraitcorpsdetexte"/>
                              <w:spacing w:line="240" w:lineRule="auto"/>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r>
                            <w:r>
                              <w:rPr>
                                <w:color w:val="FFFFFF" w:themeColor="background1"/>
                                <w:szCs w:val="20"/>
                                <w:lang w:val="fr-FR"/>
                              </w:rPr>
                              <w:t>Salon Partenaires de la diversité</w:t>
                            </w:r>
                          </w:p>
                          <w:p w14:paraId="085AA0EA" w14:textId="3A143DBD" w:rsidR="00EE2A95" w:rsidRPr="006D5A53" w:rsidRDefault="00EE2A95" w:rsidP="00EE2A95">
                            <w:pPr>
                              <w:pStyle w:val="Retraitcorpsdetexte"/>
                              <w:numPr>
                                <w:ilvl w:val="0"/>
                                <w:numId w:val="7"/>
                              </w:numPr>
                              <w:spacing w:before="240" w:line="240" w:lineRule="auto"/>
                              <w:rPr>
                                <w:color w:val="FFFFFF" w:themeColor="background1"/>
                                <w:szCs w:val="20"/>
                                <w:lang w:val="fr-FR"/>
                              </w:rPr>
                            </w:pPr>
                            <w:r>
                              <w:rPr>
                                <w:color w:val="FFFFFF" w:themeColor="background1"/>
                                <w:szCs w:val="20"/>
                                <w:lang w:val="fr-FR"/>
                              </w:rPr>
                              <w:t>AGA</w:t>
                            </w:r>
                          </w:p>
                          <w:p w14:paraId="5D8CBC30" w14:textId="77777777" w:rsidR="00046657" w:rsidRPr="006D5A53" w:rsidRDefault="00046657">
                            <w:pPr>
                              <w:pStyle w:val="Retraitcorpsdetexte"/>
                              <w:spacing w:line="220" w:lineRule="exact"/>
                              <w:rPr>
                                <w:color w:val="FFFFFF" w:themeColor="background1"/>
                                <w:sz w:val="8"/>
                                <w:szCs w:val="20"/>
                                <w:lang w:val="fr-FR"/>
                              </w:rPr>
                            </w:pPr>
                          </w:p>
                          <w:p w14:paraId="7B1C5F11" w14:textId="77777777" w:rsidR="00046657" w:rsidRPr="006D5A53" w:rsidRDefault="00046657">
                            <w:pPr>
                              <w:pStyle w:val="Retraitcorpsdetexte"/>
                              <w:spacing w:line="220" w:lineRule="exact"/>
                              <w:rPr>
                                <w:color w:val="FFFFFF" w:themeColor="background1"/>
                                <w:sz w:val="16"/>
                                <w:lang w:val="fr-FR"/>
                              </w:rPr>
                            </w:pPr>
                            <w:r w:rsidRPr="006D5A53">
                              <w:rPr>
                                <w:color w:val="FFFFFF" w:themeColor="background1"/>
                                <w:szCs w:val="2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A58E" id="Text Box 9" o:spid="_x0000_s1037" type="#_x0000_t202" style="position:absolute;margin-left:51.6pt;margin-top:312pt;width:121.3pt;height:246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" o:allowincell="f" filled="f" stroked="f">
                <v:textbox>
                  <w:txbxContent>
                    <w:p w14:paraId="6469C1B0" w14:textId="77777777" w:rsidR="00046657" w:rsidRPr="009718D2" w:rsidRDefault="00046657">
                      <w:pPr>
                        <w:pStyle w:val="Corpsdetexte"/>
                        <w:rPr>
                          <w:b/>
                          <w:bCs/>
                          <w:i/>
                          <w:iCs/>
                          <w:color w:val="FFFFFF" w:themeColor="background1"/>
                          <w:lang w:val="fr-FR"/>
                        </w:rPr>
                      </w:pPr>
                      <w:r w:rsidRPr="006D5A53">
                        <w:rPr>
                          <w:b/>
                          <w:bCs/>
                          <w:i/>
                          <w:iCs/>
                          <w:color w:val="FFFFFF" w:themeColor="background1"/>
                          <w:sz w:val="22"/>
                          <w:lang w:val="fr-FR"/>
                        </w:rPr>
                        <w:t>Dates à retenir :</w:t>
                      </w:r>
                    </w:p>
                    <w:p w14:paraId="483875B9" w14:textId="2521DC00" w:rsidR="00046657" w:rsidRDefault="00046657">
                      <w:pPr>
                        <w:rPr>
                          <w:color w:val="FFFFFF" w:themeColor="background1"/>
                          <w:sz w:val="20"/>
                          <w:szCs w:val="20"/>
                          <w:lang w:val="fr-FR"/>
                        </w:rPr>
                      </w:pPr>
                      <w:r>
                        <w:rPr>
                          <w:color w:val="FFFFFF" w:themeColor="background1"/>
                          <w:sz w:val="20"/>
                          <w:szCs w:val="20"/>
                          <w:lang w:val="fr-FR"/>
                        </w:rPr>
                        <w:t>MARS</w:t>
                      </w:r>
                    </w:p>
                    <w:p w14:paraId="1F01B4E8" w14:textId="11D61588" w:rsidR="00046657" w:rsidRPr="00FF7A26" w:rsidRDefault="00046657" w:rsidP="00FF7A26">
                      <w:pPr>
                        <w:pStyle w:val="Paragraphedeliste"/>
                        <w:numPr>
                          <w:ilvl w:val="0"/>
                          <w:numId w:val="9"/>
                        </w:numPr>
                        <w:rPr>
                          <w:color w:val="FFFFFF" w:themeColor="background1"/>
                          <w:sz w:val="18"/>
                          <w:szCs w:val="18"/>
                          <w:lang w:val="fr-FR"/>
                        </w:rPr>
                      </w:pPr>
                      <w:r>
                        <w:rPr>
                          <w:color w:val="FFFFFF" w:themeColor="background1"/>
                          <w:sz w:val="18"/>
                          <w:szCs w:val="18"/>
                          <w:lang w:val="fr-FR"/>
                        </w:rPr>
                        <w:t>Semaine québécoise de la déficience intellectuelle (15 au 21 mars)</w:t>
                      </w:r>
                    </w:p>
                    <w:p w14:paraId="540B445C" w14:textId="2616278D" w:rsidR="00046657" w:rsidRDefault="00046657">
                      <w:pPr>
                        <w:rPr>
                          <w:color w:val="FFFFFF" w:themeColor="background1"/>
                          <w:sz w:val="18"/>
                          <w:szCs w:val="20"/>
                          <w:lang w:val="fr-FR"/>
                        </w:rPr>
                      </w:pPr>
                      <w:r>
                        <w:rPr>
                          <w:color w:val="FFFFFF" w:themeColor="background1"/>
                          <w:sz w:val="18"/>
                          <w:szCs w:val="20"/>
                          <w:lang w:val="fr-FR"/>
                        </w:rPr>
                        <w:t>AVRIL</w:t>
                      </w:r>
                    </w:p>
                    <w:p w14:paraId="3AF80684" w14:textId="06AC4E7B" w:rsidR="00046657" w:rsidRPr="00E35B20" w:rsidRDefault="00046657" w:rsidP="00E35B20">
                      <w:pPr>
                        <w:pStyle w:val="Paragraphedeliste"/>
                        <w:numPr>
                          <w:ilvl w:val="0"/>
                          <w:numId w:val="8"/>
                        </w:numPr>
                        <w:rPr>
                          <w:color w:val="FFFFFF" w:themeColor="background1"/>
                          <w:sz w:val="18"/>
                          <w:szCs w:val="20"/>
                          <w:lang w:val="fr-FR"/>
                        </w:rPr>
                      </w:pPr>
                      <w:r w:rsidRPr="00E35B20">
                        <w:rPr>
                          <w:color w:val="FFFFFF" w:themeColor="background1"/>
                          <w:sz w:val="18"/>
                          <w:szCs w:val="20"/>
                          <w:lang w:val="fr-FR"/>
                        </w:rPr>
                        <w:t xml:space="preserve">Semaine de l’action bénévole (du 19 au 25 </w:t>
                      </w:r>
                      <w:proofErr w:type="gramStart"/>
                      <w:r w:rsidRPr="00E35B20">
                        <w:rPr>
                          <w:color w:val="FFFFFF" w:themeColor="background1"/>
                          <w:sz w:val="18"/>
                          <w:szCs w:val="20"/>
                          <w:lang w:val="fr-FR"/>
                        </w:rPr>
                        <w:t>avril )</w:t>
                      </w:r>
                      <w:proofErr w:type="gramEnd"/>
                    </w:p>
                    <w:p w14:paraId="61E73E7C" w14:textId="3A20EB56" w:rsidR="00046657" w:rsidRDefault="00046657">
                      <w:pPr>
                        <w:rPr>
                          <w:color w:val="FFFFFF" w:themeColor="background1"/>
                          <w:sz w:val="18"/>
                          <w:szCs w:val="20"/>
                          <w:lang w:val="fr-FR"/>
                        </w:rPr>
                      </w:pPr>
                      <w:r>
                        <w:rPr>
                          <w:color w:val="FFFFFF" w:themeColor="background1"/>
                          <w:sz w:val="18"/>
                          <w:szCs w:val="20"/>
                          <w:lang w:val="fr-FR"/>
                        </w:rPr>
                        <w:t>MAI</w:t>
                      </w:r>
                    </w:p>
                    <w:p w14:paraId="1BF10D53" w14:textId="3F2E420E" w:rsidR="00046657" w:rsidRPr="00E35B20" w:rsidRDefault="00046657" w:rsidP="00E35B20">
                      <w:pPr>
                        <w:pStyle w:val="Paragraphedeliste"/>
                        <w:numPr>
                          <w:ilvl w:val="0"/>
                          <w:numId w:val="7"/>
                        </w:numPr>
                        <w:rPr>
                          <w:color w:val="FFFFFF" w:themeColor="background1"/>
                          <w:sz w:val="18"/>
                          <w:szCs w:val="20"/>
                          <w:lang w:val="fr-FR"/>
                        </w:rPr>
                      </w:pPr>
                      <w:r w:rsidRPr="00E35B20">
                        <w:rPr>
                          <w:color w:val="FFFFFF" w:themeColor="background1"/>
                          <w:sz w:val="18"/>
                          <w:szCs w:val="20"/>
                          <w:lang w:val="fr-FR"/>
                        </w:rPr>
                        <w:t>Congé (18 mai)</w:t>
                      </w:r>
                    </w:p>
                    <w:p w14:paraId="39090C8E" w14:textId="145FF026" w:rsidR="00046657" w:rsidRPr="006D5A53" w:rsidRDefault="00046657">
                      <w:pPr>
                        <w:rPr>
                          <w:color w:val="FFFFFF" w:themeColor="background1"/>
                          <w:sz w:val="18"/>
                          <w:szCs w:val="20"/>
                          <w:lang w:val="fr-FR"/>
                        </w:rPr>
                      </w:pPr>
                      <w:r>
                        <w:rPr>
                          <w:color w:val="FFFFFF" w:themeColor="background1"/>
                          <w:sz w:val="18"/>
                          <w:szCs w:val="20"/>
                          <w:lang w:val="fr-FR"/>
                        </w:rPr>
                        <w:t>JUIN</w:t>
                      </w:r>
                    </w:p>
                    <w:p w14:paraId="2B336EF7" w14:textId="77777777" w:rsidR="00046657" w:rsidRPr="006D5A53" w:rsidRDefault="00046657">
                      <w:pPr>
                        <w:rPr>
                          <w:color w:val="FFFFFF" w:themeColor="background1"/>
                          <w:sz w:val="8"/>
                          <w:szCs w:val="20"/>
                          <w:lang w:val="fr-FR"/>
                        </w:rPr>
                      </w:pPr>
                    </w:p>
                    <w:p w14:paraId="6F34C93A" w14:textId="225F33D9" w:rsidR="00046657" w:rsidRPr="006D5A53" w:rsidRDefault="00046657" w:rsidP="00EE2A95">
                      <w:pPr>
                        <w:pStyle w:val="Retraitcorpsdetexte"/>
                        <w:tabs>
                          <w:tab w:val="clear" w:pos="180"/>
                          <w:tab w:val="left" w:pos="720"/>
                        </w:tabs>
                        <w:spacing w:line="240" w:lineRule="auto"/>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Semaine québécoise </w:t>
                      </w:r>
                      <w:r>
                        <w:rPr>
                          <w:color w:val="FFFFFF" w:themeColor="background1"/>
                          <w:szCs w:val="20"/>
                          <w:lang w:val="fr-FR"/>
                        </w:rPr>
                        <w:t>des personnes handicapées (du 1</w:t>
                      </w:r>
                      <w:r w:rsidRPr="0015381C">
                        <w:rPr>
                          <w:color w:val="FFFFFF" w:themeColor="background1"/>
                          <w:szCs w:val="20"/>
                          <w:vertAlign w:val="superscript"/>
                          <w:lang w:val="fr-FR"/>
                        </w:rPr>
                        <w:t>er</w:t>
                      </w:r>
                      <w:r>
                        <w:rPr>
                          <w:color w:val="FFFFFF" w:themeColor="background1"/>
                          <w:szCs w:val="20"/>
                          <w:lang w:val="fr-FR"/>
                        </w:rPr>
                        <w:t xml:space="preserve"> au 7 juin)</w:t>
                      </w:r>
                    </w:p>
                    <w:p w14:paraId="5718AB8F" w14:textId="77777777" w:rsidR="00046657" w:rsidRPr="006D5A53" w:rsidRDefault="00046657" w:rsidP="00EE2A95">
                      <w:pPr>
                        <w:pStyle w:val="Retraitcorpsdetexte"/>
                        <w:spacing w:line="240" w:lineRule="auto"/>
                        <w:rPr>
                          <w:color w:val="FFFFFF" w:themeColor="background1"/>
                          <w:szCs w:val="20"/>
                          <w:lang w:val="fr-FR"/>
                        </w:rPr>
                      </w:pPr>
                    </w:p>
                    <w:p w14:paraId="74BEFA14" w14:textId="3F5DB0F6" w:rsidR="00046657" w:rsidRDefault="00046657" w:rsidP="00EE2A95">
                      <w:pPr>
                        <w:pStyle w:val="Retraitcorpsdetexte"/>
                        <w:spacing w:line="240" w:lineRule="auto"/>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r>
                      <w:r>
                        <w:rPr>
                          <w:color w:val="FFFFFF" w:themeColor="background1"/>
                          <w:szCs w:val="20"/>
                          <w:lang w:val="fr-FR"/>
                        </w:rPr>
                        <w:t>Salon Partenaires de la diversité</w:t>
                      </w:r>
                    </w:p>
                    <w:p w14:paraId="085AA0EA" w14:textId="3A143DBD" w:rsidR="00EE2A95" w:rsidRPr="006D5A53" w:rsidRDefault="00EE2A95" w:rsidP="00EE2A95">
                      <w:pPr>
                        <w:pStyle w:val="Retraitcorpsdetexte"/>
                        <w:numPr>
                          <w:ilvl w:val="0"/>
                          <w:numId w:val="7"/>
                        </w:numPr>
                        <w:spacing w:before="240" w:line="240" w:lineRule="auto"/>
                        <w:rPr>
                          <w:color w:val="FFFFFF" w:themeColor="background1"/>
                          <w:szCs w:val="20"/>
                          <w:lang w:val="fr-FR"/>
                        </w:rPr>
                      </w:pPr>
                      <w:r>
                        <w:rPr>
                          <w:color w:val="FFFFFF" w:themeColor="background1"/>
                          <w:szCs w:val="20"/>
                          <w:lang w:val="fr-FR"/>
                        </w:rPr>
                        <w:t>AGA</w:t>
                      </w:r>
                    </w:p>
                    <w:p w14:paraId="5D8CBC30" w14:textId="77777777" w:rsidR="00046657" w:rsidRPr="006D5A53" w:rsidRDefault="00046657">
                      <w:pPr>
                        <w:pStyle w:val="Retraitcorpsdetexte"/>
                        <w:spacing w:line="220" w:lineRule="exact"/>
                        <w:rPr>
                          <w:color w:val="FFFFFF" w:themeColor="background1"/>
                          <w:sz w:val="8"/>
                          <w:szCs w:val="20"/>
                          <w:lang w:val="fr-FR"/>
                        </w:rPr>
                      </w:pPr>
                    </w:p>
                    <w:p w14:paraId="7B1C5F11" w14:textId="77777777" w:rsidR="00046657" w:rsidRPr="006D5A53" w:rsidRDefault="00046657">
                      <w:pPr>
                        <w:pStyle w:val="Retraitcorpsdetexte"/>
                        <w:spacing w:line="220" w:lineRule="exact"/>
                        <w:rPr>
                          <w:color w:val="FFFFFF" w:themeColor="background1"/>
                          <w:sz w:val="16"/>
                          <w:lang w:val="fr-FR"/>
                        </w:rPr>
                      </w:pPr>
                      <w:r w:rsidRPr="006D5A53">
                        <w:rPr>
                          <w:color w:val="FFFFFF" w:themeColor="background1"/>
                          <w:szCs w:val="20"/>
                          <w:lang w:val="fr-FR"/>
                        </w:rPr>
                        <w:t>•</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09088" behindDoc="0" locked="0" layoutInCell="1" allowOverlap="1" wp14:anchorId="27D76D28" wp14:editId="1F7195F0">
                <wp:simplePos x="0" y="0"/>
                <wp:positionH relativeFrom="page">
                  <wp:posOffset>601980</wp:posOffset>
                </wp:positionH>
                <wp:positionV relativeFrom="page">
                  <wp:posOffset>7124700</wp:posOffset>
                </wp:positionV>
                <wp:extent cx="1590675" cy="1191260"/>
                <wp:effectExtent l="0" t="0" r="9525" b="889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19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88366" w14:textId="77777777" w:rsidR="00046657" w:rsidRPr="004474F8" w:rsidRDefault="00046657">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14:paraId="7C75BCD0" w14:textId="653C78B7" w:rsidR="00046657" w:rsidRPr="007B0FD2" w:rsidRDefault="007B0FD2" w:rsidP="00EE2A95">
                            <w:pPr>
                              <w:pStyle w:val="Retraitcorpsdetexte"/>
                              <w:tabs>
                                <w:tab w:val="clear" w:pos="180"/>
                                <w:tab w:val="right" w:pos="1620"/>
                              </w:tabs>
                              <w:spacing w:line="240" w:lineRule="auto"/>
                              <w:ind w:firstLine="0"/>
                              <w:rPr>
                                <w:color w:val="FFFFFF" w:themeColor="background1"/>
                                <w:lang w:val="fr-FR"/>
                              </w:rPr>
                            </w:pPr>
                            <w:r w:rsidRPr="007B0FD2">
                              <w:rPr>
                                <w:color w:val="FFFFFF" w:themeColor="background1"/>
                                <w:lang w:val="fr-FR"/>
                              </w:rPr>
                              <w:t>Le transport collectif</w:t>
                            </w:r>
                            <w:r w:rsidR="00046657" w:rsidRPr="007B0FD2">
                              <w:rPr>
                                <w:color w:val="FFFFFF" w:themeColor="background1"/>
                                <w:lang w:val="fr-FR"/>
                              </w:rPr>
                              <w:tab/>
                            </w:r>
                            <w:r w:rsidRPr="007B0FD2">
                              <w:rPr>
                                <w:color w:val="FFFFFF" w:themeColor="background1"/>
                                <w:lang w:val="fr-FR"/>
                              </w:rPr>
                              <w:t>4</w:t>
                            </w:r>
                          </w:p>
                          <w:p w14:paraId="2F08E0DE" w14:textId="1A628481" w:rsidR="007B0FD2" w:rsidRPr="007B0FD2" w:rsidRDefault="007B0FD2" w:rsidP="007B0FD2">
                            <w:pPr>
                              <w:pStyle w:val="Retraitcorpsdetexte"/>
                              <w:tabs>
                                <w:tab w:val="clear" w:pos="180"/>
                                <w:tab w:val="right" w:pos="1620"/>
                              </w:tabs>
                              <w:spacing w:line="240" w:lineRule="auto"/>
                              <w:ind w:firstLine="0"/>
                              <w:rPr>
                                <w:color w:val="FFFFFF" w:themeColor="background1"/>
                                <w:lang w:val="fr-FR"/>
                              </w:rPr>
                            </w:pPr>
                            <w:r w:rsidRPr="007B0FD2">
                              <w:rPr>
                                <w:color w:val="FFFFFF" w:themeColor="background1"/>
                                <w:lang w:val="fr-FR"/>
                              </w:rPr>
                              <w:t>Carte accompagnement</w:t>
                            </w:r>
                          </w:p>
                          <w:p w14:paraId="4BD972D2" w14:textId="0701CDBA" w:rsidR="00046657" w:rsidRPr="007B0FD2" w:rsidRDefault="007B0FD2" w:rsidP="007B0FD2">
                            <w:pPr>
                              <w:pStyle w:val="Retraitcorpsdetexte"/>
                              <w:tabs>
                                <w:tab w:val="clear" w:pos="180"/>
                                <w:tab w:val="right" w:pos="1620"/>
                              </w:tabs>
                              <w:spacing w:line="240" w:lineRule="auto"/>
                              <w:ind w:firstLine="0"/>
                              <w:rPr>
                                <w:color w:val="FFFFFF" w:themeColor="background1"/>
                                <w:lang w:val="fr-FR"/>
                              </w:rPr>
                            </w:pPr>
                            <w:r w:rsidRPr="007B0FD2">
                              <w:rPr>
                                <w:color w:val="FFFFFF" w:themeColor="background1"/>
                                <w:lang w:val="fr-FR"/>
                              </w:rPr>
                              <w:t xml:space="preserve"> Loisir</w:t>
                            </w:r>
                            <w:r>
                              <w:rPr>
                                <w:color w:val="FFFFFF" w:themeColor="background1"/>
                                <w:lang w:val="fr-FR"/>
                              </w:rPr>
                              <w:t xml:space="preserve"> (CAL)</w:t>
                            </w:r>
                            <w:r w:rsidR="00046657" w:rsidRPr="0095667A">
                              <w:rPr>
                                <w:color w:val="FF0000"/>
                                <w:lang w:val="fr-FR"/>
                              </w:rPr>
                              <w:tab/>
                            </w:r>
                            <w:r>
                              <w:rPr>
                                <w:color w:val="FF0000"/>
                                <w:lang w:val="fr-FR"/>
                              </w:rPr>
                              <w:tab/>
                            </w:r>
                            <w:r w:rsidRPr="007B0FD2">
                              <w:rPr>
                                <w:color w:val="FFFFFF" w:themeColor="background1"/>
                                <w:lang w:val="fr-FR"/>
                              </w:rPr>
                              <w:t>5</w:t>
                            </w:r>
                          </w:p>
                          <w:p w14:paraId="7016B47C" w14:textId="51B52A00" w:rsidR="00046657" w:rsidRPr="004400B9" w:rsidRDefault="00046657">
                            <w:pPr>
                              <w:pStyle w:val="Retraitcorpsdetexte"/>
                              <w:tabs>
                                <w:tab w:val="clear" w:pos="180"/>
                                <w:tab w:val="right" w:pos="1620"/>
                              </w:tabs>
                              <w:spacing w:line="360" w:lineRule="exact"/>
                              <w:ind w:firstLine="0"/>
                              <w:rPr>
                                <w:color w:val="FFFFFF" w:themeColor="background1"/>
                                <w:lang w:val="fr-FR"/>
                              </w:rPr>
                            </w:pPr>
                            <w:r w:rsidRPr="004400B9">
                              <w:rPr>
                                <w:color w:val="FFFFFF" w:themeColor="background1"/>
                                <w:lang w:val="fr-FR"/>
                              </w:rPr>
                              <w:t>La chronique de Karine</w:t>
                            </w:r>
                            <w:r w:rsidRPr="004400B9">
                              <w:rPr>
                                <w:color w:val="FFFFFF" w:themeColor="background1"/>
                                <w:lang w:val="fr-FR"/>
                              </w:rPr>
                              <w:tab/>
                              <w:t>6</w:t>
                            </w:r>
                          </w:p>
                          <w:p w14:paraId="32236EF0" w14:textId="77777777" w:rsidR="00046657" w:rsidRPr="004474F8" w:rsidRDefault="00046657">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463BB91" w14:textId="77777777" w:rsidR="00046657" w:rsidRPr="004474F8" w:rsidRDefault="00046657">
                            <w:pPr>
                              <w:pStyle w:val="Retraitcorpsdetexte"/>
                              <w:tabs>
                                <w:tab w:val="clear" w:pos="180"/>
                                <w:tab w:val="right" w:pos="1620"/>
                              </w:tabs>
                              <w:spacing w:line="360" w:lineRule="exact"/>
                              <w:ind w:firstLine="0"/>
                              <w:rPr>
                                <w:color w:val="FFFFFF" w:themeColor="background1"/>
                                <w:lang w:val="fr-FR"/>
                              </w:rPr>
                            </w:pPr>
                          </w:p>
                          <w:p w14:paraId="511F5D00" w14:textId="77777777" w:rsidR="00046657" w:rsidRPr="00992738" w:rsidRDefault="00046657" w:rsidP="0030316D">
                            <w:pPr>
                              <w:pStyle w:val="Retraitcorpsdetexte"/>
                              <w:tabs>
                                <w:tab w:val="clear" w:pos="180"/>
                                <w:tab w:val="right" w:pos="1620"/>
                              </w:tabs>
                              <w:spacing w:line="240" w:lineRule="auto"/>
                              <w:ind w:firstLine="0"/>
                              <w:rPr>
                                <w:color w:val="FFFFFF" w:themeColor="background1"/>
                                <w:lang w:val="fr-FR"/>
                              </w:rPr>
                            </w:pPr>
                          </w:p>
                          <w:p w14:paraId="3B3FB319" w14:textId="77777777" w:rsidR="00046657" w:rsidRPr="00992738" w:rsidRDefault="00046657" w:rsidP="0030316D">
                            <w:pPr>
                              <w:pStyle w:val="Retraitcorpsdetexte"/>
                              <w:tabs>
                                <w:tab w:val="clear" w:pos="180"/>
                                <w:tab w:val="right" w:pos="1620"/>
                              </w:tabs>
                              <w:spacing w:line="240" w:lineRule="auto"/>
                              <w:ind w:firstLine="0"/>
                              <w:rPr>
                                <w:color w:val="FFFFFF" w:themeColor="background1"/>
                                <w:lang w:val="fr-FR"/>
                              </w:rPr>
                            </w:pPr>
                          </w:p>
                          <w:p w14:paraId="15C6A7B7" w14:textId="77777777" w:rsidR="00046657" w:rsidRPr="00992738" w:rsidRDefault="00046657" w:rsidP="0030316D">
                            <w:pPr>
                              <w:pStyle w:val="Retraitcorpsdetexte"/>
                              <w:tabs>
                                <w:tab w:val="clear" w:pos="180"/>
                                <w:tab w:val="right" w:pos="1620"/>
                              </w:tabs>
                              <w:spacing w:line="240" w:lineRule="auto"/>
                              <w:ind w:firstLine="0"/>
                              <w:rPr>
                                <w:color w:val="FFFFFF" w:themeColor="background1"/>
                                <w:lang w:val="fr-FR"/>
                              </w:rPr>
                            </w:pPr>
                          </w:p>
                          <w:p w14:paraId="011CE4F6" w14:textId="77777777" w:rsidR="00046657" w:rsidRPr="00992738" w:rsidRDefault="00046657" w:rsidP="0030316D">
                            <w:pPr>
                              <w:pStyle w:val="Retraitcorpsdetexte"/>
                              <w:tabs>
                                <w:tab w:val="clear" w:pos="180"/>
                                <w:tab w:val="right" w:pos="1620"/>
                              </w:tabs>
                              <w:spacing w:line="240" w:lineRule="auto"/>
                              <w:ind w:firstLine="0"/>
                              <w:rPr>
                                <w:i/>
                                <w:color w:val="FFFFFF" w:themeColor="background1"/>
                                <w:lang w:val="fr-FR"/>
                              </w:rPr>
                            </w:pPr>
                          </w:p>
                          <w:p w14:paraId="4C885DCD" w14:textId="77777777" w:rsidR="00046657" w:rsidRPr="00992738" w:rsidRDefault="00046657" w:rsidP="0030316D">
                            <w:pPr>
                              <w:pStyle w:val="Retraitcorpsdetexte"/>
                              <w:tabs>
                                <w:tab w:val="clear" w:pos="180"/>
                                <w:tab w:val="right" w:pos="1620"/>
                              </w:tabs>
                              <w:spacing w:line="240" w:lineRule="auto"/>
                              <w:ind w:firstLine="0"/>
                              <w:rPr>
                                <w:i/>
                                <w:color w:val="FFFFFF" w:themeColor="background1"/>
                                <w:lang w:val="fr-FR"/>
                              </w:rPr>
                            </w:pPr>
                          </w:p>
                          <w:p w14:paraId="2683504D" w14:textId="77777777" w:rsidR="00046657" w:rsidRPr="00992738" w:rsidRDefault="00046657"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76D28" id="Text Box 10" o:spid="_x0000_s1038" type="#_x0000_t202" style="position:absolute;margin-left:47.4pt;margin-top:561pt;width:125.25pt;height:93.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" filled="f" stroked="f">
                <v:textbox inset="0,0,0,0">
                  <w:txbxContent>
                    <w:p w14:paraId="39188366" w14:textId="77777777" w:rsidR="00046657" w:rsidRPr="004474F8" w:rsidRDefault="00046657">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14:paraId="7C75BCD0" w14:textId="653C78B7" w:rsidR="00046657" w:rsidRPr="007B0FD2" w:rsidRDefault="007B0FD2" w:rsidP="00EE2A95">
                      <w:pPr>
                        <w:pStyle w:val="Retraitcorpsdetexte"/>
                        <w:tabs>
                          <w:tab w:val="clear" w:pos="180"/>
                          <w:tab w:val="right" w:pos="1620"/>
                        </w:tabs>
                        <w:spacing w:line="240" w:lineRule="auto"/>
                        <w:ind w:firstLine="0"/>
                        <w:rPr>
                          <w:color w:val="FFFFFF" w:themeColor="background1"/>
                          <w:lang w:val="fr-FR"/>
                        </w:rPr>
                      </w:pPr>
                      <w:r w:rsidRPr="007B0FD2">
                        <w:rPr>
                          <w:color w:val="FFFFFF" w:themeColor="background1"/>
                          <w:lang w:val="fr-FR"/>
                        </w:rPr>
                        <w:t>Le transport collectif</w:t>
                      </w:r>
                      <w:r w:rsidR="00046657" w:rsidRPr="007B0FD2">
                        <w:rPr>
                          <w:color w:val="FFFFFF" w:themeColor="background1"/>
                          <w:lang w:val="fr-FR"/>
                        </w:rPr>
                        <w:tab/>
                      </w:r>
                      <w:r w:rsidRPr="007B0FD2">
                        <w:rPr>
                          <w:color w:val="FFFFFF" w:themeColor="background1"/>
                          <w:lang w:val="fr-FR"/>
                        </w:rPr>
                        <w:t>4</w:t>
                      </w:r>
                    </w:p>
                    <w:p w14:paraId="2F08E0DE" w14:textId="1A628481" w:rsidR="007B0FD2" w:rsidRPr="007B0FD2" w:rsidRDefault="007B0FD2" w:rsidP="007B0FD2">
                      <w:pPr>
                        <w:pStyle w:val="Retraitcorpsdetexte"/>
                        <w:tabs>
                          <w:tab w:val="clear" w:pos="180"/>
                          <w:tab w:val="right" w:pos="1620"/>
                        </w:tabs>
                        <w:spacing w:line="240" w:lineRule="auto"/>
                        <w:ind w:firstLine="0"/>
                        <w:rPr>
                          <w:color w:val="FFFFFF" w:themeColor="background1"/>
                          <w:lang w:val="fr-FR"/>
                        </w:rPr>
                      </w:pPr>
                      <w:r w:rsidRPr="007B0FD2">
                        <w:rPr>
                          <w:color w:val="FFFFFF" w:themeColor="background1"/>
                          <w:lang w:val="fr-FR"/>
                        </w:rPr>
                        <w:t>Carte accompagnement</w:t>
                      </w:r>
                    </w:p>
                    <w:p w14:paraId="4BD972D2" w14:textId="0701CDBA" w:rsidR="00046657" w:rsidRPr="007B0FD2" w:rsidRDefault="007B0FD2" w:rsidP="007B0FD2">
                      <w:pPr>
                        <w:pStyle w:val="Retraitcorpsdetexte"/>
                        <w:tabs>
                          <w:tab w:val="clear" w:pos="180"/>
                          <w:tab w:val="right" w:pos="1620"/>
                        </w:tabs>
                        <w:spacing w:line="240" w:lineRule="auto"/>
                        <w:ind w:firstLine="0"/>
                        <w:rPr>
                          <w:color w:val="FFFFFF" w:themeColor="background1"/>
                          <w:lang w:val="fr-FR"/>
                        </w:rPr>
                      </w:pPr>
                      <w:r w:rsidRPr="007B0FD2">
                        <w:rPr>
                          <w:color w:val="FFFFFF" w:themeColor="background1"/>
                          <w:lang w:val="fr-FR"/>
                        </w:rPr>
                        <w:t xml:space="preserve"> Loisir</w:t>
                      </w:r>
                      <w:r>
                        <w:rPr>
                          <w:color w:val="FFFFFF" w:themeColor="background1"/>
                          <w:lang w:val="fr-FR"/>
                        </w:rPr>
                        <w:t xml:space="preserve"> (CAL)</w:t>
                      </w:r>
                      <w:r w:rsidR="00046657" w:rsidRPr="0095667A">
                        <w:rPr>
                          <w:color w:val="FF0000"/>
                          <w:lang w:val="fr-FR"/>
                        </w:rPr>
                        <w:tab/>
                      </w:r>
                      <w:r>
                        <w:rPr>
                          <w:color w:val="FF0000"/>
                          <w:lang w:val="fr-FR"/>
                        </w:rPr>
                        <w:tab/>
                      </w:r>
                      <w:r w:rsidRPr="007B0FD2">
                        <w:rPr>
                          <w:color w:val="FFFFFF" w:themeColor="background1"/>
                          <w:lang w:val="fr-FR"/>
                        </w:rPr>
                        <w:t>5</w:t>
                      </w:r>
                    </w:p>
                    <w:p w14:paraId="7016B47C" w14:textId="51B52A00" w:rsidR="00046657" w:rsidRPr="004400B9" w:rsidRDefault="00046657">
                      <w:pPr>
                        <w:pStyle w:val="Retraitcorpsdetexte"/>
                        <w:tabs>
                          <w:tab w:val="clear" w:pos="180"/>
                          <w:tab w:val="right" w:pos="1620"/>
                        </w:tabs>
                        <w:spacing w:line="360" w:lineRule="exact"/>
                        <w:ind w:firstLine="0"/>
                        <w:rPr>
                          <w:color w:val="FFFFFF" w:themeColor="background1"/>
                          <w:lang w:val="fr-FR"/>
                        </w:rPr>
                      </w:pPr>
                      <w:r w:rsidRPr="004400B9">
                        <w:rPr>
                          <w:color w:val="FFFFFF" w:themeColor="background1"/>
                          <w:lang w:val="fr-FR"/>
                        </w:rPr>
                        <w:t>La chronique de Karine</w:t>
                      </w:r>
                      <w:r w:rsidRPr="004400B9">
                        <w:rPr>
                          <w:color w:val="FFFFFF" w:themeColor="background1"/>
                          <w:lang w:val="fr-FR"/>
                        </w:rPr>
                        <w:tab/>
                        <w:t>6</w:t>
                      </w:r>
                    </w:p>
                    <w:p w14:paraId="32236EF0" w14:textId="77777777" w:rsidR="00046657" w:rsidRPr="004474F8" w:rsidRDefault="00046657">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463BB91" w14:textId="77777777" w:rsidR="00046657" w:rsidRPr="004474F8" w:rsidRDefault="00046657">
                      <w:pPr>
                        <w:pStyle w:val="Retraitcorpsdetexte"/>
                        <w:tabs>
                          <w:tab w:val="clear" w:pos="180"/>
                          <w:tab w:val="right" w:pos="1620"/>
                        </w:tabs>
                        <w:spacing w:line="360" w:lineRule="exact"/>
                        <w:ind w:firstLine="0"/>
                        <w:rPr>
                          <w:color w:val="FFFFFF" w:themeColor="background1"/>
                          <w:lang w:val="fr-FR"/>
                        </w:rPr>
                      </w:pPr>
                    </w:p>
                    <w:p w14:paraId="511F5D00" w14:textId="77777777" w:rsidR="00046657" w:rsidRPr="00992738" w:rsidRDefault="00046657" w:rsidP="0030316D">
                      <w:pPr>
                        <w:pStyle w:val="Retraitcorpsdetexte"/>
                        <w:tabs>
                          <w:tab w:val="clear" w:pos="180"/>
                          <w:tab w:val="right" w:pos="1620"/>
                        </w:tabs>
                        <w:spacing w:line="240" w:lineRule="auto"/>
                        <w:ind w:firstLine="0"/>
                        <w:rPr>
                          <w:color w:val="FFFFFF" w:themeColor="background1"/>
                          <w:lang w:val="fr-FR"/>
                        </w:rPr>
                      </w:pPr>
                    </w:p>
                    <w:p w14:paraId="3B3FB319" w14:textId="77777777" w:rsidR="00046657" w:rsidRPr="00992738" w:rsidRDefault="00046657" w:rsidP="0030316D">
                      <w:pPr>
                        <w:pStyle w:val="Retraitcorpsdetexte"/>
                        <w:tabs>
                          <w:tab w:val="clear" w:pos="180"/>
                          <w:tab w:val="right" w:pos="1620"/>
                        </w:tabs>
                        <w:spacing w:line="240" w:lineRule="auto"/>
                        <w:ind w:firstLine="0"/>
                        <w:rPr>
                          <w:color w:val="FFFFFF" w:themeColor="background1"/>
                          <w:lang w:val="fr-FR"/>
                        </w:rPr>
                      </w:pPr>
                    </w:p>
                    <w:p w14:paraId="15C6A7B7" w14:textId="77777777" w:rsidR="00046657" w:rsidRPr="00992738" w:rsidRDefault="00046657" w:rsidP="0030316D">
                      <w:pPr>
                        <w:pStyle w:val="Retraitcorpsdetexte"/>
                        <w:tabs>
                          <w:tab w:val="clear" w:pos="180"/>
                          <w:tab w:val="right" w:pos="1620"/>
                        </w:tabs>
                        <w:spacing w:line="240" w:lineRule="auto"/>
                        <w:ind w:firstLine="0"/>
                        <w:rPr>
                          <w:color w:val="FFFFFF" w:themeColor="background1"/>
                          <w:lang w:val="fr-FR"/>
                        </w:rPr>
                      </w:pPr>
                    </w:p>
                    <w:p w14:paraId="011CE4F6" w14:textId="77777777" w:rsidR="00046657" w:rsidRPr="00992738" w:rsidRDefault="00046657" w:rsidP="0030316D">
                      <w:pPr>
                        <w:pStyle w:val="Retraitcorpsdetexte"/>
                        <w:tabs>
                          <w:tab w:val="clear" w:pos="180"/>
                          <w:tab w:val="right" w:pos="1620"/>
                        </w:tabs>
                        <w:spacing w:line="240" w:lineRule="auto"/>
                        <w:ind w:firstLine="0"/>
                        <w:rPr>
                          <w:i/>
                          <w:color w:val="FFFFFF" w:themeColor="background1"/>
                          <w:lang w:val="fr-FR"/>
                        </w:rPr>
                      </w:pPr>
                    </w:p>
                    <w:p w14:paraId="4C885DCD" w14:textId="77777777" w:rsidR="00046657" w:rsidRPr="00992738" w:rsidRDefault="00046657" w:rsidP="0030316D">
                      <w:pPr>
                        <w:pStyle w:val="Retraitcorpsdetexte"/>
                        <w:tabs>
                          <w:tab w:val="clear" w:pos="180"/>
                          <w:tab w:val="right" w:pos="1620"/>
                        </w:tabs>
                        <w:spacing w:line="240" w:lineRule="auto"/>
                        <w:ind w:firstLine="0"/>
                        <w:rPr>
                          <w:i/>
                          <w:color w:val="FFFFFF" w:themeColor="background1"/>
                          <w:lang w:val="fr-FR"/>
                        </w:rPr>
                      </w:pPr>
                    </w:p>
                    <w:p w14:paraId="2683504D" w14:textId="77777777" w:rsidR="00046657" w:rsidRPr="00992738" w:rsidRDefault="00046657"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Pr>
          <w:noProof/>
          <w:lang w:eastAsia="fr-CA" w:bidi="ar-SA"/>
        </w:rPr>
        <w:drawing>
          <wp:anchor distT="0" distB="0" distL="114300" distR="114300" simplePos="0" relativeHeight="251843584" behindDoc="1" locked="0" layoutInCell="1" allowOverlap="1" wp14:anchorId="2069B884" wp14:editId="4E7E2E6A">
            <wp:simplePos x="0" y="0"/>
            <wp:positionH relativeFrom="column">
              <wp:posOffset>402590</wp:posOffset>
            </wp:positionH>
            <wp:positionV relativeFrom="paragraph">
              <wp:posOffset>1436370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0">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E5272C">
        <w:rPr>
          <w:noProof/>
          <w:lang w:eastAsia="fr-CA" w:bidi="ar-SA"/>
        </w:rPr>
        <mc:AlternateContent>
          <mc:Choice Requires="wps">
            <w:drawing>
              <wp:anchor distT="0" distB="0" distL="114300" distR="114300" simplePos="0" relativeHeight="251794432" behindDoc="0" locked="0" layoutInCell="1" allowOverlap="1" wp14:anchorId="1464BCD6" wp14:editId="44B59D0E">
                <wp:simplePos x="0" y="0"/>
                <wp:positionH relativeFrom="margin">
                  <wp:posOffset>1879600</wp:posOffset>
                </wp:positionH>
                <wp:positionV relativeFrom="paragraph">
                  <wp:posOffset>7660640</wp:posOffset>
                </wp:positionV>
                <wp:extent cx="4870450" cy="355600"/>
                <wp:effectExtent l="0" t="0" r="6350" b="6350"/>
                <wp:wrapNone/>
                <wp:docPr id="17" name="Zone de texte 17"/>
                <wp:cNvGraphicFramePr/>
                <a:graphic xmlns:a="http://schemas.openxmlformats.org/drawingml/2006/main">
                  <a:graphicData uri="http://schemas.microsoft.com/office/word/2010/wordprocessingShape">
                    <wps:wsp>
                      <wps:cNvSpPr txBox="1"/>
                      <wps:spPr>
                        <a:xfrm>
                          <a:off x="0" y="0"/>
                          <a:ext cx="487045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4CE5F" w14:textId="77777777" w:rsidR="00046657" w:rsidRPr="008D51EC" w:rsidRDefault="00046657"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BCD6" id="Zone de texte 17" o:spid="_x0000_s1039" type="#_x0000_t202" style="position:absolute;margin-left:148pt;margin-top:603.2pt;width:383.5pt;height:2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" fillcolor="white [3201]" stroked="f" strokeweight=".5pt">
                <v:textbox>
                  <w:txbxContent>
                    <w:p w14:paraId="1DB4CE5F" w14:textId="77777777" w:rsidR="00046657" w:rsidRPr="008D51EC" w:rsidRDefault="00046657"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4400B9">
        <w:rPr>
          <w:noProof/>
          <w:lang w:eastAsia="fr-CA" w:bidi="ar-SA"/>
        </w:rPr>
        <mc:AlternateContent>
          <mc:Choice Requires="wps">
            <w:drawing>
              <wp:anchor distT="0" distB="0" distL="114300" distR="114300" simplePos="0" relativeHeight="251657216" behindDoc="0" locked="0" layoutInCell="0" allowOverlap="1" wp14:anchorId="04CA3F9E" wp14:editId="1C11E8F5">
                <wp:simplePos x="0" y="0"/>
                <wp:positionH relativeFrom="page">
                  <wp:posOffset>4122420</wp:posOffset>
                </wp:positionH>
                <wp:positionV relativeFrom="page">
                  <wp:posOffset>6743700</wp:posOffset>
                </wp:positionV>
                <wp:extent cx="1485900" cy="2689860"/>
                <wp:effectExtent l="0" t="0" r="0" b="1524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8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A3F9E" id="Text Box 136" o:spid="_x0000_s1037" type="#_x0000_t202" style="position:absolute;margin-left:324.6pt;margin-top:531pt;width:117pt;height:21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" o:allowincell="f" filled="f" stroked="f">
                <v:textbox style="mso-next-textbox:#Text Box 137" inset="0,0,0,0">
                  <w:txbxContent/>
                </v:textbox>
                <w10:wrap anchorx="page" anchory="page"/>
              </v:shape>
            </w:pict>
          </mc:Fallback>
        </mc:AlternateContent>
      </w:r>
      <w:r w:rsidR="0095667A">
        <w:rPr>
          <w:noProof/>
          <w:lang w:eastAsia="fr-CA" w:bidi="ar-SA"/>
        </w:rPr>
        <mc:AlternateContent>
          <mc:Choice Requires="wps">
            <w:drawing>
              <wp:anchor distT="0" distB="0" distL="114300" distR="114300" simplePos="0" relativeHeight="251658240" behindDoc="0" locked="0" layoutInCell="0" allowOverlap="1" wp14:anchorId="1B5A3DBB" wp14:editId="7622B8B2">
                <wp:simplePos x="0" y="0"/>
                <wp:positionH relativeFrom="page">
                  <wp:posOffset>5722620</wp:posOffset>
                </wp:positionH>
                <wp:positionV relativeFrom="page">
                  <wp:posOffset>6751320</wp:posOffset>
                </wp:positionV>
                <wp:extent cx="1411418" cy="2887345"/>
                <wp:effectExtent l="0" t="0" r="17780" b="8255"/>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418" cy="288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3DBB" id="Text Box 137" o:spid="_x0000_s1038" type="#_x0000_t202" style="position:absolute;margin-left:450.6pt;margin-top:531.6pt;width:111.15pt;height:227.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" o:allowincell="f" filled="f" stroked="f">
                <v:textbox inset="0,0,0,0">
                  <w:txbxContent/>
                </v:textbox>
                <w10:wrap anchorx="page" anchory="page"/>
              </v:shape>
            </w:pict>
          </mc:Fallback>
        </mc:AlternateContent>
      </w:r>
      <w:r w:rsidR="007D1252">
        <w:rPr>
          <w:noProof/>
          <w:lang w:eastAsia="fr-CA" w:bidi="ar-SA"/>
        </w:rPr>
        <w:drawing>
          <wp:anchor distT="0" distB="0" distL="114300" distR="114300" simplePos="0" relativeHeight="251845632" behindDoc="1" locked="0" layoutInCell="1" allowOverlap="1" wp14:anchorId="487140E0" wp14:editId="22B456D3">
            <wp:simplePos x="0" y="0"/>
            <wp:positionH relativeFrom="column">
              <wp:posOffset>228600</wp:posOffset>
            </wp:positionH>
            <wp:positionV relativeFrom="paragraph">
              <wp:posOffset>6327140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7D1252">
        <w:rPr>
          <w:noProof/>
          <w:lang w:eastAsia="fr-CA" w:bidi="ar-SA"/>
        </w:rPr>
        <mc:AlternateContent>
          <mc:Choice Requires="wps">
            <w:drawing>
              <wp:anchor distT="0" distB="0" distL="114300" distR="114300" simplePos="0" relativeHeight="251613184" behindDoc="0" locked="0" layoutInCell="1" allowOverlap="1" wp14:anchorId="128D5147" wp14:editId="31C3BFA2">
                <wp:simplePos x="0" y="0"/>
                <wp:positionH relativeFrom="page">
                  <wp:posOffset>2396490</wp:posOffset>
                </wp:positionH>
                <wp:positionV relativeFrom="page">
                  <wp:posOffset>6410325</wp:posOffset>
                </wp:positionV>
                <wp:extent cx="4800600" cy="312420"/>
                <wp:effectExtent l="0" t="0" r="0" b="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4A05" w14:textId="4C107164" w:rsidR="00046657" w:rsidRPr="0065269A" w:rsidRDefault="00046657">
                            <w:pPr>
                              <w:pStyle w:val="Titre2"/>
                              <w:rPr>
                                <w:rFonts w:ascii="Bookman Old Style" w:hAnsi="Bookman Old Style"/>
                                <w:b/>
                                <w:bCs/>
                                <w:color w:val="auto"/>
                              </w:rPr>
                            </w:pPr>
                            <w:r>
                              <w:rPr>
                                <w:rFonts w:ascii="Bookman Old Style" w:hAnsi="Bookman Old Style"/>
                                <w:b/>
                                <w:bCs/>
                                <w:color w:val="auto"/>
                              </w:rPr>
                              <w:t>Salon organisé par l’APHRSO</w:t>
                            </w:r>
                          </w:p>
                          <w:p w14:paraId="4E286CD2" w14:textId="77777777" w:rsidR="00046657" w:rsidRDefault="00046657">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D5147" id="Text Box 14" o:spid="_x0000_s1042" type="#_x0000_t202" style="position:absolute;margin-left:188.7pt;margin-top:504.75pt;width:378pt;height:24.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" filled="f" stroked="f">
                <v:textbox inset="0,0,0,0">
                  <w:txbxContent>
                    <w:p w14:paraId="3FD44A05" w14:textId="4C107164" w:rsidR="00046657" w:rsidRPr="0065269A" w:rsidRDefault="00046657">
                      <w:pPr>
                        <w:pStyle w:val="Titre2"/>
                        <w:rPr>
                          <w:rFonts w:ascii="Bookman Old Style" w:hAnsi="Bookman Old Style"/>
                          <w:b/>
                          <w:bCs/>
                          <w:color w:val="auto"/>
                        </w:rPr>
                      </w:pPr>
                      <w:r>
                        <w:rPr>
                          <w:rFonts w:ascii="Bookman Old Style" w:hAnsi="Bookman Old Style"/>
                          <w:b/>
                          <w:bCs/>
                          <w:color w:val="auto"/>
                        </w:rPr>
                        <w:t>Salon organisé par l’APHRSO</w:t>
                      </w:r>
                    </w:p>
                    <w:p w14:paraId="4E286CD2" w14:textId="77777777" w:rsidR="00046657" w:rsidRDefault="00046657">
                      <w:pPr>
                        <w:pStyle w:val="Titre2"/>
                        <w:rPr>
                          <w:color w:val="auto"/>
                        </w:rPr>
                      </w:pPr>
                    </w:p>
                  </w:txbxContent>
                </v:textbox>
                <w10:wrap anchorx="page" anchory="page"/>
              </v:shape>
            </w:pict>
          </mc:Fallback>
        </mc:AlternateContent>
      </w:r>
      <w:r w:rsidR="007D1252">
        <w:rPr>
          <w:noProof/>
          <w:lang w:eastAsia="fr-CA" w:bidi="ar-SA"/>
        </w:rPr>
        <mc:AlternateContent>
          <mc:Choice Requires="wps">
            <w:drawing>
              <wp:anchor distT="0" distB="0" distL="114300" distR="114300" simplePos="0" relativeHeight="251614208" behindDoc="0" locked="0" layoutInCell="0" allowOverlap="1" wp14:anchorId="6F4798D3" wp14:editId="3D9B8650">
                <wp:simplePos x="0" y="0"/>
                <wp:positionH relativeFrom="page">
                  <wp:posOffset>2410850</wp:posOffset>
                </wp:positionH>
                <wp:positionV relativeFrom="page">
                  <wp:posOffset>6751320</wp:posOffset>
                </wp:positionV>
                <wp:extent cx="1584960" cy="2674620"/>
                <wp:effectExtent l="0" t="0" r="15240" b="1143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67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461D2107" w14:textId="2DDAE664" w:rsidR="00046657" w:rsidRPr="00747A09" w:rsidRDefault="00046657" w:rsidP="007D1252">
                            <w:pPr>
                              <w:pStyle w:val="Corpsdetexte"/>
                              <w:jc w:val="both"/>
                              <w:rPr>
                                <w:color w:val="1D2129"/>
                                <w:sz w:val="22"/>
                                <w:szCs w:val="22"/>
                                <w:shd w:val="clear" w:color="auto" w:fill="FFFFFF"/>
                              </w:rPr>
                            </w:pPr>
                            <w:r w:rsidRPr="00747A09">
                              <w:rPr>
                                <w:color w:val="1D2129"/>
                                <w:sz w:val="22"/>
                                <w:szCs w:val="22"/>
                                <w:shd w:val="clear" w:color="auto" w:fill="FFFFFF"/>
                              </w:rPr>
                              <w:t xml:space="preserve">L’APHRSO est très heureuse de lancer la </w:t>
                            </w:r>
                            <w:r w:rsidRPr="00747A09">
                              <w:rPr>
                                <w:i/>
                                <w:iCs/>
                                <w:color w:val="1D2129"/>
                                <w:sz w:val="22"/>
                                <w:szCs w:val="22"/>
                                <w:shd w:val="clear" w:color="auto" w:fill="FFFFFF"/>
                              </w:rPr>
                              <w:t>Semaine québécoise des personnes handicapées</w:t>
                            </w:r>
                            <w:r w:rsidRPr="00747A09">
                              <w:rPr>
                                <w:color w:val="1D2129"/>
                                <w:sz w:val="22"/>
                                <w:szCs w:val="22"/>
                                <w:shd w:val="clear" w:color="auto" w:fill="FFFFFF"/>
                              </w:rPr>
                              <w:t xml:space="preserve"> en vous conviant au tout premier salon des partenaires oeuvrant auprès des personnes handicapées</w:t>
                            </w:r>
                            <w:r>
                              <w:rPr>
                                <w:color w:val="1D2129"/>
                                <w:sz w:val="22"/>
                                <w:szCs w:val="22"/>
                                <w:shd w:val="clear" w:color="auto" w:fill="FFFFFF"/>
                              </w:rPr>
                              <w:t>.</w:t>
                            </w:r>
                            <w:r w:rsidRPr="00747A09">
                              <w:rPr>
                                <w:color w:val="1D2129"/>
                                <w:sz w:val="22"/>
                                <w:szCs w:val="22"/>
                                <w:shd w:val="clear" w:color="auto" w:fill="FFFFFF"/>
                              </w:rPr>
                              <w:t xml:space="preserve"> </w:t>
                            </w:r>
                          </w:p>
                          <w:p w14:paraId="2B76E490" w14:textId="77777777" w:rsidR="00046657" w:rsidRPr="00747A09" w:rsidRDefault="00046657" w:rsidP="000321E0">
                            <w:pPr>
                              <w:pStyle w:val="Corpsdetexte"/>
                              <w:jc w:val="both"/>
                              <w:rPr>
                                <w:color w:val="1D2129"/>
                                <w:sz w:val="22"/>
                                <w:szCs w:val="22"/>
                                <w:shd w:val="clear" w:color="auto" w:fill="FFFFFF"/>
                              </w:rPr>
                            </w:pPr>
                          </w:p>
                          <w:p w14:paraId="428147E7" w14:textId="27451E94" w:rsidR="00046657" w:rsidRPr="00747A09" w:rsidRDefault="00046657" w:rsidP="000321E0">
                            <w:pPr>
                              <w:pStyle w:val="Corpsdetexte"/>
                              <w:jc w:val="both"/>
                              <w:rPr>
                                <w:color w:val="1D2129"/>
                                <w:sz w:val="22"/>
                                <w:szCs w:val="22"/>
                                <w:shd w:val="clear" w:color="auto" w:fill="FFFFFF"/>
                              </w:rPr>
                            </w:pPr>
                            <w:r w:rsidRPr="00747A09">
                              <w:rPr>
                                <w:color w:val="1D2129"/>
                                <w:sz w:val="22"/>
                                <w:szCs w:val="22"/>
                                <w:shd w:val="clear" w:color="auto" w:fill="FFFFFF"/>
                              </w:rPr>
                              <w:t xml:space="preserve">Vous êtes une personne handicapée ou un membre de la famille et vous cherchez de l’information ou des services? </w:t>
                            </w:r>
                          </w:p>
                          <w:p w14:paraId="034D09F1" w14:textId="61009136" w:rsidR="00046657" w:rsidRPr="00747A09" w:rsidRDefault="00046657" w:rsidP="000321E0">
                            <w:pPr>
                              <w:pStyle w:val="Corpsdetexte"/>
                              <w:jc w:val="both"/>
                              <w:rPr>
                                <w:color w:val="1D2129"/>
                                <w:sz w:val="22"/>
                                <w:szCs w:val="22"/>
                              </w:rPr>
                            </w:pPr>
                            <w:r w:rsidRPr="00747A09">
                              <w:rPr>
                                <w:color w:val="1D2129"/>
                                <w:sz w:val="22"/>
                                <w:szCs w:val="22"/>
                              </w:rPr>
                              <w:t xml:space="preserve">Venez rencontrer les organismes du réseau public et communautaire qui dispensent des services sur le territoire de la MRC du Roussillon. </w:t>
                            </w:r>
                          </w:p>
                          <w:p w14:paraId="6939CAEA" w14:textId="299A8F13" w:rsidR="00046657" w:rsidRPr="007D1252" w:rsidRDefault="00046657" w:rsidP="00747A09">
                            <w:pPr>
                              <w:pStyle w:val="Corpsdetexte"/>
                              <w:spacing w:after="0"/>
                              <w:rPr>
                                <w:b/>
                                <w:bCs/>
                                <w:color w:val="1D2129"/>
                                <w:sz w:val="22"/>
                                <w:szCs w:val="22"/>
                                <w:shd w:val="clear" w:color="auto" w:fill="FFFFFF"/>
                              </w:rPr>
                            </w:pPr>
                            <w:r w:rsidRPr="007D1252">
                              <w:rPr>
                                <w:b/>
                                <w:bCs/>
                                <w:color w:val="1D2129"/>
                                <w:sz w:val="22"/>
                                <w:szCs w:val="22"/>
                                <w:shd w:val="clear" w:color="auto" w:fill="FFFFFF"/>
                              </w:rPr>
                              <w:t xml:space="preserve">Quand : </w:t>
                            </w:r>
                          </w:p>
                          <w:p w14:paraId="1C101653" w14:textId="3320B033" w:rsidR="00046657" w:rsidRPr="00747A09" w:rsidRDefault="00046657" w:rsidP="00747A09">
                            <w:pPr>
                              <w:pStyle w:val="Corpsdetexte"/>
                              <w:spacing w:after="0"/>
                              <w:rPr>
                                <w:color w:val="1D2129"/>
                                <w:sz w:val="22"/>
                                <w:szCs w:val="22"/>
                                <w:shd w:val="clear" w:color="auto" w:fill="FFFFFF"/>
                              </w:rPr>
                            </w:pPr>
                            <w:r w:rsidRPr="00747A09">
                              <w:rPr>
                                <w:color w:val="1D2129"/>
                                <w:sz w:val="22"/>
                                <w:szCs w:val="22"/>
                                <w:shd w:val="clear" w:color="auto" w:fill="FFFFFF"/>
                              </w:rPr>
                              <w:t>Lundi, 1</w:t>
                            </w:r>
                            <w:r w:rsidRPr="00747A09">
                              <w:rPr>
                                <w:color w:val="1D2129"/>
                                <w:sz w:val="22"/>
                                <w:szCs w:val="22"/>
                                <w:shd w:val="clear" w:color="auto" w:fill="FFFFFF"/>
                                <w:vertAlign w:val="superscript"/>
                              </w:rPr>
                              <w:t>e</w:t>
                            </w:r>
                            <w:r w:rsidR="008E2C04">
                              <w:rPr>
                                <w:color w:val="1D2129"/>
                                <w:sz w:val="22"/>
                                <w:szCs w:val="22"/>
                                <w:shd w:val="clear" w:color="auto" w:fill="FFFFFF"/>
                                <w:vertAlign w:val="superscript"/>
                              </w:rPr>
                              <w:t>r</w:t>
                            </w:r>
                            <w:r w:rsidRPr="00747A09">
                              <w:rPr>
                                <w:color w:val="1D2129"/>
                                <w:sz w:val="22"/>
                                <w:szCs w:val="22"/>
                                <w:shd w:val="clear" w:color="auto" w:fill="FFFFFF"/>
                              </w:rPr>
                              <w:t xml:space="preserve"> juin 2020</w:t>
                            </w:r>
                          </w:p>
                          <w:p w14:paraId="303534E3" w14:textId="5DB9A367" w:rsidR="00046657" w:rsidRPr="00747A09" w:rsidRDefault="00046657" w:rsidP="00747A09">
                            <w:pPr>
                              <w:pStyle w:val="Corpsdetexte"/>
                              <w:spacing w:after="0"/>
                              <w:rPr>
                                <w:color w:val="1D2129"/>
                                <w:sz w:val="22"/>
                                <w:szCs w:val="22"/>
                                <w:shd w:val="clear" w:color="auto" w:fill="FFFFFF"/>
                              </w:rPr>
                            </w:pPr>
                            <w:r w:rsidRPr="00747A09">
                              <w:rPr>
                                <w:color w:val="1D2129"/>
                                <w:sz w:val="22"/>
                                <w:szCs w:val="22"/>
                                <w:shd w:val="clear" w:color="auto" w:fill="FFFFFF"/>
                              </w:rPr>
                              <w:t>De 19 h à 21 h 30</w:t>
                            </w:r>
                          </w:p>
                          <w:p w14:paraId="1291DE98" w14:textId="77777777" w:rsidR="00046657" w:rsidRPr="00747A09" w:rsidRDefault="00046657" w:rsidP="000321E0">
                            <w:pPr>
                              <w:pStyle w:val="Corpsdetexte"/>
                              <w:rPr>
                                <w:color w:val="1D2129"/>
                                <w:sz w:val="22"/>
                                <w:szCs w:val="22"/>
                                <w:shd w:val="clear" w:color="auto" w:fill="FFFFFF"/>
                              </w:rPr>
                            </w:pPr>
                          </w:p>
                          <w:p w14:paraId="21C247C7" w14:textId="77777777" w:rsidR="00046657" w:rsidRPr="007D1252" w:rsidRDefault="00046657" w:rsidP="00747A09">
                            <w:pPr>
                              <w:pStyle w:val="Corpsdetexte"/>
                              <w:spacing w:after="0"/>
                              <w:rPr>
                                <w:b/>
                                <w:bCs/>
                                <w:color w:val="1D2129"/>
                                <w:sz w:val="22"/>
                                <w:szCs w:val="22"/>
                                <w:shd w:val="clear" w:color="auto" w:fill="FFFFFF"/>
                              </w:rPr>
                            </w:pPr>
                            <w:r w:rsidRPr="007D1252">
                              <w:rPr>
                                <w:b/>
                                <w:bCs/>
                                <w:color w:val="1D2129"/>
                                <w:sz w:val="22"/>
                                <w:szCs w:val="22"/>
                                <w:shd w:val="clear" w:color="auto" w:fill="FFFFFF"/>
                              </w:rPr>
                              <w:t>Où :</w:t>
                            </w:r>
                          </w:p>
                          <w:p w14:paraId="043AADED" w14:textId="05CE09EA" w:rsidR="00046657" w:rsidRPr="00747A09" w:rsidRDefault="00046657" w:rsidP="00747A09">
                            <w:pPr>
                              <w:pStyle w:val="Corpsdetexte"/>
                              <w:spacing w:after="0"/>
                              <w:rPr>
                                <w:color w:val="1D2129"/>
                                <w:sz w:val="22"/>
                                <w:szCs w:val="22"/>
                                <w:shd w:val="clear" w:color="auto" w:fill="FFFFFF"/>
                              </w:rPr>
                            </w:pPr>
                            <w:r w:rsidRPr="00747A09">
                              <w:rPr>
                                <w:color w:val="1D2129"/>
                                <w:sz w:val="22"/>
                                <w:szCs w:val="22"/>
                                <w:shd w:val="clear" w:color="auto" w:fill="FFFFFF"/>
                              </w:rPr>
                              <w:t>Complexe Roméo -V.- Patenaude, situé au 135 chemin Haendel à Candiac</w:t>
                            </w:r>
                            <w:r>
                              <w:rPr>
                                <w:color w:val="1D2129"/>
                                <w:sz w:val="22"/>
                                <w:szCs w:val="22"/>
                                <w:shd w:val="clear" w:color="auto" w:fill="FFFFFF"/>
                              </w:rPr>
                              <w:t>.</w:t>
                            </w:r>
                          </w:p>
                          <w:p w14:paraId="2054BFF9" w14:textId="6346A3E2" w:rsidR="00046657" w:rsidRPr="007D1252" w:rsidRDefault="00046657" w:rsidP="0095667A">
                            <w:pPr>
                              <w:pStyle w:val="Corpsdetexte"/>
                              <w:jc w:val="both"/>
                              <w:rPr>
                                <w:color w:val="1D2129"/>
                                <w:sz w:val="22"/>
                                <w:szCs w:val="22"/>
                              </w:rPr>
                            </w:pPr>
                            <w:r w:rsidRPr="007D1252">
                              <w:rPr>
                                <w:color w:val="1D2129"/>
                                <w:sz w:val="22"/>
                                <w:szCs w:val="22"/>
                              </w:rPr>
                              <w:t xml:space="preserve">Un rendez-vous à ne pas manquer! </w:t>
                            </w:r>
                          </w:p>
                          <w:p w14:paraId="6E557E02" w14:textId="77777777" w:rsidR="00046657" w:rsidRPr="007D1252" w:rsidRDefault="00046657" w:rsidP="0095667A">
                            <w:pPr>
                              <w:pStyle w:val="Corpsdetexte"/>
                              <w:jc w:val="both"/>
                              <w:rPr>
                                <w:color w:val="1D2129"/>
                                <w:sz w:val="22"/>
                                <w:szCs w:val="22"/>
                                <w:shd w:val="clear" w:color="auto" w:fill="FFFFFF"/>
                              </w:rPr>
                            </w:pPr>
                            <w:r w:rsidRPr="007D1252">
                              <w:rPr>
                                <w:color w:val="1D2129"/>
                                <w:sz w:val="22"/>
                                <w:szCs w:val="22"/>
                                <w:shd w:val="clear" w:color="auto" w:fill="FFFFFF"/>
                              </w:rPr>
                              <w:t>L’événement est gratuit et accessible à tous.</w:t>
                            </w:r>
                          </w:p>
                          <w:p w14:paraId="01C23FA3" w14:textId="77777777" w:rsidR="00046657" w:rsidRDefault="00046657" w:rsidP="0095667A">
                            <w:pPr>
                              <w:pStyle w:val="Corpsdetexte"/>
                              <w:spacing w:after="0" w:line="240" w:lineRule="exact"/>
                              <w:jc w:val="both"/>
                              <w:rPr>
                                <w:sz w:val="22"/>
                                <w:szCs w:val="22"/>
                              </w:rPr>
                            </w:pPr>
                          </w:p>
                          <w:p w14:paraId="7546685A" w14:textId="27339AB1" w:rsidR="00046657" w:rsidRDefault="00046657" w:rsidP="0095667A">
                            <w:pPr>
                              <w:pStyle w:val="Corpsdetexte"/>
                              <w:spacing w:after="0" w:line="240" w:lineRule="exact"/>
                              <w:jc w:val="both"/>
                              <w:rPr>
                                <w:sz w:val="22"/>
                                <w:szCs w:val="22"/>
                              </w:rPr>
                            </w:pPr>
                            <w:r w:rsidRPr="007D1252">
                              <w:rPr>
                                <w:sz w:val="22"/>
                                <w:szCs w:val="22"/>
                              </w:rPr>
                              <w:t xml:space="preserve">Pour plus de détails, suivez l’événement sur note page Facebook : </w:t>
                            </w:r>
                            <w:hyperlink r:id="rId12" w:history="1">
                              <w:r w:rsidRPr="007D1252">
                                <w:rPr>
                                  <w:rStyle w:val="Lienhypertexte"/>
                                  <w:sz w:val="18"/>
                                  <w:szCs w:val="18"/>
                                </w:rPr>
                                <w:t>www.facebook.com/aphrso</w:t>
                              </w:r>
                            </w:hyperlink>
                            <w:r w:rsidRPr="007D1252">
                              <w:rPr>
                                <w:sz w:val="22"/>
                                <w:szCs w:val="22"/>
                              </w:rPr>
                              <w:t xml:space="preserve"> ou communiquez avec Marie-Eve Clermont, agente de promotion et de développement social au 450 659-6519 ou par messagerie</w:t>
                            </w:r>
                            <w:r>
                              <w:rPr>
                                <w:sz w:val="22"/>
                                <w:szCs w:val="22"/>
                              </w:rPr>
                              <w:t xml:space="preserve"> : </w:t>
                            </w:r>
                            <w:hyperlink r:id="rId13" w:history="1">
                              <w:r w:rsidRPr="004400B9">
                                <w:rPr>
                                  <w:rStyle w:val="Lienhypertexte"/>
                                  <w:sz w:val="18"/>
                                  <w:szCs w:val="18"/>
                                </w:rPr>
                                <w:t>promo@aphrso.org</w:t>
                              </w:r>
                            </w:hyperlink>
                          </w:p>
                          <w:p w14:paraId="61BC7781" w14:textId="77777777" w:rsidR="00046657" w:rsidRPr="007D1252" w:rsidRDefault="00046657">
                            <w:pPr>
                              <w:pStyle w:val="Corpsdetexte"/>
                              <w:spacing w:line="240" w:lineRule="exact"/>
                              <w:rPr>
                                <w:sz w:val="22"/>
                                <w:szCs w:val="22"/>
                              </w:rPr>
                            </w:pPr>
                          </w:p>
                          <w:p w14:paraId="5DF5E795" w14:textId="77777777" w:rsidR="00046657" w:rsidRPr="00747A09" w:rsidRDefault="00046657">
                            <w:pPr>
                              <w:pStyle w:val="Corpsdetexte"/>
                              <w:spacing w:line="2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798D3" id="Text Box 15" o:spid="_x0000_s1043" type="#_x0000_t202" style="position:absolute;margin-left:189.85pt;margin-top:531.6pt;width:124.8pt;height:210.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" o:allowincell="f" filled="f" stroked="f">
                <v:textbox inset="0,0,0,0">
                  <w:txbxContent>
                    <w:p w14:paraId="461D2107" w14:textId="2DDAE664" w:rsidR="00046657" w:rsidRPr="00747A09" w:rsidRDefault="00046657" w:rsidP="007D1252">
                      <w:pPr>
                        <w:pStyle w:val="Corpsdetexte"/>
                        <w:jc w:val="both"/>
                        <w:rPr>
                          <w:color w:val="1D2129"/>
                          <w:sz w:val="22"/>
                          <w:szCs w:val="22"/>
                          <w:shd w:val="clear" w:color="auto" w:fill="FFFFFF"/>
                        </w:rPr>
                      </w:pPr>
                      <w:r w:rsidRPr="00747A09">
                        <w:rPr>
                          <w:color w:val="1D2129"/>
                          <w:sz w:val="22"/>
                          <w:szCs w:val="22"/>
                          <w:shd w:val="clear" w:color="auto" w:fill="FFFFFF"/>
                        </w:rPr>
                        <w:t xml:space="preserve">L’APHRSO est très heureuse de lancer la </w:t>
                      </w:r>
                      <w:r w:rsidRPr="00747A09">
                        <w:rPr>
                          <w:i/>
                          <w:iCs/>
                          <w:color w:val="1D2129"/>
                          <w:sz w:val="22"/>
                          <w:szCs w:val="22"/>
                          <w:shd w:val="clear" w:color="auto" w:fill="FFFFFF"/>
                        </w:rPr>
                        <w:t>Semaine québécoise des personnes handicapées</w:t>
                      </w:r>
                      <w:r w:rsidRPr="00747A09">
                        <w:rPr>
                          <w:color w:val="1D2129"/>
                          <w:sz w:val="22"/>
                          <w:szCs w:val="22"/>
                          <w:shd w:val="clear" w:color="auto" w:fill="FFFFFF"/>
                        </w:rPr>
                        <w:t xml:space="preserve"> en vous conviant au tout premier salon des partenaires oeuvrant auprès des personnes handicapées</w:t>
                      </w:r>
                      <w:r>
                        <w:rPr>
                          <w:color w:val="1D2129"/>
                          <w:sz w:val="22"/>
                          <w:szCs w:val="22"/>
                          <w:shd w:val="clear" w:color="auto" w:fill="FFFFFF"/>
                        </w:rPr>
                        <w:t>.</w:t>
                      </w:r>
                      <w:r w:rsidRPr="00747A09">
                        <w:rPr>
                          <w:color w:val="1D2129"/>
                          <w:sz w:val="22"/>
                          <w:szCs w:val="22"/>
                          <w:shd w:val="clear" w:color="auto" w:fill="FFFFFF"/>
                        </w:rPr>
                        <w:t xml:space="preserve"> </w:t>
                      </w:r>
                    </w:p>
                    <w:p w14:paraId="2B76E490" w14:textId="77777777" w:rsidR="00046657" w:rsidRPr="00747A09" w:rsidRDefault="00046657" w:rsidP="000321E0">
                      <w:pPr>
                        <w:pStyle w:val="Corpsdetexte"/>
                        <w:jc w:val="both"/>
                        <w:rPr>
                          <w:color w:val="1D2129"/>
                          <w:sz w:val="22"/>
                          <w:szCs w:val="22"/>
                          <w:shd w:val="clear" w:color="auto" w:fill="FFFFFF"/>
                        </w:rPr>
                      </w:pPr>
                    </w:p>
                    <w:p w14:paraId="428147E7" w14:textId="27451E94" w:rsidR="00046657" w:rsidRPr="00747A09" w:rsidRDefault="00046657" w:rsidP="000321E0">
                      <w:pPr>
                        <w:pStyle w:val="Corpsdetexte"/>
                        <w:jc w:val="both"/>
                        <w:rPr>
                          <w:color w:val="1D2129"/>
                          <w:sz w:val="22"/>
                          <w:szCs w:val="22"/>
                          <w:shd w:val="clear" w:color="auto" w:fill="FFFFFF"/>
                        </w:rPr>
                      </w:pPr>
                      <w:r w:rsidRPr="00747A09">
                        <w:rPr>
                          <w:color w:val="1D2129"/>
                          <w:sz w:val="22"/>
                          <w:szCs w:val="22"/>
                          <w:shd w:val="clear" w:color="auto" w:fill="FFFFFF"/>
                        </w:rPr>
                        <w:t xml:space="preserve">Vous êtes une personne handicapée ou un membre de la famille et vous cherchez de l’information ou des services? </w:t>
                      </w:r>
                    </w:p>
                    <w:p w14:paraId="034D09F1" w14:textId="61009136" w:rsidR="00046657" w:rsidRPr="00747A09" w:rsidRDefault="00046657" w:rsidP="000321E0">
                      <w:pPr>
                        <w:pStyle w:val="Corpsdetexte"/>
                        <w:jc w:val="both"/>
                        <w:rPr>
                          <w:color w:val="1D2129"/>
                          <w:sz w:val="22"/>
                          <w:szCs w:val="22"/>
                        </w:rPr>
                      </w:pPr>
                      <w:r w:rsidRPr="00747A09">
                        <w:rPr>
                          <w:color w:val="1D2129"/>
                          <w:sz w:val="22"/>
                          <w:szCs w:val="22"/>
                        </w:rPr>
                        <w:t xml:space="preserve">Venez rencontrer les organismes du réseau public et communautaire qui dispensent des services sur le territoire de la MRC du Roussillon. </w:t>
                      </w:r>
                    </w:p>
                    <w:p w14:paraId="6939CAEA" w14:textId="299A8F13" w:rsidR="00046657" w:rsidRPr="007D1252" w:rsidRDefault="00046657" w:rsidP="00747A09">
                      <w:pPr>
                        <w:pStyle w:val="Corpsdetexte"/>
                        <w:spacing w:after="0"/>
                        <w:rPr>
                          <w:b/>
                          <w:bCs/>
                          <w:color w:val="1D2129"/>
                          <w:sz w:val="22"/>
                          <w:szCs w:val="22"/>
                          <w:shd w:val="clear" w:color="auto" w:fill="FFFFFF"/>
                        </w:rPr>
                      </w:pPr>
                      <w:r w:rsidRPr="007D1252">
                        <w:rPr>
                          <w:b/>
                          <w:bCs/>
                          <w:color w:val="1D2129"/>
                          <w:sz w:val="22"/>
                          <w:szCs w:val="22"/>
                          <w:shd w:val="clear" w:color="auto" w:fill="FFFFFF"/>
                        </w:rPr>
                        <w:t xml:space="preserve">Quand : </w:t>
                      </w:r>
                    </w:p>
                    <w:p w14:paraId="1C101653" w14:textId="3320B033" w:rsidR="00046657" w:rsidRPr="00747A09" w:rsidRDefault="00046657" w:rsidP="00747A09">
                      <w:pPr>
                        <w:pStyle w:val="Corpsdetexte"/>
                        <w:spacing w:after="0"/>
                        <w:rPr>
                          <w:color w:val="1D2129"/>
                          <w:sz w:val="22"/>
                          <w:szCs w:val="22"/>
                          <w:shd w:val="clear" w:color="auto" w:fill="FFFFFF"/>
                        </w:rPr>
                      </w:pPr>
                      <w:r w:rsidRPr="00747A09">
                        <w:rPr>
                          <w:color w:val="1D2129"/>
                          <w:sz w:val="22"/>
                          <w:szCs w:val="22"/>
                          <w:shd w:val="clear" w:color="auto" w:fill="FFFFFF"/>
                        </w:rPr>
                        <w:t>Lundi, 1</w:t>
                      </w:r>
                      <w:r w:rsidRPr="00747A09">
                        <w:rPr>
                          <w:color w:val="1D2129"/>
                          <w:sz w:val="22"/>
                          <w:szCs w:val="22"/>
                          <w:shd w:val="clear" w:color="auto" w:fill="FFFFFF"/>
                          <w:vertAlign w:val="superscript"/>
                        </w:rPr>
                        <w:t>e</w:t>
                      </w:r>
                      <w:r w:rsidR="008E2C04">
                        <w:rPr>
                          <w:color w:val="1D2129"/>
                          <w:sz w:val="22"/>
                          <w:szCs w:val="22"/>
                          <w:shd w:val="clear" w:color="auto" w:fill="FFFFFF"/>
                          <w:vertAlign w:val="superscript"/>
                        </w:rPr>
                        <w:t>r</w:t>
                      </w:r>
                      <w:r w:rsidRPr="00747A09">
                        <w:rPr>
                          <w:color w:val="1D2129"/>
                          <w:sz w:val="22"/>
                          <w:szCs w:val="22"/>
                          <w:shd w:val="clear" w:color="auto" w:fill="FFFFFF"/>
                        </w:rPr>
                        <w:t xml:space="preserve"> juin 2020</w:t>
                      </w:r>
                    </w:p>
                    <w:p w14:paraId="303534E3" w14:textId="5DB9A367" w:rsidR="00046657" w:rsidRPr="00747A09" w:rsidRDefault="00046657" w:rsidP="00747A09">
                      <w:pPr>
                        <w:pStyle w:val="Corpsdetexte"/>
                        <w:spacing w:after="0"/>
                        <w:rPr>
                          <w:color w:val="1D2129"/>
                          <w:sz w:val="22"/>
                          <w:szCs w:val="22"/>
                          <w:shd w:val="clear" w:color="auto" w:fill="FFFFFF"/>
                        </w:rPr>
                      </w:pPr>
                      <w:r w:rsidRPr="00747A09">
                        <w:rPr>
                          <w:color w:val="1D2129"/>
                          <w:sz w:val="22"/>
                          <w:szCs w:val="22"/>
                          <w:shd w:val="clear" w:color="auto" w:fill="FFFFFF"/>
                        </w:rPr>
                        <w:t>De 19 h à 21 h 30</w:t>
                      </w:r>
                    </w:p>
                    <w:p w14:paraId="1291DE98" w14:textId="77777777" w:rsidR="00046657" w:rsidRPr="00747A09" w:rsidRDefault="00046657" w:rsidP="000321E0">
                      <w:pPr>
                        <w:pStyle w:val="Corpsdetexte"/>
                        <w:rPr>
                          <w:color w:val="1D2129"/>
                          <w:sz w:val="22"/>
                          <w:szCs w:val="22"/>
                          <w:shd w:val="clear" w:color="auto" w:fill="FFFFFF"/>
                        </w:rPr>
                      </w:pPr>
                    </w:p>
                    <w:p w14:paraId="21C247C7" w14:textId="77777777" w:rsidR="00046657" w:rsidRPr="007D1252" w:rsidRDefault="00046657" w:rsidP="00747A09">
                      <w:pPr>
                        <w:pStyle w:val="Corpsdetexte"/>
                        <w:spacing w:after="0"/>
                        <w:rPr>
                          <w:b/>
                          <w:bCs/>
                          <w:color w:val="1D2129"/>
                          <w:sz w:val="22"/>
                          <w:szCs w:val="22"/>
                          <w:shd w:val="clear" w:color="auto" w:fill="FFFFFF"/>
                        </w:rPr>
                      </w:pPr>
                      <w:r w:rsidRPr="007D1252">
                        <w:rPr>
                          <w:b/>
                          <w:bCs/>
                          <w:color w:val="1D2129"/>
                          <w:sz w:val="22"/>
                          <w:szCs w:val="22"/>
                          <w:shd w:val="clear" w:color="auto" w:fill="FFFFFF"/>
                        </w:rPr>
                        <w:t>Où :</w:t>
                      </w:r>
                    </w:p>
                    <w:p w14:paraId="043AADED" w14:textId="05CE09EA" w:rsidR="00046657" w:rsidRPr="00747A09" w:rsidRDefault="00046657" w:rsidP="00747A09">
                      <w:pPr>
                        <w:pStyle w:val="Corpsdetexte"/>
                        <w:spacing w:after="0"/>
                        <w:rPr>
                          <w:color w:val="1D2129"/>
                          <w:sz w:val="22"/>
                          <w:szCs w:val="22"/>
                          <w:shd w:val="clear" w:color="auto" w:fill="FFFFFF"/>
                        </w:rPr>
                      </w:pPr>
                      <w:r w:rsidRPr="00747A09">
                        <w:rPr>
                          <w:color w:val="1D2129"/>
                          <w:sz w:val="22"/>
                          <w:szCs w:val="22"/>
                          <w:shd w:val="clear" w:color="auto" w:fill="FFFFFF"/>
                        </w:rPr>
                        <w:t>Complexe Roméo -V.- Patenaude, situé au 135 chemin Haendel à Candiac</w:t>
                      </w:r>
                      <w:r>
                        <w:rPr>
                          <w:color w:val="1D2129"/>
                          <w:sz w:val="22"/>
                          <w:szCs w:val="22"/>
                          <w:shd w:val="clear" w:color="auto" w:fill="FFFFFF"/>
                        </w:rPr>
                        <w:t>.</w:t>
                      </w:r>
                    </w:p>
                    <w:p w14:paraId="2054BFF9" w14:textId="6346A3E2" w:rsidR="00046657" w:rsidRPr="007D1252" w:rsidRDefault="00046657" w:rsidP="0095667A">
                      <w:pPr>
                        <w:pStyle w:val="Corpsdetexte"/>
                        <w:jc w:val="both"/>
                        <w:rPr>
                          <w:color w:val="1D2129"/>
                          <w:sz w:val="22"/>
                          <w:szCs w:val="22"/>
                        </w:rPr>
                      </w:pPr>
                      <w:r w:rsidRPr="007D1252">
                        <w:rPr>
                          <w:color w:val="1D2129"/>
                          <w:sz w:val="22"/>
                          <w:szCs w:val="22"/>
                        </w:rPr>
                        <w:t xml:space="preserve">Un rendez-vous à ne pas manquer! </w:t>
                      </w:r>
                    </w:p>
                    <w:p w14:paraId="6E557E02" w14:textId="77777777" w:rsidR="00046657" w:rsidRPr="007D1252" w:rsidRDefault="00046657" w:rsidP="0095667A">
                      <w:pPr>
                        <w:pStyle w:val="Corpsdetexte"/>
                        <w:jc w:val="both"/>
                        <w:rPr>
                          <w:color w:val="1D2129"/>
                          <w:sz w:val="22"/>
                          <w:szCs w:val="22"/>
                          <w:shd w:val="clear" w:color="auto" w:fill="FFFFFF"/>
                        </w:rPr>
                      </w:pPr>
                      <w:r w:rsidRPr="007D1252">
                        <w:rPr>
                          <w:color w:val="1D2129"/>
                          <w:sz w:val="22"/>
                          <w:szCs w:val="22"/>
                          <w:shd w:val="clear" w:color="auto" w:fill="FFFFFF"/>
                        </w:rPr>
                        <w:t>L’événement est gratuit et accessible à tous.</w:t>
                      </w:r>
                    </w:p>
                    <w:p w14:paraId="01C23FA3" w14:textId="77777777" w:rsidR="00046657" w:rsidRDefault="00046657" w:rsidP="0095667A">
                      <w:pPr>
                        <w:pStyle w:val="Corpsdetexte"/>
                        <w:spacing w:after="0" w:line="240" w:lineRule="exact"/>
                        <w:jc w:val="both"/>
                        <w:rPr>
                          <w:sz w:val="22"/>
                          <w:szCs w:val="22"/>
                        </w:rPr>
                      </w:pPr>
                    </w:p>
                    <w:p w14:paraId="7546685A" w14:textId="27339AB1" w:rsidR="00046657" w:rsidRDefault="00046657" w:rsidP="0095667A">
                      <w:pPr>
                        <w:pStyle w:val="Corpsdetexte"/>
                        <w:spacing w:after="0" w:line="240" w:lineRule="exact"/>
                        <w:jc w:val="both"/>
                        <w:rPr>
                          <w:sz w:val="22"/>
                          <w:szCs w:val="22"/>
                        </w:rPr>
                      </w:pPr>
                      <w:r w:rsidRPr="007D1252">
                        <w:rPr>
                          <w:sz w:val="22"/>
                          <w:szCs w:val="22"/>
                        </w:rPr>
                        <w:t xml:space="preserve">Pour plus de détails, suivez l’événement sur note page Facebook : </w:t>
                      </w:r>
                      <w:hyperlink r:id="rId14" w:history="1">
                        <w:r w:rsidRPr="007D1252">
                          <w:rPr>
                            <w:rStyle w:val="Lienhypertexte"/>
                            <w:sz w:val="18"/>
                            <w:szCs w:val="18"/>
                          </w:rPr>
                          <w:t>www.facebook.com/aphrso</w:t>
                        </w:r>
                      </w:hyperlink>
                      <w:r w:rsidRPr="007D1252">
                        <w:rPr>
                          <w:sz w:val="22"/>
                          <w:szCs w:val="22"/>
                        </w:rPr>
                        <w:t xml:space="preserve"> ou communiquez avec Marie-Eve Clermont, agente de promotion et de développement social au 450 659-6519 ou par messagerie</w:t>
                      </w:r>
                      <w:r>
                        <w:rPr>
                          <w:sz w:val="22"/>
                          <w:szCs w:val="22"/>
                        </w:rPr>
                        <w:t xml:space="preserve"> : </w:t>
                      </w:r>
                      <w:hyperlink r:id="rId15" w:history="1">
                        <w:r w:rsidRPr="004400B9">
                          <w:rPr>
                            <w:rStyle w:val="Lienhypertexte"/>
                            <w:sz w:val="18"/>
                            <w:szCs w:val="18"/>
                          </w:rPr>
                          <w:t>promo@aphrso.org</w:t>
                        </w:r>
                      </w:hyperlink>
                    </w:p>
                    <w:p w14:paraId="61BC7781" w14:textId="77777777" w:rsidR="00046657" w:rsidRPr="007D1252" w:rsidRDefault="00046657">
                      <w:pPr>
                        <w:pStyle w:val="Corpsdetexte"/>
                        <w:spacing w:line="240" w:lineRule="exact"/>
                        <w:rPr>
                          <w:sz w:val="22"/>
                          <w:szCs w:val="22"/>
                        </w:rPr>
                      </w:pPr>
                    </w:p>
                    <w:p w14:paraId="5DF5E795" w14:textId="77777777" w:rsidR="00046657" w:rsidRPr="00747A09" w:rsidRDefault="00046657">
                      <w:pPr>
                        <w:pStyle w:val="Corpsdetexte"/>
                        <w:spacing w:line="240" w:lineRule="exact"/>
                      </w:pPr>
                    </w:p>
                  </w:txbxContent>
                </v:textbox>
                <w10:wrap anchorx="page" anchory="page"/>
              </v:shape>
            </w:pict>
          </mc:Fallback>
        </mc:AlternateContent>
      </w:r>
      <w:r w:rsidR="007D1252">
        <w:rPr>
          <w:noProof/>
        </w:rPr>
        <w:drawing>
          <wp:anchor distT="0" distB="0" distL="114300" distR="114300" simplePos="0" relativeHeight="251856896" behindDoc="1" locked="0" layoutInCell="1" allowOverlap="1" wp14:anchorId="34A36A5D" wp14:editId="127C8A73">
            <wp:simplePos x="0" y="0"/>
            <wp:positionH relativeFrom="margin">
              <wp:posOffset>1950720</wp:posOffset>
            </wp:positionH>
            <wp:positionV relativeFrom="paragraph">
              <wp:posOffset>1717675</wp:posOffset>
            </wp:positionV>
            <wp:extent cx="4617720" cy="2619375"/>
            <wp:effectExtent l="0" t="0" r="0" b="9525"/>
            <wp:wrapTight wrapText="bothSides">
              <wp:wrapPolygon edited="0">
                <wp:start x="0" y="0"/>
                <wp:lineTo x="0" y="21521"/>
                <wp:lineTo x="21475" y="21521"/>
                <wp:lineTo x="21475" y="0"/>
                <wp:lineTo x="0" y="0"/>
              </wp:wrapPolygon>
            </wp:wrapTight>
            <wp:docPr id="680" name="Image 680" descr="Affiche promotionnelle du salon Partenaires de la diver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Visuel événement Facebook.jpg"/>
                    <pic:cNvPicPr/>
                  </pic:nvPicPr>
                  <pic:blipFill>
                    <a:blip r:embed="rId16">
                      <a:extLst>
                        <a:ext uri="{28A0092B-C50C-407E-A947-70E740481C1C}">
                          <a14:useLocalDpi xmlns:a14="http://schemas.microsoft.com/office/drawing/2010/main" val="0"/>
                        </a:ext>
                      </a:extLst>
                    </a:blip>
                    <a:stretch>
                      <a:fillRect/>
                    </a:stretch>
                  </pic:blipFill>
                  <pic:spPr>
                    <a:xfrm>
                      <a:off x="0" y="0"/>
                      <a:ext cx="4617720" cy="2619375"/>
                    </a:xfrm>
                    <a:prstGeom prst="rect">
                      <a:avLst/>
                    </a:prstGeom>
                  </pic:spPr>
                </pic:pic>
              </a:graphicData>
            </a:graphic>
            <wp14:sizeRelH relativeFrom="margin">
              <wp14:pctWidth>0</wp14:pctWidth>
            </wp14:sizeRelH>
            <wp14:sizeRelV relativeFrom="margin">
              <wp14:pctHeight>0</wp14:pctHeight>
            </wp14:sizeRelV>
          </wp:anchor>
        </w:drawing>
      </w:r>
      <w:r w:rsidR="007D1252">
        <w:rPr>
          <w:noProof/>
          <w:lang w:eastAsia="fr-CA" w:bidi="ar-SA"/>
        </w:rPr>
        <mc:AlternateContent>
          <mc:Choice Requires="wps">
            <w:drawing>
              <wp:anchor distT="0" distB="0" distL="114300" distR="114300" simplePos="0" relativeHeight="251612160" behindDoc="0" locked="0" layoutInCell="1" allowOverlap="1" wp14:anchorId="5CD2D9FF" wp14:editId="6BDD743A">
                <wp:simplePos x="0" y="0"/>
                <wp:positionH relativeFrom="page">
                  <wp:posOffset>2399030</wp:posOffset>
                </wp:positionH>
                <wp:positionV relativeFrom="page">
                  <wp:posOffset>3352800</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FF64" w14:textId="476C718C" w:rsidR="00046657" w:rsidRPr="0065269A" w:rsidRDefault="00046657">
                            <w:pPr>
                              <w:pStyle w:val="Titre1"/>
                              <w:rPr>
                                <w:rFonts w:ascii="Bookman Old Style" w:hAnsi="Bookman Old Style"/>
                                <w:b/>
                                <w:bCs/>
                                <w:color w:val="auto"/>
                              </w:rPr>
                            </w:pPr>
                            <w:r>
                              <w:rPr>
                                <w:rFonts w:ascii="Bookman Old Style" w:hAnsi="Bookman Old Style"/>
                                <w:b/>
                                <w:bCs/>
                                <w:color w:val="auto"/>
                                <w:sz w:val="40"/>
                                <w:szCs w:val="40"/>
                              </w:rPr>
                              <w:t>Partenaires de la diversité</w:t>
                            </w:r>
                            <w:r w:rsidRPr="0065269A">
                              <w:rPr>
                                <w:rFonts w:ascii="Bookman Old Style" w:hAnsi="Bookman Old Style"/>
                                <w:b/>
                                <w:bCs/>
                                <w:color w:val="auto"/>
                                <w:sz w:val="40"/>
                                <w:szCs w:val="40"/>
                              </w:rPr>
                              <w:t>!</w:t>
                            </w:r>
                          </w:p>
                          <w:p w14:paraId="46AC8621" w14:textId="77777777" w:rsidR="00046657" w:rsidRPr="00D828BA" w:rsidRDefault="00046657">
                            <w:pPr>
                              <w:pStyle w:val="Titre1"/>
                              <w:rPr>
                                <w:rFonts w:ascii="Baskerville Old Face" w:hAnsi="Baskerville Old Face"/>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2D9FF" id="Text Box 13" o:spid="_x0000_s1044" type="#_x0000_t202" style="position:absolute;margin-left:188.9pt;margin-top:264pt;width:378pt;height:24.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" filled="f" stroked="f">
                <v:textbox inset="0,0,0,0">
                  <w:txbxContent>
                    <w:p w14:paraId="5122FF64" w14:textId="476C718C" w:rsidR="00046657" w:rsidRPr="0065269A" w:rsidRDefault="00046657">
                      <w:pPr>
                        <w:pStyle w:val="Titre1"/>
                        <w:rPr>
                          <w:rFonts w:ascii="Bookman Old Style" w:hAnsi="Bookman Old Style"/>
                          <w:b/>
                          <w:bCs/>
                          <w:color w:val="auto"/>
                        </w:rPr>
                      </w:pPr>
                      <w:r>
                        <w:rPr>
                          <w:rFonts w:ascii="Bookman Old Style" w:hAnsi="Bookman Old Style"/>
                          <w:b/>
                          <w:bCs/>
                          <w:color w:val="auto"/>
                          <w:sz w:val="40"/>
                          <w:szCs w:val="40"/>
                        </w:rPr>
                        <w:t>Partenaires de la diversité</w:t>
                      </w:r>
                      <w:r w:rsidRPr="0065269A">
                        <w:rPr>
                          <w:rFonts w:ascii="Bookman Old Style" w:hAnsi="Bookman Old Style"/>
                          <w:b/>
                          <w:bCs/>
                          <w:color w:val="auto"/>
                          <w:sz w:val="40"/>
                          <w:szCs w:val="40"/>
                        </w:rPr>
                        <w:t>!</w:t>
                      </w:r>
                    </w:p>
                    <w:p w14:paraId="46AC8621" w14:textId="77777777" w:rsidR="00046657" w:rsidRPr="00D828BA" w:rsidRDefault="00046657">
                      <w:pPr>
                        <w:pStyle w:val="Titre1"/>
                        <w:rPr>
                          <w:rFonts w:ascii="Baskerville Old Face" w:hAnsi="Baskerville Old Face"/>
                          <w:color w:val="auto"/>
                        </w:rPr>
                      </w:pPr>
                    </w:p>
                  </w:txbxContent>
                </v:textbox>
                <w10:wrap anchorx="page" anchory="page"/>
              </v:shape>
            </w:pict>
          </mc:Fallback>
        </mc:AlternateContent>
      </w:r>
      <w:r w:rsidR="002E154E">
        <w:rPr>
          <w:noProof/>
          <w:lang w:eastAsia="fr-CA" w:bidi="ar-SA"/>
        </w:rPr>
        <w:drawing>
          <wp:anchor distT="0" distB="0" distL="114300" distR="114300" simplePos="0" relativeHeight="251815936" behindDoc="1" locked="0" layoutInCell="1" allowOverlap="1" wp14:anchorId="3B2F0F52" wp14:editId="4CE47B1E">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093AC1">
        <w:rPr>
          <w:noProof/>
          <w:lang w:eastAsia="fr-CA" w:bidi="ar-SA"/>
        </w:rPr>
        <mc:AlternateContent>
          <mc:Choice Requires="wps">
            <w:drawing>
              <wp:anchor distT="0" distB="0" distL="114300" distR="114300" simplePos="0" relativeHeight="251606016" behindDoc="1" locked="0" layoutInCell="0" allowOverlap="1" wp14:anchorId="19E2C6F8" wp14:editId="4C67CE9A">
                <wp:simplePos x="0" y="0"/>
                <wp:positionH relativeFrom="page">
                  <wp:posOffset>499533</wp:posOffset>
                </wp:positionH>
                <wp:positionV relativeFrom="page">
                  <wp:posOffset>3124201</wp:posOffset>
                </wp:positionV>
                <wp:extent cx="1828800" cy="6248400"/>
                <wp:effectExtent l="0" t="19050" r="0" b="19050"/>
                <wp:wrapNone/>
                <wp:docPr id="123" name="DOM 1" descr="Signet des dates à reten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780DA3B6" w14:textId="77777777" w:rsidR="00046657" w:rsidRDefault="00046657"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2C6F8" id="DOM 1" o:spid="_x0000_s1045" alt="Signet des dates à retenir" style="position:absolute;margin-left:39.35pt;margin-top:246pt;width:2in;height:49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" o:allowincell="f" fillcolor="#1c6194 [2405]" strokecolor="black [3213]">
                <v:textbox>
                  <w:txbxContent>
                    <w:p w14:paraId="780DA3B6" w14:textId="77777777" w:rsidR="00046657" w:rsidRDefault="00046657" w:rsidP="0030316D">
                      <w:pPr>
                        <w:jc w:val="center"/>
                      </w:pPr>
                    </w:p>
                  </w:txbxContent>
                </v:textbox>
                <w10:wrap anchorx="page" anchory="page"/>
              </v:rect>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60767FA7" wp14:editId="59FA3E3C">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6D5A4CF8" w14:textId="69A5A1CB" w:rsidR="00046657" w:rsidRPr="003746C5" w:rsidRDefault="00046657">
                            <w:pPr>
                              <w:rPr>
                                <w:i/>
                                <w:sz w:val="20"/>
                              </w:rPr>
                            </w:pPr>
                            <w:r>
                              <w:rPr>
                                <w:i/>
                                <w:sz w:val="20"/>
                              </w:rPr>
                              <w:t>Mars 2020</w:t>
                            </w:r>
                          </w:p>
                          <w:p w14:paraId="3C47BFA1" w14:textId="422F6D13" w:rsidR="00046657" w:rsidRDefault="00046657">
                            <w:r>
                              <w:rPr>
                                <w:i/>
                                <w:sz w:val="20"/>
                              </w:rPr>
                              <w:t>Édition 25</w:t>
                            </w:r>
                            <w:r w:rsidRPr="003746C5">
                              <w:rPr>
                                <w:i/>
                                <w:sz w:val="20"/>
                              </w:rPr>
                              <w:t xml:space="preserve">, Numéro </w:t>
                            </w:r>
                            <w:r>
                              <w:rPr>
                                <w:i/>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67FA7" id="Zone de texte 2" o:spid="_x0000_s1046"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HhGNXSgCAAApBAAADgAAAAAAAAAAAAAAAAAuAgAAZHJzL2Uy&#10;b0RvYy54bWxQSwECLQAUAAYACAAAACEAJQ+fHd8AAAAMAQAADwAAAAAAAAAAAAAAAACCBAAAZHJz&#10;L2Rvd25yZXYueG1sUEsFBgAAAAAEAAQA8wAAAI4FAAAAAA==&#10;" stroked="f">
                <v:textbox>
                  <w:txbxContent>
                    <w:p w14:paraId="6D5A4CF8" w14:textId="69A5A1CB" w:rsidR="00046657" w:rsidRPr="003746C5" w:rsidRDefault="00046657">
                      <w:pPr>
                        <w:rPr>
                          <w:i/>
                          <w:sz w:val="20"/>
                        </w:rPr>
                      </w:pPr>
                      <w:r>
                        <w:rPr>
                          <w:i/>
                          <w:sz w:val="20"/>
                        </w:rPr>
                        <w:t>Mars 2020</w:t>
                      </w:r>
                    </w:p>
                    <w:p w14:paraId="3C47BFA1" w14:textId="422F6D13" w:rsidR="00046657" w:rsidRDefault="00046657">
                      <w:r>
                        <w:rPr>
                          <w:i/>
                          <w:sz w:val="20"/>
                        </w:rPr>
                        <w:t>Édition 25</w:t>
                      </w:r>
                      <w:r w:rsidRPr="003746C5">
                        <w:rPr>
                          <w:i/>
                          <w:sz w:val="20"/>
                        </w:rPr>
                        <w:t xml:space="preserve">, Numéro </w:t>
                      </w:r>
                      <w:r>
                        <w:rPr>
                          <w:i/>
                          <w:sz w:val="20"/>
                        </w:rPr>
                        <w:t>4</w:t>
                      </w:r>
                    </w:p>
                  </w:txbxContent>
                </v:textbox>
                <w10:wrap type="square" anchorx="margin"/>
              </v:shape>
            </w:pict>
          </mc:Fallback>
        </mc:AlternateContent>
      </w:r>
      <w:r w:rsidR="001E75CA">
        <w:br w:type="page"/>
      </w:r>
    </w:p>
    <w:p w14:paraId="5E792CC2" w14:textId="119A573E" w:rsidR="00EC2E2B" w:rsidRDefault="0065269A">
      <w:r>
        <w:rPr>
          <w:rFonts w:ascii="Times New Roman" w:hAnsi="Times New Roman"/>
          <w:noProof/>
          <w:lang w:eastAsia="fr-CA" w:bidi="ar-SA"/>
        </w:rPr>
        <w:lastRenderedPageBreak/>
        <w:drawing>
          <wp:anchor distT="36576" distB="36576" distL="36576" distR="36576" simplePos="0" relativeHeight="251748352" behindDoc="0" locked="0" layoutInCell="1" allowOverlap="1" wp14:anchorId="39B5FECB" wp14:editId="5DAA1420">
            <wp:simplePos x="0" y="0"/>
            <wp:positionH relativeFrom="column">
              <wp:posOffset>1939290</wp:posOffset>
            </wp:positionH>
            <wp:positionV relativeFrom="paragraph">
              <wp:posOffset>6565900</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1292818A" wp14:editId="56A6AEBD">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14DE8ED6" w14:textId="77777777" w:rsidR="00046657" w:rsidRPr="008818B0" w:rsidRDefault="00046657"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391A62DD" w14:textId="77777777" w:rsidR="00046657" w:rsidRDefault="00046657" w:rsidP="00EC2822">
                            <w:pPr>
                              <w:rPr>
                                <w:i/>
                                <w:sz w:val="20"/>
                              </w:rPr>
                            </w:pPr>
                          </w:p>
                          <w:p w14:paraId="444F77D3" w14:textId="77777777" w:rsidR="00046657" w:rsidRDefault="00046657" w:rsidP="00EC2822">
                            <w:pPr>
                              <w:rPr>
                                <w:i/>
                                <w:sz w:val="20"/>
                              </w:rPr>
                            </w:pPr>
                          </w:p>
                          <w:p w14:paraId="37B4B4B1" w14:textId="77777777" w:rsidR="00046657" w:rsidRPr="009C6BC9" w:rsidRDefault="00046657" w:rsidP="00EC2822">
                            <w:r>
                              <w:t>Votre</w:t>
                            </w:r>
                            <w:r w:rsidRPr="009C6BC9">
                              <w:t xml:space="preserve"> Conseil d’administration</w:t>
                            </w:r>
                            <w:r>
                              <w:t xml:space="preserve"> pour 2019-2020</w:t>
                            </w:r>
                          </w:p>
                          <w:p w14:paraId="2A84B861" w14:textId="77777777" w:rsidR="00046657" w:rsidRPr="009C6BC9" w:rsidRDefault="00046657" w:rsidP="00EC2822"/>
                          <w:p w14:paraId="40A21F0E" w14:textId="77777777" w:rsidR="00046657" w:rsidRPr="009C6BC9" w:rsidRDefault="00046657" w:rsidP="00EC2822">
                            <w:r w:rsidRPr="009C6BC9">
                              <w:t>Président :</w:t>
                            </w:r>
                            <w:r w:rsidRPr="009C6BC9">
                              <w:tab/>
                            </w:r>
                            <w:r w:rsidRPr="009C6BC9">
                              <w:tab/>
                              <w:t>Monsieur Olivier Lemieux</w:t>
                            </w:r>
                          </w:p>
                          <w:p w14:paraId="268E304F" w14:textId="77777777" w:rsidR="00046657" w:rsidRPr="009C6BC9" w:rsidRDefault="00046657" w:rsidP="00EC2822">
                            <w:r>
                              <w:t>Vice-présidente :</w:t>
                            </w:r>
                            <w:r>
                              <w:tab/>
                            </w:r>
                            <w:r w:rsidRPr="009C6BC9">
                              <w:t>Madame Guylaine Rathel</w:t>
                            </w:r>
                          </w:p>
                          <w:p w14:paraId="37E00078" w14:textId="77777777" w:rsidR="00046657" w:rsidRPr="009C6BC9" w:rsidRDefault="00046657" w:rsidP="00EC2822">
                            <w:r w:rsidRPr="009C6BC9">
                              <w:t>Secrétaire :</w:t>
                            </w:r>
                            <w:r w:rsidRPr="009C6BC9">
                              <w:tab/>
                            </w:r>
                            <w:r w:rsidRPr="009C6BC9">
                              <w:tab/>
                            </w:r>
                            <w:r>
                              <w:t>Madame Odette Gagnon</w:t>
                            </w:r>
                          </w:p>
                          <w:p w14:paraId="277ED728" w14:textId="77777777" w:rsidR="00046657" w:rsidRPr="009C6BC9" w:rsidRDefault="00046657" w:rsidP="00EC2822">
                            <w:r w:rsidRPr="009C6BC9">
                              <w:t>Trésorière :</w:t>
                            </w:r>
                            <w:r w:rsidRPr="009C6BC9">
                              <w:tab/>
                            </w:r>
                            <w:r w:rsidRPr="009C6BC9">
                              <w:tab/>
                              <w:t xml:space="preserve">Madame </w:t>
                            </w:r>
                            <w:r>
                              <w:t>Karine Lévesque</w:t>
                            </w:r>
                          </w:p>
                          <w:p w14:paraId="4810F205" w14:textId="77777777" w:rsidR="00046657" w:rsidRPr="009C6BC9" w:rsidRDefault="00046657" w:rsidP="00EC2822"/>
                          <w:p w14:paraId="4D219783" w14:textId="77777777" w:rsidR="00046657" w:rsidRPr="009C6BC9" w:rsidRDefault="00046657" w:rsidP="00EC2822">
                            <w:r w:rsidRPr="009C6BC9">
                              <w:t>Administrateurs :</w:t>
                            </w:r>
                            <w:r w:rsidRPr="009C6BC9">
                              <w:tab/>
                            </w:r>
                            <w:r>
                              <w:t>Madame Christine Paquette</w:t>
                            </w:r>
                          </w:p>
                          <w:p w14:paraId="1CBE536F" w14:textId="77777777" w:rsidR="00046657" w:rsidRPr="009C6BC9" w:rsidRDefault="00046657" w:rsidP="00EC2822">
                            <w:r w:rsidRPr="009C6BC9">
                              <w:tab/>
                            </w:r>
                            <w:r w:rsidRPr="009C6BC9">
                              <w:tab/>
                            </w:r>
                            <w:r w:rsidRPr="009C6BC9">
                              <w:tab/>
                              <w:t xml:space="preserve">Madame </w:t>
                            </w:r>
                            <w:r>
                              <w:t>Nathalie Migneault</w:t>
                            </w:r>
                          </w:p>
                          <w:p w14:paraId="4C9390CE" w14:textId="77777777" w:rsidR="00046657" w:rsidRPr="00924008" w:rsidRDefault="00046657" w:rsidP="00EC2822">
                            <w:r w:rsidRPr="009C6BC9">
                              <w:rPr>
                                <w:i/>
                              </w:rPr>
                              <w:tab/>
                            </w:r>
                            <w:r w:rsidRPr="009C6BC9">
                              <w:rPr>
                                <w:i/>
                              </w:rPr>
                              <w:tab/>
                            </w:r>
                            <w:r w:rsidRPr="009C6BC9">
                              <w:rPr>
                                <w:i/>
                              </w:rPr>
                              <w:tab/>
                            </w:r>
                            <w:r w:rsidRPr="00924008">
                              <w:t xml:space="preserve">Madame </w:t>
                            </w:r>
                            <w:r>
                              <w:t>Nicole Benjamin</w:t>
                            </w:r>
                          </w:p>
                          <w:p w14:paraId="5427139D" w14:textId="77777777" w:rsidR="00046657" w:rsidRPr="009C6BC9" w:rsidRDefault="00046657" w:rsidP="00EC2822">
                            <w:pPr>
                              <w:rPr>
                                <w:i/>
                              </w:rPr>
                            </w:pPr>
                          </w:p>
                          <w:p w14:paraId="7A2853A2" w14:textId="77777777" w:rsidR="00046657" w:rsidRPr="009C6BC9" w:rsidRDefault="00046657" w:rsidP="00EC2822">
                            <w:pPr>
                              <w:rPr>
                                <w:i/>
                              </w:rPr>
                            </w:pPr>
                          </w:p>
                          <w:p w14:paraId="781D79BD" w14:textId="77777777" w:rsidR="00046657" w:rsidRPr="009C6BC9" w:rsidRDefault="00046657" w:rsidP="00EC2822">
                            <w:pPr>
                              <w:rPr>
                                <w:i/>
                              </w:rPr>
                            </w:pPr>
                          </w:p>
                          <w:p w14:paraId="1DD44CA9" w14:textId="77777777" w:rsidR="00046657" w:rsidRPr="009C6BC9" w:rsidRDefault="00046657" w:rsidP="00EC2822">
                            <w:r w:rsidRPr="009C6BC9">
                              <w:t>Le personnel permanent</w:t>
                            </w:r>
                          </w:p>
                          <w:p w14:paraId="748DB2C1" w14:textId="77777777" w:rsidR="00046657" w:rsidRPr="009C6BC9" w:rsidRDefault="00046657" w:rsidP="00EC2822">
                            <w:pPr>
                              <w:rPr>
                                <w:i/>
                              </w:rPr>
                            </w:pPr>
                          </w:p>
                          <w:p w14:paraId="7B0F7B43" w14:textId="77777777" w:rsidR="00046657" w:rsidRPr="000F353C" w:rsidRDefault="00046657"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1BF8C1F0" w14:textId="77777777" w:rsidR="00046657" w:rsidRPr="000F353C" w:rsidRDefault="00046657"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134CCC2" w14:textId="77777777" w:rsidR="00046657" w:rsidRPr="009C6BC9" w:rsidRDefault="00046657"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51A00DA2" w14:textId="77777777" w:rsidR="00046657" w:rsidRPr="009C6BC9" w:rsidRDefault="00046657" w:rsidP="00EC2822">
                            <w:pPr>
                              <w:rPr>
                                <w:i/>
                              </w:rPr>
                            </w:pPr>
                          </w:p>
                          <w:p w14:paraId="0437F3EB" w14:textId="77777777" w:rsidR="00046657" w:rsidRPr="00A017C9" w:rsidRDefault="00046657" w:rsidP="00EC2822">
                            <w:pPr>
                              <w:rPr>
                                <w:sz w:val="22"/>
                              </w:rPr>
                            </w:pPr>
                          </w:p>
                          <w:p w14:paraId="71953FB5" w14:textId="77777777" w:rsidR="00046657" w:rsidRPr="00A017C9" w:rsidRDefault="00046657" w:rsidP="00EC2822">
                            <w:pPr>
                              <w:rPr>
                                <w:i/>
                                <w:sz w:val="22"/>
                              </w:rPr>
                            </w:pPr>
                          </w:p>
                          <w:p w14:paraId="05B9EB95" w14:textId="77777777" w:rsidR="00046657" w:rsidRDefault="00046657" w:rsidP="00EC2822"/>
                          <w:p w14:paraId="488F6B1A" w14:textId="77777777" w:rsidR="00046657" w:rsidRPr="009C6BC9" w:rsidRDefault="00046657" w:rsidP="00EC2822">
                            <w:pPr>
                              <w:rPr>
                                <w:b/>
                              </w:rPr>
                            </w:pPr>
                          </w:p>
                          <w:p w14:paraId="410C9239" w14:textId="77777777" w:rsidR="00046657" w:rsidRPr="008818B0" w:rsidRDefault="00046657" w:rsidP="00EC2822">
                            <w:pPr>
                              <w:rPr>
                                <w:rFonts w:ascii="Bookman Old Style" w:hAnsi="Bookman Old Style"/>
                                <w:i/>
                              </w:rPr>
                            </w:pPr>
                            <w:r w:rsidRPr="008818B0">
                              <w:rPr>
                                <w:rFonts w:ascii="Bookman Old Style" w:hAnsi="Bookman Old Style"/>
                                <w:b/>
                                <w:i/>
                                <w:color w:val="3E8853"/>
                              </w:rPr>
                              <w:t>Comité de rédaction, révision et mise en page</w:t>
                            </w:r>
                          </w:p>
                          <w:p w14:paraId="1A525D04" w14:textId="77777777" w:rsidR="00046657" w:rsidRPr="009C6BC9" w:rsidRDefault="00046657" w:rsidP="00EC2822">
                            <w:pPr>
                              <w:rPr>
                                <w:i/>
                              </w:rPr>
                            </w:pPr>
                          </w:p>
                          <w:p w14:paraId="64C720CB" w14:textId="77777777" w:rsidR="00046657" w:rsidRPr="009C6BC9" w:rsidRDefault="00046657" w:rsidP="00EC2822">
                            <w:pPr>
                              <w:rPr>
                                <w:i/>
                              </w:rPr>
                            </w:pPr>
                            <w:r w:rsidRPr="009C6BC9">
                              <w:rPr>
                                <w:i/>
                              </w:rPr>
                              <w:t>Nancy Côté</w:t>
                            </w:r>
                          </w:p>
                          <w:p w14:paraId="4641EA61" w14:textId="77777777" w:rsidR="00046657" w:rsidRPr="009C6BC9" w:rsidRDefault="00046657" w:rsidP="00EC2822">
                            <w:pPr>
                              <w:rPr>
                                <w:i/>
                              </w:rPr>
                            </w:pPr>
                            <w:r w:rsidRPr="009C6BC9">
                              <w:rPr>
                                <w:i/>
                              </w:rPr>
                              <w:t xml:space="preserve">Marie-Eve Clermont </w:t>
                            </w:r>
                          </w:p>
                          <w:p w14:paraId="69C974E3" w14:textId="77777777" w:rsidR="00046657" w:rsidRPr="009C6BC9" w:rsidRDefault="00046657" w:rsidP="00EC2822">
                            <w:pPr>
                              <w:rPr>
                                <w:i/>
                              </w:rPr>
                            </w:pPr>
                            <w:r w:rsidRPr="009C6BC9">
                              <w:rPr>
                                <w:i/>
                              </w:rPr>
                              <w:t>Nancy Therrien</w:t>
                            </w:r>
                          </w:p>
                          <w:p w14:paraId="709606A6" w14:textId="77777777" w:rsidR="00046657" w:rsidRPr="009C6BC9" w:rsidRDefault="00046657"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2818A" id="_x0000_s1047"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3mgjfSkCAAAqBAAADgAAAAAAAAAAAAAAAAAuAgAAZHJzL2Uy&#10;b0RvYy54bWxQSwECLQAUAAYACAAAACEApwMust4AAAALAQAADwAAAAAAAAAAAAAAAACDBAAAZHJz&#10;L2Rvd25yZXYueG1sUEsFBgAAAAAEAAQA8wAAAI4FAAAAAA==&#10;" stroked="f">
                <v:textbox>
                  <w:txbxContent>
                    <w:p w14:paraId="14DE8ED6" w14:textId="77777777" w:rsidR="00046657" w:rsidRPr="008818B0" w:rsidRDefault="00046657"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391A62DD" w14:textId="77777777" w:rsidR="00046657" w:rsidRDefault="00046657" w:rsidP="00EC2822">
                      <w:pPr>
                        <w:rPr>
                          <w:i/>
                          <w:sz w:val="20"/>
                        </w:rPr>
                      </w:pPr>
                    </w:p>
                    <w:p w14:paraId="444F77D3" w14:textId="77777777" w:rsidR="00046657" w:rsidRDefault="00046657" w:rsidP="00EC2822">
                      <w:pPr>
                        <w:rPr>
                          <w:i/>
                          <w:sz w:val="20"/>
                        </w:rPr>
                      </w:pPr>
                    </w:p>
                    <w:p w14:paraId="37B4B4B1" w14:textId="77777777" w:rsidR="00046657" w:rsidRPr="009C6BC9" w:rsidRDefault="00046657" w:rsidP="00EC2822">
                      <w:r>
                        <w:t>Votre</w:t>
                      </w:r>
                      <w:r w:rsidRPr="009C6BC9">
                        <w:t xml:space="preserve"> Conseil d’administration</w:t>
                      </w:r>
                      <w:r>
                        <w:t xml:space="preserve"> pour 2019-2020</w:t>
                      </w:r>
                    </w:p>
                    <w:p w14:paraId="2A84B861" w14:textId="77777777" w:rsidR="00046657" w:rsidRPr="009C6BC9" w:rsidRDefault="00046657" w:rsidP="00EC2822"/>
                    <w:p w14:paraId="40A21F0E" w14:textId="77777777" w:rsidR="00046657" w:rsidRPr="009C6BC9" w:rsidRDefault="00046657" w:rsidP="00EC2822">
                      <w:r w:rsidRPr="009C6BC9">
                        <w:t>Président :</w:t>
                      </w:r>
                      <w:r w:rsidRPr="009C6BC9">
                        <w:tab/>
                      </w:r>
                      <w:r w:rsidRPr="009C6BC9">
                        <w:tab/>
                        <w:t>Monsieur Olivier Lemieux</w:t>
                      </w:r>
                    </w:p>
                    <w:p w14:paraId="268E304F" w14:textId="77777777" w:rsidR="00046657" w:rsidRPr="009C6BC9" w:rsidRDefault="00046657" w:rsidP="00EC2822">
                      <w:r>
                        <w:t>Vice-présidente :</w:t>
                      </w:r>
                      <w:r>
                        <w:tab/>
                      </w:r>
                      <w:r w:rsidRPr="009C6BC9">
                        <w:t>Madame Guylaine Rathel</w:t>
                      </w:r>
                    </w:p>
                    <w:p w14:paraId="37E00078" w14:textId="77777777" w:rsidR="00046657" w:rsidRPr="009C6BC9" w:rsidRDefault="00046657" w:rsidP="00EC2822">
                      <w:r w:rsidRPr="009C6BC9">
                        <w:t>Secrétaire :</w:t>
                      </w:r>
                      <w:r w:rsidRPr="009C6BC9">
                        <w:tab/>
                      </w:r>
                      <w:r w:rsidRPr="009C6BC9">
                        <w:tab/>
                      </w:r>
                      <w:r>
                        <w:t>Madame Odette Gagnon</w:t>
                      </w:r>
                    </w:p>
                    <w:p w14:paraId="277ED728" w14:textId="77777777" w:rsidR="00046657" w:rsidRPr="009C6BC9" w:rsidRDefault="00046657" w:rsidP="00EC2822">
                      <w:r w:rsidRPr="009C6BC9">
                        <w:t>Trésorière :</w:t>
                      </w:r>
                      <w:r w:rsidRPr="009C6BC9">
                        <w:tab/>
                      </w:r>
                      <w:r w:rsidRPr="009C6BC9">
                        <w:tab/>
                        <w:t xml:space="preserve">Madame </w:t>
                      </w:r>
                      <w:r>
                        <w:t>Karine Lévesque</w:t>
                      </w:r>
                    </w:p>
                    <w:p w14:paraId="4810F205" w14:textId="77777777" w:rsidR="00046657" w:rsidRPr="009C6BC9" w:rsidRDefault="00046657" w:rsidP="00EC2822"/>
                    <w:p w14:paraId="4D219783" w14:textId="77777777" w:rsidR="00046657" w:rsidRPr="009C6BC9" w:rsidRDefault="00046657" w:rsidP="00EC2822">
                      <w:r w:rsidRPr="009C6BC9">
                        <w:t>Administrateurs :</w:t>
                      </w:r>
                      <w:r w:rsidRPr="009C6BC9">
                        <w:tab/>
                      </w:r>
                      <w:r>
                        <w:t>Madame Christine Paquette</w:t>
                      </w:r>
                    </w:p>
                    <w:p w14:paraId="1CBE536F" w14:textId="77777777" w:rsidR="00046657" w:rsidRPr="009C6BC9" w:rsidRDefault="00046657" w:rsidP="00EC2822">
                      <w:r w:rsidRPr="009C6BC9">
                        <w:tab/>
                      </w:r>
                      <w:r w:rsidRPr="009C6BC9">
                        <w:tab/>
                      </w:r>
                      <w:r w:rsidRPr="009C6BC9">
                        <w:tab/>
                        <w:t xml:space="preserve">Madame </w:t>
                      </w:r>
                      <w:r>
                        <w:t>Nathalie Migneault</w:t>
                      </w:r>
                    </w:p>
                    <w:p w14:paraId="4C9390CE" w14:textId="77777777" w:rsidR="00046657" w:rsidRPr="00924008" w:rsidRDefault="00046657" w:rsidP="00EC2822">
                      <w:r w:rsidRPr="009C6BC9">
                        <w:rPr>
                          <w:i/>
                        </w:rPr>
                        <w:tab/>
                      </w:r>
                      <w:r w:rsidRPr="009C6BC9">
                        <w:rPr>
                          <w:i/>
                        </w:rPr>
                        <w:tab/>
                      </w:r>
                      <w:r w:rsidRPr="009C6BC9">
                        <w:rPr>
                          <w:i/>
                        </w:rPr>
                        <w:tab/>
                      </w:r>
                      <w:r w:rsidRPr="00924008">
                        <w:t xml:space="preserve">Madame </w:t>
                      </w:r>
                      <w:r>
                        <w:t>Nicole Benjamin</w:t>
                      </w:r>
                    </w:p>
                    <w:p w14:paraId="5427139D" w14:textId="77777777" w:rsidR="00046657" w:rsidRPr="009C6BC9" w:rsidRDefault="00046657" w:rsidP="00EC2822">
                      <w:pPr>
                        <w:rPr>
                          <w:i/>
                        </w:rPr>
                      </w:pPr>
                    </w:p>
                    <w:p w14:paraId="7A2853A2" w14:textId="77777777" w:rsidR="00046657" w:rsidRPr="009C6BC9" w:rsidRDefault="00046657" w:rsidP="00EC2822">
                      <w:pPr>
                        <w:rPr>
                          <w:i/>
                        </w:rPr>
                      </w:pPr>
                    </w:p>
                    <w:p w14:paraId="781D79BD" w14:textId="77777777" w:rsidR="00046657" w:rsidRPr="009C6BC9" w:rsidRDefault="00046657" w:rsidP="00EC2822">
                      <w:pPr>
                        <w:rPr>
                          <w:i/>
                        </w:rPr>
                      </w:pPr>
                    </w:p>
                    <w:p w14:paraId="1DD44CA9" w14:textId="77777777" w:rsidR="00046657" w:rsidRPr="009C6BC9" w:rsidRDefault="00046657" w:rsidP="00EC2822">
                      <w:r w:rsidRPr="009C6BC9">
                        <w:t>Le personnel permanent</w:t>
                      </w:r>
                    </w:p>
                    <w:p w14:paraId="748DB2C1" w14:textId="77777777" w:rsidR="00046657" w:rsidRPr="009C6BC9" w:rsidRDefault="00046657" w:rsidP="00EC2822">
                      <w:pPr>
                        <w:rPr>
                          <w:i/>
                        </w:rPr>
                      </w:pPr>
                    </w:p>
                    <w:p w14:paraId="7B0F7B43" w14:textId="77777777" w:rsidR="00046657" w:rsidRPr="000F353C" w:rsidRDefault="00046657"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1BF8C1F0" w14:textId="77777777" w:rsidR="00046657" w:rsidRPr="000F353C" w:rsidRDefault="00046657"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134CCC2" w14:textId="77777777" w:rsidR="00046657" w:rsidRPr="009C6BC9" w:rsidRDefault="00046657"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51A00DA2" w14:textId="77777777" w:rsidR="00046657" w:rsidRPr="009C6BC9" w:rsidRDefault="00046657" w:rsidP="00EC2822">
                      <w:pPr>
                        <w:rPr>
                          <w:i/>
                        </w:rPr>
                      </w:pPr>
                    </w:p>
                    <w:p w14:paraId="0437F3EB" w14:textId="77777777" w:rsidR="00046657" w:rsidRPr="00A017C9" w:rsidRDefault="00046657" w:rsidP="00EC2822">
                      <w:pPr>
                        <w:rPr>
                          <w:sz w:val="22"/>
                        </w:rPr>
                      </w:pPr>
                    </w:p>
                    <w:p w14:paraId="71953FB5" w14:textId="77777777" w:rsidR="00046657" w:rsidRPr="00A017C9" w:rsidRDefault="00046657" w:rsidP="00EC2822">
                      <w:pPr>
                        <w:rPr>
                          <w:i/>
                          <w:sz w:val="22"/>
                        </w:rPr>
                      </w:pPr>
                    </w:p>
                    <w:p w14:paraId="05B9EB95" w14:textId="77777777" w:rsidR="00046657" w:rsidRDefault="00046657" w:rsidP="00EC2822"/>
                    <w:p w14:paraId="488F6B1A" w14:textId="77777777" w:rsidR="00046657" w:rsidRPr="009C6BC9" w:rsidRDefault="00046657" w:rsidP="00EC2822">
                      <w:pPr>
                        <w:rPr>
                          <w:b/>
                        </w:rPr>
                      </w:pPr>
                    </w:p>
                    <w:p w14:paraId="410C9239" w14:textId="77777777" w:rsidR="00046657" w:rsidRPr="008818B0" w:rsidRDefault="00046657" w:rsidP="00EC2822">
                      <w:pPr>
                        <w:rPr>
                          <w:rFonts w:ascii="Bookman Old Style" w:hAnsi="Bookman Old Style"/>
                          <w:i/>
                        </w:rPr>
                      </w:pPr>
                      <w:r w:rsidRPr="008818B0">
                        <w:rPr>
                          <w:rFonts w:ascii="Bookman Old Style" w:hAnsi="Bookman Old Style"/>
                          <w:b/>
                          <w:i/>
                          <w:color w:val="3E8853"/>
                        </w:rPr>
                        <w:t>Comité de rédaction, révision et mise en page</w:t>
                      </w:r>
                    </w:p>
                    <w:p w14:paraId="1A525D04" w14:textId="77777777" w:rsidR="00046657" w:rsidRPr="009C6BC9" w:rsidRDefault="00046657" w:rsidP="00EC2822">
                      <w:pPr>
                        <w:rPr>
                          <w:i/>
                        </w:rPr>
                      </w:pPr>
                    </w:p>
                    <w:p w14:paraId="64C720CB" w14:textId="77777777" w:rsidR="00046657" w:rsidRPr="009C6BC9" w:rsidRDefault="00046657" w:rsidP="00EC2822">
                      <w:pPr>
                        <w:rPr>
                          <w:i/>
                        </w:rPr>
                      </w:pPr>
                      <w:r w:rsidRPr="009C6BC9">
                        <w:rPr>
                          <w:i/>
                        </w:rPr>
                        <w:t>Nancy Côté</w:t>
                      </w:r>
                    </w:p>
                    <w:p w14:paraId="4641EA61" w14:textId="77777777" w:rsidR="00046657" w:rsidRPr="009C6BC9" w:rsidRDefault="00046657" w:rsidP="00EC2822">
                      <w:pPr>
                        <w:rPr>
                          <w:i/>
                        </w:rPr>
                      </w:pPr>
                      <w:r w:rsidRPr="009C6BC9">
                        <w:rPr>
                          <w:i/>
                        </w:rPr>
                        <w:t xml:space="preserve">Marie-Eve Clermont </w:t>
                      </w:r>
                    </w:p>
                    <w:p w14:paraId="69C974E3" w14:textId="77777777" w:rsidR="00046657" w:rsidRPr="009C6BC9" w:rsidRDefault="00046657" w:rsidP="00EC2822">
                      <w:pPr>
                        <w:rPr>
                          <w:i/>
                        </w:rPr>
                      </w:pPr>
                      <w:r w:rsidRPr="009C6BC9">
                        <w:rPr>
                          <w:i/>
                        </w:rPr>
                        <w:t>Nancy Therrien</w:t>
                      </w:r>
                    </w:p>
                    <w:p w14:paraId="709606A6" w14:textId="77777777" w:rsidR="00046657" w:rsidRPr="009C6BC9" w:rsidRDefault="00046657" w:rsidP="00EC2822">
                      <w:pPr>
                        <w:rPr>
                          <w:i/>
                        </w:rPr>
                      </w:pPr>
                    </w:p>
                  </w:txbxContent>
                </v:textbox>
                <w10:wrap type="square" anchorx="margin"/>
              </v:shape>
            </w:pict>
          </mc:Fallback>
        </mc:AlternateContent>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6B38F273" wp14:editId="538A7CB9">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75EFC7" w14:textId="77777777" w:rsidR="00046657" w:rsidRPr="0065269A" w:rsidRDefault="00046657"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087C62E3" w14:textId="77777777" w:rsidR="00046657" w:rsidRPr="00157FD0" w:rsidRDefault="00046657" w:rsidP="00157FD0">
                            <w:pPr>
                              <w:rPr>
                                <w:lang w:val="fr-FR"/>
                              </w:rPr>
                            </w:pPr>
                          </w:p>
                          <w:p w14:paraId="26EA5DC8" w14:textId="57EF910D" w:rsidR="00046657" w:rsidRDefault="00046657"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9" w:history="1">
                              <w:r w:rsidRPr="00214CD0">
                                <w:rPr>
                                  <w:rStyle w:val="Lienhypertexte"/>
                                  <w:sz w:val="22"/>
                                  <w:lang w:val="fr-FR"/>
                                </w:rPr>
                                <w:t>info@aphrso.org</w:t>
                              </w:r>
                            </w:hyperlink>
                            <w:r w:rsidRPr="00157FD0">
                              <w:rPr>
                                <w:color w:val="2683C6" w:themeColor="accent2"/>
                                <w:sz w:val="22"/>
                                <w:lang w:val="fr-FR"/>
                              </w:rPr>
                              <w:t xml:space="preserve">. </w:t>
                            </w:r>
                          </w:p>
                          <w:p w14:paraId="081C87CB" w14:textId="77777777" w:rsidR="00046657" w:rsidRDefault="00046657" w:rsidP="00157FD0">
                            <w:pPr>
                              <w:jc w:val="both"/>
                              <w:rPr>
                                <w:color w:val="2683C6" w:themeColor="accent2"/>
                                <w:sz w:val="22"/>
                                <w:lang w:val="fr-FR"/>
                              </w:rPr>
                            </w:pPr>
                          </w:p>
                          <w:p w14:paraId="49922AD2" w14:textId="77777777" w:rsidR="00046657" w:rsidRPr="00157FD0" w:rsidRDefault="00046657"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F273" id="Text Box 2" o:spid="_x0000_s1048"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" stroked="f" strokecolor="black [0]" strokeweight="0" insetpen="t">
                <v:shadow color="#ccc"/>
                <v:textbox inset="2.85pt,2.85pt,2.85pt,2.85pt">
                  <w:txbxContent>
                    <w:p w14:paraId="3575EFC7" w14:textId="77777777" w:rsidR="00046657" w:rsidRPr="0065269A" w:rsidRDefault="00046657"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087C62E3" w14:textId="77777777" w:rsidR="00046657" w:rsidRPr="00157FD0" w:rsidRDefault="00046657" w:rsidP="00157FD0">
                      <w:pPr>
                        <w:rPr>
                          <w:lang w:val="fr-FR"/>
                        </w:rPr>
                      </w:pPr>
                    </w:p>
                    <w:p w14:paraId="26EA5DC8" w14:textId="57EF910D" w:rsidR="00046657" w:rsidRDefault="00046657"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20" w:history="1">
                        <w:r w:rsidRPr="00214CD0">
                          <w:rPr>
                            <w:rStyle w:val="Lienhypertexte"/>
                            <w:sz w:val="22"/>
                            <w:lang w:val="fr-FR"/>
                          </w:rPr>
                          <w:t>info@aphrso.org</w:t>
                        </w:r>
                      </w:hyperlink>
                      <w:r w:rsidRPr="00157FD0">
                        <w:rPr>
                          <w:color w:val="2683C6" w:themeColor="accent2"/>
                          <w:sz w:val="22"/>
                          <w:lang w:val="fr-FR"/>
                        </w:rPr>
                        <w:t xml:space="preserve">. </w:t>
                      </w:r>
                    </w:p>
                    <w:p w14:paraId="081C87CB" w14:textId="77777777" w:rsidR="00046657" w:rsidRDefault="00046657" w:rsidP="00157FD0">
                      <w:pPr>
                        <w:jc w:val="both"/>
                        <w:rPr>
                          <w:color w:val="2683C6" w:themeColor="accent2"/>
                          <w:sz w:val="22"/>
                          <w:lang w:val="fr-FR"/>
                        </w:rPr>
                      </w:pPr>
                    </w:p>
                    <w:p w14:paraId="49922AD2" w14:textId="77777777" w:rsidR="00046657" w:rsidRPr="00157FD0" w:rsidRDefault="00046657"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9B6FB92" w14:textId="334F0806" w:rsidR="00E14BBD" w:rsidRDefault="00E14BBD"/>
    <w:p w14:paraId="2BDDFBDD" w14:textId="1102F50C" w:rsidR="001E75CA" w:rsidRDefault="001E75CA"/>
    <w:p w14:paraId="7E140F5E" w14:textId="3AE6C0D3" w:rsidR="001E75CA" w:rsidRDefault="00331EDD">
      <w:r>
        <w:rPr>
          <w:noProof/>
          <w:lang w:eastAsia="fr-CA" w:bidi="ar-SA"/>
        </w:rPr>
        <mc:AlternateContent>
          <mc:Choice Requires="wps">
            <w:drawing>
              <wp:anchor distT="0" distB="0" distL="114300" distR="114300" simplePos="0" relativeHeight="251617280" behindDoc="0" locked="0" layoutInCell="1" allowOverlap="1" wp14:anchorId="37842035" wp14:editId="02DFACE9">
                <wp:simplePos x="0" y="0"/>
                <wp:positionH relativeFrom="page">
                  <wp:posOffset>2506980</wp:posOffset>
                </wp:positionH>
                <wp:positionV relativeFrom="page">
                  <wp:posOffset>1028700</wp:posOffset>
                </wp:positionV>
                <wp:extent cx="4800600" cy="541020"/>
                <wp:effectExtent l="0" t="0" r="0" b="1143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17C2" w14:textId="53EB8544" w:rsidR="00046657" w:rsidRPr="0065269A" w:rsidRDefault="00046657">
                            <w:pPr>
                              <w:pStyle w:val="Titre2"/>
                              <w:rPr>
                                <w:rFonts w:ascii="Bookman Old Style" w:hAnsi="Bookman Old Style"/>
                                <w:b/>
                                <w:bCs/>
                                <w:color w:val="auto"/>
                                <w:sz w:val="40"/>
                                <w:szCs w:val="40"/>
                              </w:rPr>
                            </w:pPr>
                            <w:r>
                              <w:rPr>
                                <w:rFonts w:ascii="Bookman Old Style" w:hAnsi="Bookman Old Style"/>
                                <w:b/>
                                <w:bCs/>
                                <w:color w:val="auto"/>
                                <w:sz w:val="40"/>
                                <w:szCs w:val="40"/>
                              </w:rPr>
                              <w:t>Un début d’année particulièrement chargé pour l’APHRSO</w:t>
                            </w:r>
                          </w:p>
                          <w:p w14:paraId="0A621857" w14:textId="77777777" w:rsidR="00046657" w:rsidRPr="001428D8" w:rsidRDefault="00046657">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42035" id="Text Box 25" o:spid="_x0000_s1049" type="#_x0000_t202" style="position:absolute;margin-left:197.4pt;margin-top:81pt;width:378pt;height:42.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" filled="f" stroked="f">
                <v:textbox inset="0,0,0,0">
                  <w:txbxContent>
                    <w:p w14:paraId="127E17C2" w14:textId="53EB8544" w:rsidR="00046657" w:rsidRPr="0065269A" w:rsidRDefault="00046657">
                      <w:pPr>
                        <w:pStyle w:val="Titre2"/>
                        <w:rPr>
                          <w:rFonts w:ascii="Bookman Old Style" w:hAnsi="Bookman Old Style"/>
                          <w:b/>
                          <w:bCs/>
                          <w:color w:val="auto"/>
                          <w:sz w:val="40"/>
                          <w:szCs w:val="40"/>
                        </w:rPr>
                      </w:pPr>
                      <w:r>
                        <w:rPr>
                          <w:rFonts w:ascii="Bookman Old Style" w:hAnsi="Bookman Old Style"/>
                          <w:b/>
                          <w:bCs/>
                          <w:color w:val="auto"/>
                          <w:sz w:val="40"/>
                          <w:szCs w:val="40"/>
                        </w:rPr>
                        <w:t>Un début d’année particulièrement chargé pour l’APHRSO</w:t>
                      </w:r>
                    </w:p>
                    <w:p w14:paraId="0A621857" w14:textId="77777777" w:rsidR="00046657" w:rsidRPr="001428D8" w:rsidRDefault="00046657">
                      <w:pPr>
                        <w:pStyle w:val="Titre2"/>
                        <w:rPr>
                          <w:color w:val="auto"/>
                        </w:rPr>
                      </w:pPr>
                    </w:p>
                  </w:txbxContent>
                </v:textbox>
                <w10:wrap anchorx="page" anchory="page"/>
              </v:shape>
            </w:pict>
          </mc:Fallback>
        </mc:AlternateContent>
      </w:r>
    </w:p>
    <w:p w14:paraId="629E914B" w14:textId="268CC073" w:rsidR="001E75CA" w:rsidRDefault="001E75CA"/>
    <w:p w14:paraId="7838C5BB" w14:textId="34A9980D" w:rsidR="001E75CA" w:rsidRDefault="001E75CA"/>
    <w:p w14:paraId="35068ED2" w14:textId="4E61F598" w:rsidR="001E75CA" w:rsidRDefault="00976A4C">
      <w:r>
        <w:rPr>
          <w:noProof/>
          <w:lang w:eastAsia="fr-CA" w:bidi="ar-SA"/>
        </w:rPr>
        <mc:AlternateContent>
          <mc:Choice Requires="wps">
            <w:drawing>
              <wp:anchor distT="0" distB="0" distL="114300" distR="114300" simplePos="0" relativeHeight="251659264" behindDoc="0" locked="0" layoutInCell="1" allowOverlap="1" wp14:anchorId="036B09D9" wp14:editId="3685B197">
                <wp:simplePos x="0" y="0"/>
                <wp:positionH relativeFrom="page">
                  <wp:posOffset>4144108</wp:posOffset>
                </wp:positionH>
                <wp:positionV relativeFrom="page">
                  <wp:posOffset>1617785</wp:posOffset>
                </wp:positionV>
                <wp:extent cx="1498600" cy="2883877"/>
                <wp:effectExtent l="0" t="0" r="6350" b="12065"/>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8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B09D9" id="Text Box 140" o:spid="_x0000_s1051" type="#_x0000_t202" style="position:absolute;margin-left:326.3pt;margin-top:127.4pt;width:118pt;height:227.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" filled="f" stroked="f">
                <v:textbox style="mso-next-textbox:#Text Box 141" inset="0,0,0,0">
                  <w:txbxContent/>
                </v:textbox>
                <w10:wrap anchorx="page" anchory="page"/>
              </v:shape>
            </w:pict>
          </mc:Fallback>
        </mc:AlternateContent>
      </w:r>
      <w:r w:rsidR="00B11D05">
        <w:rPr>
          <w:noProof/>
          <w:lang w:eastAsia="fr-CA" w:bidi="ar-SA"/>
        </w:rPr>
        <mc:AlternateContent>
          <mc:Choice Requires="wps">
            <w:drawing>
              <wp:anchor distT="0" distB="0" distL="114300" distR="114300" simplePos="0" relativeHeight="251660288" behindDoc="0" locked="0" layoutInCell="1" allowOverlap="1" wp14:anchorId="0AAFF9CD" wp14:editId="1047AE6D">
                <wp:simplePos x="0" y="0"/>
                <wp:positionH relativeFrom="page">
                  <wp:posOffset>5765800</wp:posOffset>
                </wp:positionH>
                <wp:positionV relativeFrom="page">
                  <wp:posOffset>1617134</wp:posOffset>
                </wp:positionV>
                <wp:extent cx="1497965" cy="2895600"/>
                <wp:effectExtent l="0" t="0" r="6985" b="0"/>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FF9CD" id="Text Box 141" o:spid="_x0000_s1052" type="#_x0000_t202" style="position:absolute;margin-left:454pt;margin-top:127.35pt;width:117.95pt;height:2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" filled="f" stroked="f">
                <v:textbox inset="0,0,0,0">
                  <w:txbxContent/>
                </v:textbox>
                <w10:wrap anchorx="page" anchory="page"/>
              </v:shape>
            </w:pict>
          </mc:Fallback>
        </mc:AlternateContent>
      </w:r>
      <w:r w:rsidR="00132410">
        <w:rPr>
          <w:noProof/>
          <w:lang w:eastAsia="fr-CA" w:bidi="ar-SA"/>
        </w:rPr>
        <mc:AlternateContent>
          <mc:Choice Requires="wps">
            <w:drawing>
              <wp:anchor distT="0" distB="0" distL="114300" distR="114300" simplePos="0" relativeHeight="251616256" behindDoc="0" locked="0" layoutInCell="1" allowOverlap="1" wp14:anchorId="1C3A54BC" wp14:editId="4711170E">
                <wp:simplePos x="0" y="0"/>
                <wp:positionH relativeFrom="page">
                  <wp:posOffset>2514600</wp:posOffset>
                </wp:positionH>
                <wp:positionV relativeFrom="page">
                  <wp:posOffset>1600200</wp:posOffset>
                </wp:positionV>
                <wp:extent cx="1498600" cy="2946400"/>
                <wp:effectExtent l="0" t="0" r="6350" b="635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551ABF83" w14:textId="786615A6" w:rsidR="00046657" w:rsidRDefault="00046657" w:rsidP="007D1445">
                            <w:pPr>
                              <w:pStyle w:val="Corpsdetexte"/>
                              <w:jc w:val="both"/>
                              <w:rPr>
                                <w:lang w:val="fr-FR"/>
                              </w:rPr>
                            </w:pPr>
                            <w:r>
                              <w:rPr>
                                <w:lang w:val="fr-FR"/>
                              </w:rPr>
                              <w:t xml:space="preserve">Ce premier trimestre de 2020 se veut particulièrement </w:t>
                            </w:r>
                            <w:proofErr w:type="gramStart"/>
                            <w:r>
                              <w:rPr>
                                <w:lang w:val="fr-FR"/>
                              </w:rPr>
                              <w:t>occupé</w:t>
                            </w:r>
                            <w:proofErr w:type="gramEnd"/>
                            <w:r>
                              <w:rPr>
                                <w:lang w:val="fr-FR"/>
                              </w:rPr>
                              <w:t xml:space="preserve"> pour le personnel et les membres du conseil d’administration de l’APHRSO.</w:t>
                            </w:r>
                          </w:p>
                          <w:p w14:paraId="1821AA51" w14:textId="08145A11" w:rsidR="00046657" w:rsidRDefault="00046657" w:rsidP="007639D8">
                            <w:pPr>
                              <w:pStyle w:val="Corpsdetexte"/>
                              <w:jc w:val="both"/>
                              <w:rPr>
                                <w:lang w:val="fr-FR"/>
                              </w:rPr>
                            </w:pPr>
                            <w:r>
                              <w:rPr>
                                <w:lang w:val="fr-FR"/>
                              </w:rPr>
                              <w:t>Comme vous le savez, l’année 2020 marquera le 40</w:t>
                            </w:r>
                            <w:r w:rsidRPr="00282CD0">
                              <w:rPr>
                                <w:vertAlign w:val="superscript"/>
                                <w:lang w:val="fr-FR"/>
                              </w:rPr>
                              <w:t>e</w:t>
                            </w:r>
                            <w:r>
                              <w:rPr>
                                <w:lang w:val="fr-FR"/>
                              </w:rPr>
                              <w:t xml:space="preserve"> anniversaire de fondation de notre organisme. Bien évidem</w:t>
                            </w:r>
                            <w:r w:rsidR="008E2C04">
                              <w:rPr>
                                <w:lang w:val="fr-FR"/>
                              </w:rPr>
                              <w:t>m</w:t>
                            </w:r>
                            <w:r>
                              <w:rPr>
                                <w:lang w:val="fr-FR"/>
                              </w:rPr>
                              <w:t>ent, nous ne pouvons passer sous silence ces quatre (4) dernières décennies vouées à défendre les intérêts et promouvoir l’inclusion et la participation sociale des personnes handicapées.</w:t>
                            </w:r>
                          </w:p>
                          <w:p w14:paraId="3290F096" w14:textId="708822C9" w:rsidR="00046657" w:rsidRDefault="00046657" w:rsidP="00132410">
                            <w:pPr>
                              <w:pStyle w:val="Corpsdetexte"/>
                              <w:jc w:val="both"/>
                              <w:rPr>
                                <w:lang w:val="fr-FR"/>
                              </w:rPr>
                            </w:pPr>
                            <w:r>
                              <w:rPr>
                                <w:lang w:val="fr-FR"/>
                              </w:rPr>
                              <w:t xml:space="preserve">Voilà pourquoi un comité de travail composé de membres du conseil d’administration et du personnel prépare actuellement </w:t>
                            </w:r>
                            <w:r w:rsidR="00976A4C">
                              <w:rPr>
                                <w:lang w:val="fr-FR"/>
                              </w:rPr>
                              <w:t>un</w:t>
                            </w:r>
                            <w:r>
                              <w:rPr>
                                <w:lang w:val="fr-FR"/>
                              </w:rPr>
                              <w:t xml:space="preserve"> plan qui permettra de rendre visible ce beau passage dans le temps et qui inclura notamment le dévoilement de notre projet de médiation culturelle. </w:t>
                            </w:r>
                          </w:p>
                          <w:p w14:paraId="72D7F54A" w14:textId="7902F072" w:rsidR="00046657" w:rsidRDefault="00046657" w:rsidP="00132410">
                            <w:pPr>
                              <w:pStyle w:val="Corpsdetexte"/>
                              <w:jc w:val="both"/>
                              <w:rPr>
                                <w:lang w:val="fr-FR"/>
                              </w:rPr>
                            </w:pPr>
                            <w:r>
                              <w:rPr>
                                <w:lang w:val="fr-FR"/>
                              </w:rPr>
                              <w:t xml:space="preserve">Surveillez nos </w:t>
                            </w:r>
                            <w:r w:rsidR="00E275BD">
                              <w:rPr>
                                <w:lang w:val="fr-FR"/>
                              </w:rPr>
                              <w:t>différents médias de communication</w:t>
                            </w:r>
                            <w:r>
                              <w:rPr>
                                <w:lang w:val="fr-FR"/>
                              </w:rPr>
                              <w:t xml:space="preserve"> pour en savoir davantage. </w:t>
                            </w:r>
                          </w:p>
                          <w:p w14:paraId="33ED58CE" w14:textId="00258335" w:rsidR="00046657" w:rsidRDefault="00046657" w:rsidP="00A738F1">
                            <w:pPr>
                              <w:pStyle w:val="Corpsdetexte"/>
                              <w:spacing w:line="240" w:lineRule="auto"/>
                              <w:jc w:val="both"/>
                              <w:rPr>
                                <w:lang w:val="fr-FR"/>
                              </w:rPr>
                            </w:pPr>
                            <w:r>
                              <w:rPr>
                                <w:lang w:val="fr-FR"/>
                              </w:rPr>
                              <w:t>En parallèle, notre équipe travaille également à la planification et à l’organisation d’événements qui auront également lieu en cours d’année, à savoir :</w:t>
                            </w:r>
                          </w:p>
                          <w:p w14:paraId="6AED49B5" w14:textId="58F45E77" w:rsidR="00046657" w:rsidRDefault="00046657" w:rsidP="00710727">
                            <w:pPr>
                              <w:pStyle w:val="Corpsdetexte"/>
                              <w:numPr>
                                <w:ilvl w:val="0"/>
                                <w:numId w:val="10"/>
                              </w:numPr>
                              <w:spacing w:after="0" w:line="240" w:lineRule="auto"/>
                              <w:jc w:val="both"/>
                              <w:rPr>
                                <w:lang w:val="fr-FR"/>
                              </w:rPr>
                            </w:pPr>
                            <w:r>
                              <w:rPr>
                                <w:lang w:val="fr-FR"/>
                              </w:rPr>
                              <w:t xml:space="preserve">Le salon </w:t>
                            </w:r>
                            <w:r w:rsidRPr="007315AF">
                              <w:rPr>
                                <w:i/>
                                <w:iCs/>
                                <w:lang w:val="fr-FR"/>
                              </w:rPr>
                              <w:t>Partenaires de la diversité</w:t>
                            </w:r>
                            <w:r>
                              <w:rPr>
                                <w:lang w:val="fr-FR"/>
                              </w:rPr>
                              <w:t xml:space="preserve"> qui aura lieu en juin</w:t>
                            </w:r>
                          </w:p>
                          <w:p w14:paraId="6CADC01B" w14:textId="7CAA01E0" w:rsidR="00046657" w:rsidRDefault="00046657" w:rsidP="00710727">
                            <w:pPr>
                              <w:pStyle w:val="Corpsdetexte"/>
                              <w:numPr>
                                <w:ilvl w:val="0"/>
                                <w:numId w:val="10"/>
                              </w:numPr>
                              <w:spacing w:after="0" w:line="240" w:lineRule="auto"/>
                              <w:rPr>
                                <w:lang w:val="fr-FR"/>
                              </w:rPr>
                            </w:pPr>
                            <w:r>
                              <w:rPr>
                                <w:lang w:val="fr-FR"/>
                              </w:rPr>
                              <w:t>Un atelier de sensibilisation à l’intention du personnel du milieu municipal</w:t>
                            </w:r>
                          </w:p>
                          <w:p w14:paraId="0D32B2AA" w14:textId="72E23C41" w:rsidR="00046657" w:rsidRDefault="00046657" w:rsidP="00710727">
                            <w:pPr>
                              <w:pStyle w:val="Corpsdetexte"/>
                              <w:numPr>
                                <w:ilvl w:val="0"/>
                                <w:numId w:val="10"/>
                              </w:numPr>
                              <w:spacing w:after="0" w:line="240" w:lineRule="auto"/>
                              <w:jc w:val="both"/>
                              <w:rPr>
                                <w:lang w:val="fr-FR"/>
                              </w:rPr>
                            </w:pPr>
                            <w:r>
                              <w:rPr>
                                <w:lang w:val="fr-FR"/>
                              </w:rPr>
                              <w:t>Une activité de reconnaissance pour nos bénévoles</w:t>
                            </w:r>
                          </w:p>
                          <w:p w14:paraId="6C2E8551" w14:textId="77777777" w:rsidR="00710727" w:rsidRDefault="00710727" w:rsidP="00710727">
                            <w:pPr>
                              <w:pStyle w:val="Corpsdetexte"/>
                              <w:spacing w:after="0" w:line="240" w:lineRule="auto"/>
                              <w:rPr>
                                <w:lang w:val="fr-FR"/>
                              </w:rPr>
                            </w:pPr>
                          </w:p>
                          <w:p w14:paraId="19388CAA" w14:textId="29E7D189" w:rsidR="00046657" w:rsidRDefault="00046657" w:rsidP="00B11D05">
                            <w:pPr>
                              <w:pStyle w:val="Corpsdetexte"/>
                              <w:spacing w:line="240" w:lineRule="auto"/>
                              <w:jc w:val="both"/>
                              <w:rPr>
                                <w:lang w:val="fr-FR"/>
                              </w:rPr>
                            </w:pPr>
                            <w:r>
                              <w:rPr>
                                <w:lang w:val="fr-FR"/>
                              </w:rPr>
                              <w:t>En plus du quotidien déjà bien rempli, disons que l’ajout de ces événements à l’agenda tient l’APHRSO bien occupé ces temps-ci.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54BC" id="Text Box 24" o:spid="_x0000_s1052" type="#_x0000_t202" style="position:absolute;margin-left:198pt;margin-top:126pt;width:118pt;height:23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" filled="f" stroked="f">
                <v:textbox style="mso-next-textbox:#Text Box 140" inset="0,0,0,0">
                  <w:txbxContent>
                    <w:p w14:paraId="551ABF83" w14:textId="786615A6" w:rsidR="00046657" w:rsidRDefault="00046657" w:rsidP="007D1445">
                      <w:pPr>
                        <w:pStyle w:val="Corpsdetexte"/>
                        <w:jc w:val="both"/>
                        <w:rPr>
                          <w:lang w:val="fr-FR"/>
                        </w:rPr>
                      </w:pPr>
                      <w:r>
                        <w:rPr>
                          <w:lang w:val="fr-FR"/>
                        </w:rPr>
                        <w:t xml:space="preserve">Ce premier trimestre de 2020 se veut particulièrement </w:t>
                      </w:r>
                      <w:proofErr w:type="gramStart"/>
                      <w:r>
                        <w:rPr>
                          <w:lang w:val="fr-FR"/>
                        </w:rPr>
                        <w:t>occupé</w:t>
                      </w:r>
                      <w:proofErr w:type="gramEnd"/>
                      <w:r>
                        <w:rPr>
                          <w:lang w:val="fr-FR"/>
                        </w:rPr>
                        <w:t xml:space="preserve"> pour le personnel et les membres du conseil d’administration de l’APHRSO.</w:t>
                      </w:r>
                    </w:p>
                    <w:p w14:paraId="1821AA51" w14:textId="08145A11" w:rsidR="00046657" w:rsidRDefault="00046657" w:rsidP="007639D8">
                      <w:pPr>
                        <w:pStyle w:val="Corpsdetexte"/>
                        <w:jc w:val="both"/>
                        <w:rPr>
                          <w:lang w:val="fr-FR"/>
                        </w:rPr>
                      </w:pPr>
                      <w:r>
                        <w:rPr>
                          <w:lang w:val="fr-FR"/>
                        </w:rPr>
                        <w:t>Comme vous le savez, l’année 2020 marquera le 40</w:t>
                      </w:r>
                      <w:r w:rsidRPr="00282CD0">
                        <w:rPr>
                          <w:vertAlign w:val="superscript"/>
                          <w:lang w:val="fr-FR"/>
                        </w:rPr>
                        <w:t>e</w:t>
                      </w:r>
                      <w:r>
                        <w:rPr>
                          <w:lang w:val="fr-FR"/>
                        </w:rPr>
                        <w:t xml:space="preserve"> anniversaire de fondation de notre organisme. Bien évidem</w:t>
                      </w:r>
                      <w:r w:rsidR="008E2C04">
                        <w:rPr>
                          <w:lang w:val="fr-FR"/>
                        </w:rPr>
                        <w:t>m</w:t>
                      </w:r>
                      <w:r>
                        <w:rPr>
                          <w:lang w:val="fr-FR"/>
                        </w:rPr>
                        <w:t>ent, nous ne pouvons passer sous silence ces quatre (4) dernières décennies vouées à défendre les intérêts et promouvoir l’inclusion et la participation sociale des personnes handicapées.</w:t>
                      </w:r>
                    </w:p>
                    <w:p w14:paraId="3290F096" w14:textId="708822C9" w:rsidR="00046657" w:rsidRDefault="00046657" w:rsidP="00132410">
                      <w:pPr>
                        <w:pStyle w:val="Corpsdetexte"/>
                        <w:jc w:val="both"/>
                        <w:rPr>
                          <w:lang w:val="fr-FR"/>
                        </w:rPr>
                      </w:pPr>
                      <w:r>
                        <w:rPr>
                          <w:lang w:val="fr-FR"/>
                        </w:rPr>
                        <w:t xml:space="preserve">Voilà pourquoi un comité de travail composé de membres du conseil d’administration et du personnel prépare actuellement </w:t>
                      </w:r>
                      <w:r w:rsidR="00976A4C">
                        <w:rPr>
                          <w:lang w:val="fr-FR"/>
                        </w:rPr>
                        <w:t>un</w:t>
                      </w:r>
                      <w:r>
                        <w:rPr>
                          <w:lang w:val="fr-FR"/>
                        </w:rPr>
                        <w:t xml:space="preserve"> plan qui permettra de rendre visible ce beau passage dans le temps et qui inclura notamment le dévoilement de notre projet de médiation culturelle. </w:t>
                      </w:r>
                    </w:p>
                    <w:p w14:paraId="72D7F54A" w14:textId="7902F072" w:rsidR="00046657" w:rsidRDefault="00046657" w:rsidP="00132410">
                      <w:pPr>
                        <w:pStyle w:val="Corpsdetexte"/>
                        <w:jc w:val="both"/>
                        <w:rPr>
                          <w:lang w:val="fr-FR"/>
                        </w:rPr>
                      </w:pPr>
                      <w:r>
                        <w:rPr>
                          <w:lang w:val="fr-FR"/>
                        </w:rPr>
                        <w:t xml:space="preserve">Surveillez nos </w:t>
                      </w:r>
                      <w:r w:rsidR="00E275BD">
                        <w:rPr>
                          <w:lang w:val="fr-FR"/>
                        </w:rPr>
                        <w:t>différents médias de communication</w:t>
                      </w:r>
                      <w:r>
                        <w:rPr>
                          <w:lang w:val="fr-FR"/>
                        </w:rPr>
                        <w:t xml:space="preserve"> pour en savoir davantage. </w:t>
                      </w:r>
                    </w:p>
                    <w:p w14:paraId="33ED58CE" w14:textId="00258335" w:rsidR="00046657" w:rsidRDefault="00046657" w:rsidP="00A738F1">
                      <w:pPr>
                        <w:pStyle w:val="Corpsdetexte"/>
                        <w:spacing w:line="240" w:lineRule="auto"/>
                        <w:jc w:val="both"/>
                        <w:rPr>
                          <w:lang w:val="fr-FR"/>
                        </w:rPr>
                      </w:pPr>
                      <w:r>
                        <w:rPr>
                          <w:lang w:val="fr-FR"/>
                        </w:rPr>
                        <w:t>En parallèle, notre équipe travaille également à la planification et à l’organisation d’événements qui auront également lieu en cours d’année, à savoir :</w:t>
                      </w:r>
                    </w:p>
                    <w:p w14:paraId="6AED49B5" w14:textId="58F45E77" w:rsidR="00046657" w:rsidRDefault="00046657" w:rsidP="00710727">
                      <w:pPr>
                        <w:pStyle w:val="Corpsdetexte"/>
                        <w:numPr>
                          <w:ilvl w:val="0"/>
                          <w:numId w:val="10"/>
                        </w:numPr>
                        <w:spacing w:after="0" w:line="240" w:lineRule="auto"/>
                        <w:jc w:val="both"/>
                        <w:rPr>
                          <w:lang w:val="fr-FR"/>
                        </w:rPr>
                      </w:pPr>
                      <w:r>
                        <w:rPr>
                          <w:lang w:val="fr-FR"/>
                        </w:rPr>
                        <w:t xml:space="preserve">Le salon </w:t>
                      </w:r>
                      <w:r w:rsidRPr="007315AF">
                        <w:rPr>
                          <w:i/>
                          <w:iCs/>
                          <w:lang w:val="fr-FR"/>
                        </w:rPr>
                        <w:t>Partenaires de la diversité</w:t>
                      </w:r>
                      <w:r>
                        <w:rPr>
                          <w:lang w:val="fr-FR"/>
                        </w:rPr>
                        <w:t xml:space="preserve"> qui aura lieu en juin</w:t>
                      </w:r>
                    </w:p>
                    <w:p w14:paraId="6CADC01B" w14:textId="7CAA01E0" w:rsidR="00046657" w:rsidRDefault="00046657" w:rsidP="00710727">
                      <w:pPr>
                        <w:pStyle w:val="Corpsdetexte"/>
                        <w:numPr>
                          <w:ilvl w:val="0"/>
                          <w:numId w:val="10"/>
                        </w:numPr>
                        <w:spacing w:after="0" w:line="240" w:lineRule="auto"/>
                        <w:rPr>
                          <w:lang w:val="fr-FR"/>
                        </w:rPr>
                      </w:pPr>
                      <w:r>
                        <w:rPr>
                          <w:lang w:val="fr-FR"/>
                        </w:rPr>
                        <w:t>Un atelier de sensibilisation à l’intention du personnel du milieu municipal</w:t>
                      </w:r>
                    </w:p>
                    <w:p w14:paraId="0D32B2AA" w14:textId="72E23C41" w:rsidR="00046657" w:rsidRDefault="00046657" w:rsidP="00710727">
                      <w:pPr>
                        <w:pStyle w:val="Corpsdetexte"/>
                        <w:numPr>
                          <w:ilvl w:val="0"/>
                          <w:numId w:val="10"/>
                        </w:numPr>
                        <w:spacing w:after="0" w:line="240" w:lineRule="auto"/>
                        <w:jc w:val="both"/>
                        <w:rPr>
                          <w:lang w:val="fr-FR"/>
                        </w:rPr>
                      </w:pPr>
                      <w:r>
                        <w:rPr>
                          <w:lang w:val="fr-FR"/>
                        </w:rPr>
                        <w:t>Une activité de reconnaissance pour nos bénévoles</w:t>
                      </w:r>
                    </w:p>
                    <w:p w14:paraId="6C2E8551" w14:textId="77777777" w:rsidR="00710727" w:rsidRDefault="00710727" w:rsidP="00710727">
                      <w:pPr>
                        <w:pStyle w:val="Corpsdetexte"/>
                        <w:spacing w:after="0" w:line="240" w:lineRule="auto"/>
                        <w:rPr>
                          <w:lang w:val="fr-FR"/>
                        </w:rPr>
                      </w:pPr>
                    </w:p>
                    <w:p w14:paraId="19388CAA" w14:textId="29E7D189" w:rsidR="00046657" w:rsidRDefault="00046657" w:rsidP="00B11D05">
                      <w:pPr>
                        <w:pStyle w:val="Corpsdetexte"/>
                        <w:spacing w:line="240" w:lineRule="auto"/>
                        <w:jc w:val="both"/>
                        <w:rPr>
                          <w:lang w:val="fr-FR"/>
                        </w:rPr>
                      </w:pPr>
                      <w:r>
                        <w:rPr>
                          <w:lang w:val="fr-FR"/>
                        </w:rPr>
                        <w:t>En plus du quotidien déjà bien rempli, disons que l’ajout de ces événements à l’agenda tient l’APHRSO bien occupé ces temps-ci.</w:t>
                      </w:r>
                    </w:p>
                  </w:txbxContent>
                </v:textbox>
                <w10:wrap anchorx="page" anchory="page"/>
              </v:shape>
            </w:pict>
          </mc:Fallback>
        </mc:AlternateContent>
      </w:r>
    </w:p>
    <w:p w14:paraId="57A1D9BE" w14:textId="73955760" w:rsidR="001E75CA" w:rsidRDefault="001E75CA"/>
    <w:p w14:paraId="772B247D" w14:textId="7971D059" w:rsidR="001E75CA" w:rsidRDefault="001E75CA"/>
    <w:p w14:paraId="4D23C0C7" w14:textId="61A4B861" w:rsidR="001E75CA" w:rsidRDefault="001E75CA"/>
    <w:p w14:paraId="6FA76563" w14:textId="7AF6B0A8" w:rsidR="001E75CA" w:rsidRDefault="001E75CA"/>
    <w:p w14:paraId="03E971AB" w14:textId="5FAB816C" w:rsidR="001E75CA" w:rsidRDefault="001E75CA"/>
    <w:p w14:paraId="2DBA5369" w14:textId="4ABB0EA6" w:rsidR="001E75CA" w:rsidRDefault="001E75CA"/>
    <w:p w14:paraId="601EB603" w14:textId="1E52E184" w:rsidR="001E75CA" w:rsidRDefault="00261E3F">
      <w:r>
        <w:rPr>
          <w:noProof/>
        </w:rPr>
        <w:drawing>
          <wp:anchor distT="0" distB="0" distL="114300" distR="114300" simplePos="0" relativeHeight="251859968" behindDoc="1" locked="0" layoutInCell="1" allowOverlap="1" wp14:anchorId="5AF942B1" wp14:editId="299E263B">
            <wp:simplePos x="0" y="0"/>
            <wp:positionH relativeFrom="margin">
              <wp:posOffset>-177800</wp:posOffset>
            </wp:positionH>
            <wp:positionV relativeFrom="paragraph">
              <wp:posOffset>188595</wp:posOffset>
            </wp:positionV>
            <wp:extent cx="1997710" cy="1446530"/>
            <wp:effectExtent l="0" t="0" r="2540" b="1270"/>
            <wp:wrapTight wrapText="bothSides">
              <wp:wrapPolygon edited="0">
                <wp:start x="10917" y="0"/>
                <wp:lineTo x="5973" y="0"/>
                <wp:lineTo x="3502" y="1422"/>
                <wp:lineTo x="3502" y="4551"/>
                <wp:lineTo x="2060" y="9103"/>
                <wp:lineTo x="0" y="10525"/>
                <wp:lineTo x="0" y="16783"/>
                <wp:lineTo x="206" y="19912"/>
                <wp:lineTo x="1648" y="21335"/>
                <wp:lineTo x="3708" y="21335"/>
                <wp:lineTo x="5561" y="21335"/>
                <wp:lineTo x="13594" y="21335"/>
                <wp:lineTo x="21010" y="19912"/>
                <wp:lineTo x="21421" y="4551"/>
                <wp:lineTo x="21421" y="1422"/>
                <wp:lineTo x="20392" y="0"/>
                <wp:lineTo x="10917" y="0"/>
              </wp:wrapPolygon>
            </wp:wrapTight>
            <wp:docPr id="701" name="Image 701" descr="image représentant un plan d'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agenda-153555_128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710" cy="1446530"/>
                    </a:xfrm>
                    <a:prstGeom prst="rect">
                      <a:avLst/>
                    </a:prstGeom>
                  </pic:spPr>
                </pic:pic>
              </a:graphicData>
            </a:graphic>
            <wp14:sizeRelH relativeFrom="margin">
              <wp14:pctWidth>0</wp14:pctWidth>
            </wp14:sizeRelH>
            <wp14:sizeRelV relativeFrom="margin">
              <wp14:pctHeight>0</wp14:pctHeight>
            </wp14:sizeRelV>
          </wp:anchor>
        </w:drawing>
      </w:r>
    </w:p>
    <w:p w14:paraId="15398D40" w14:textId="6D9F344A" w:rsidR="001E75CA" w:rsidRDefault="00A738F1">
      <w:r>
        <w:rPr>
          <w:noProof/>
          <w:lang w:eastAsia="fr-CA" w:bidi="ar-SA"/>
        </w:rPr>
        <mc:AlternateContent>
          <mc:Choice Requires="wps">
            <w:drawing>
              <wp:anchor distT="0" distB="0" distL="114300" distR="114300" simplePos="0" relativeHeight="251663360" behindDoc="0" locked="0" layoutInCell="1" allowOverlap="1" wp14:anchorId="1DAA1835" wp14:editId="4BCEADAD">
                <wp:simplePos x="0" y="0"/>
                <wp:positionH relativeFrom="page">
                  <wp:posOffset>4159250</wp:posOffset>
                </wp:positionH>
                <wp:positionV relativeFrom="page">
                  <wp:posOffset>8604250</wp:posOffset>
                </wp:positionV>
                <wp:extent cx="1504950" cy="1599565"/>
                <wp:effectExtent l="0" t="0" r="0" b="635"/>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A1835" id="Text Box 148" o:spid="_x0000_s1053" type="#_x0000_t202" style="position:absolute;margin-left:327.5pt;margin-top:677.5pt;width:118.5pt;height:125.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" filled="f" stroked="f">
                <v:textbox style="mso-next-textbox:#Text Box 149" inset="0,0,0,0">
                  <w:txbxContent/>
                </v:textbox>
                <w10:wrap anchorx="page" anchory="page"/>
              </v:shape>
            </w:pict>
          </mc:Fallback>
        </mc:AlternateContent>
      </w:r>
      <w:r w:rsidR="00E275BD">
        <w:rPr>
          <w:noProof/>
          <w:lang w:eastAsia="fr-CA" w:bidi="ar-SA"/>
        </w:rPr>
        <mc:AlternateContent>
          <mc:Choice Requires="wps">
            <w:drawing>
              <wp:anchor distT="0" distB="0" distL="114300" distR="114300" simplePos="0" relativeHeight="251621376" behindDoc="0" locked="0" layoutInCell="1" allowOverlap="1" wp14:anchorId="3D1DAFC7" wp14:editId="1E407B71">
                <wp:simplePos x="0" y="0"/>
                <wp:positionH relativeFrom="page">
                  <wp:posOffset>2497667</wp:posOffset>
                </wp:positionH>
                <wp:positionV relativeFrom="page">
                  <wp:posOffset>8343899</wp:posOffset>
                </wp:positionV>
                <wp:extent cx="4800600" cy="270087"/>
                <wp:effectExtent l="0" t="0" r="0" b="15875"/>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0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712D7" w14:textId="159EDA9C" w:rsidR="00046657" w:rsidRPr="00E275BD" w:rsidRDefault="00046657">
                            <w:pPr>
                              <w:pStyle w:val="Titre2"/>
                              <w:rPr>
                                <w:rFonts w:ascii="Bookman Old Style" w:hAnsi="Bookman Old Style"/>
                                <w:b/>
                                <w:bCs/>
                                <w:color w:val="auto"/>
                                <w:sz w:val="32"/>
                                <w:szCs w:val="32"/>
                              </w:rPr>
                            </w:pPr>
                            <w:r w:rsidRPr="00E275BD">
                              <w:rPr>
                                <w:rFonts w:ascii="Bookman Old Style" w:hAnsi="Bookman Old Style"/>
                                <w:b/>
                                <w:bCs/>
                                <w:color w:val="auto"/>
                                <w:sz w:val="32"/>
                                <w:szCs w:val="32"/>
                              </w:rPr>
                              <w:t>État de situation en camp de jour</w:t>
                            </w:r>
                          </w:p>
                          <w:p w14:paraId="48DA90B4" w14:textId="77777777" w:rsidR="00046657" w:rsidRDefault="00046657">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DAFC7" id="Text Box 29" o:spid="_x0000_s1054" type="#_x0000_t202" style="position:absolute;margin-left:196.65pt;margin-top:657pt;width:378pt;height:21.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" filled="f" stroked="f">
                <v:textbox inset="0,0,0,0">
                  <w:txbxContent>
                    <w:p w14:paraId="513712D7" w14:textId="159EDA9C" w:rsidR="00046657" w:rsidRPr="00E275BD" w:rsidRDefault="00046657">
                      <w:pPr>
                        <w:pStyle w:val="Titre2"/>
                        <w:rPr>
                          <w:rFonts w:ascii="Bookman Old Style" w:hAnsi="Bookman Old Style"/>
                          <w:b/>
                          <w:bCs/>
                          <w:color w:val="auto"/>
                          <w:sz w:val="32"/>
                          <w:szCs w:val="32"/>
                        </w:rPr>
                      </w:pPr>
                      <w:r w:rsidRPr="00E275BD">
                        <w:rPr>
                          <w:rFonts w:ascii="Bookman Old Style" w:hAnsi="Bookman Old Style"/>
                          <w:b/>
                          <w:bCs/>
                          <w:color w:val="auto"/>
                          <w:sz w:val="32"/>
                          <w:szCs w:val="32"/>
                        </w:rPr>
                        <w:t>État de situation en camp de jour</w:t>
                      </w:r>
                    </w:p>
                    <w:p w14:paraId="48DA90B4" w14:textId="77777777" w:rsidR="00046657" w:rsidRDefault="00046657">
                      <w:pPr>
                        <w:pStyle w:val="Titre2"/>
                        <w:rPr>
                          <w:color w:val="auto"/>
                        </w:rPr>
                      </w:pPr>
                    </w:p>
                  </w:txbxContent>
                </v:textbox>
                <w10:wrap anchorx="page" anchory="page"/>
              </v:shape>
            </w:pict>
          </mc:Fallback>
        </mc:AlternateContent>
      </w:r>
      <w:r w:rsidR="00E275BD">
        <w:rPr>
          <w:noProof/>
          <w:lang w:eastAsia="fr-CA" w:bidi="ar-SA"/>
        </w:rPr>
        <mc:AlternateContent>
          <mc:Choice Requires="wps">
            <w:drawing>
              <wp:anchor distT="0" distB="0" distL="114300" distR="114300" simplePos="0" relativeHeight="251662336" behindDoc="0" locked="0" layoutInCell="1" allowOverlap="1" wp14:anchorId="121FDAAD" wp14:editId="294342B4">
                <wp:simplePos x="0" y="0"/>
                <wp:positionH relativeFrom="page">
                  <wp:posOffset>5752253</wp:posOffset>
                </wp:positionH>
                <wp:positionV relativeFrom="page">
                  <wp:posOffset>4855634</wp:posOffset>
                </wp:positionV>
                <wp:extent cx="1506220" cy="3535680"/>
                <wp:effectExtent l="0" t="0" r="17780" b="762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53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FDAAD" id="Text Box 145" o:spid="_x0000_s1055" type="#_x0000_t202" style="position:absolute;margin-left:452.95pt;margin-top:382.35pt;width:118.6pt;height:27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" filled="f" stroked="f">
                <v:textbox inset="0,0,0,0">
                  <w:txbxContent/>
                </v:textbox>
                <w10:wrap anchorx="page" anchory="page"/>
              </v:shape>
            </w:pict>
          </mc:Fallback>
        </mc:AlternateContent>
      </w:r>
      <w:r w:rsidR="00E275BD">
        <w:rPr>
          <w:noProof/>
          <w:lang w:eastAsia="fr-CA" w:bidi="ar-SA"/>
        </w:rPr>
        <mc:AlternateContent>
          <mc:Choice Requires="wps">
            <w:drawing>
              <wp:anchor distT="0" distB="0" distL="114300" distR="114300" simplePos="0" relativeHeight="251661312" behindDoc="0" locked="0" layoutInCell="1" allowOverlap="1" wp14:anchorId="1C2585AD" wp14:editId="1A594CB2">
                <wp:simplePos x="0" y="0"/>
                <wp:positionH relativeFrom="page">
                  <wp:posOffset>4152476</wp:posOffset>
                </wp:positionH>
                <wp:positionV relativeFrom="page">
                  <wp:posOffset>4843568</wp:posOffset>
                </wp:positionV>
                <wp:extent cx="1498600" cy="3394710"/>
                <wp:effectExtent l="0" t="0" r="6350" b="1524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9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85AD" id="Text Box 144" o:spid="_x0000_s1056" type="#_x0000_t202" style="position:absolute;margin-left:326.95pt;margin-top:381.4pt;width:118pt;height:2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" filled="f" stroked="f">
                <v:textbox style="mso-next-textbox:#Text Box 145" inset="0,0,0,0">
                  <w:txbxContent/>
                </v:textbox>
                <w10:wrap anchorx="page" anchory="page"/>
              </v:shape>
            </w:pict>
          </mc:Fallback>
        </mc:AlternateContent>
      </w:r>
      <w:r w:rsidR="00E275BD">
        <w:rPr>
          <w:noProof/>
          <w:lang w:eastAsia="fr-CA" w:bidi="ar-SA"/>
        </w:rPr>
        <mc:AlternateContent>
          <mc:Choice Requires="wps">
            <w:drawing>
              <wp:anchor distT="0" distB="0" distL="114300" distR="114300" simplePos="0" relativeHeight="251618304" behindDoc="0" locked="0" layoutInCell="1" allowOverlap="1" wp14:anchorId="3D427AE9" wp14:editId="4C251136">
                <wp:simplePos x="0" y="0"/>
                <wp:positionH relativeFrom="page">
                  <wp:posOffset>2545080</wp:posOffset>
                </wp:positionH>
                <wp:positionV relativeFrom="page">
                  <wp:posOffset>4846320</wp:posOffset>
                </wp:positionV>
                <wp:extent cx="1498600" cy="3253740"/>
                <wp:effectExtent l="0" t="0" r="6350" b="381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5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26752B95" w14:textId="2A5AD974" w:rsidR="00046657" w:rsidRDefault="00425B9B" w:rsidP="00046657">
                            <w:pPr>
                              <w:pStyle w:val="Corpsdetexte"/>
                              <w:jc w:val="both"/>
                              <w:rPr>
                                <w:lang w:val="fr-FR"/>
                              </w:rPr>
                            </w:pPr>
                            <w:r>
                              <w:rPr>
                                <w:lang w:val="fr-FR"/>
                              </w:rPr>
                              <w:t>Au quotidien, l</w:t>
                            </w:r>
                            <w:r w:rsidR="00046657">
                              <w:rPr>
                                <w:lang w:val="fr-FR"/>
                              </w:rPr>
                              <w:t xml:space="preserve">’APHRSO </w:t>
                            </w:r>
                            <w:r>
                              <w:rPr>
                                <w:lang w:val="fr-FR"/>
                              </w:rPr>
                              <w:t xml:space="preserve">poursuit </w:t>
                            </w:r>
                            <w:r w:rsidR="00046657">
                              <w:rPr>
                                <w:lang w:val="fr-FR"/>
                              </w:rPr>
                              <w:t xml:space="preserve">son implication, </w:t>
                            </w:r>
                            <w:r w:rsidR="00A33AEE">
                              <w:rPr>
                                <w:lang w:val="fr-FR"/>
                              </w:rPr>
                              <w:t>entre autres</w:t>
                            </w:r>
                            <w:r w:rsidR="00046657">
                              <w:rPr>
                                <w:lang w:val="fr-FR"/>
                              </w:rPr>
                              <w:t xml:space="preserve"> en </w:t>
                            </w:r>
                            <w:r>
                              <w:rPr>
                                <w:lang w:val="fr-FR"/>
                              </w:rPr>
                              <w:t xml:space="preserve">ayant </w:t>
                            </w:r>
                            <w:r w:rsidR="00046657">
                              <w:rPr>
                                <w:lang w:val="fr-FR"/>
                              </w:rPr>
                              <w:t>renouvel</w:t>
                            </w:r>
                            <w:r w:rsidR="008E2C04">
                              <w:rPr>
                                <w:lang w:val="fr-FR"/>
                              </w:rPr>
                              <w:t>é</w:t>
                            </w:r>
                            <w:r>
                              <w:rPr>
                                <w:lang w:val="fr-FR"/>
                              </w:rPr>
                              <w:t xml:space="preserve"> cette année encore,</w:t>
                            </w:r>
                            <w:r w:rsidR="00046657">
                              <w:rPr>
                                <w:lang w:val="fr-FR"/>
                              </w:rPr>
                              <w:t xml:space="preserve"> le protocole de collaboration </w:t>
                            </w:r>
                            <w:r w:rsidR="00E275BD">
                              <w:rPr>
                                <w:lang w:val="fr-FR"/>
                              </w:rPr>
                              <w:t>unissant</w:t>
                            </w:r>
                            <w:r w:rsidR="00046657">
                              <w:rPr>
                                <w:lang w:val="fr-FR"/>
                              </w:rPr>
                              <w:t xml:space="preserve"> le CISSSMO et l’organisme Mouvement Action Découverte </w:t>
                            </w:r>
                            <w:r>
                              <w:rPr>
                                <w:lang w:val="fr-FR"/>
                              </w:rPr>
                              <w:t>pour</w:t>
                            </w:r>
                            <w:r w:rsidR="00046657">
                              <w:rPr>
                                <w:lang w:val="fr-FR"/>
                              </w:rPr>
                              <w:t xml:space="preserve"> la poursuite du Centre d’activités de jour</w:t>
                            </w:r>
                            <w:r w:rsidR="00E275BD">
                              <w:rPr>
                                <w:lang w:val="fr-FR"/>
                              </w:rPr>
                              <w:t xml:space="preserve"> qui se déroule</w:t>
                            </w:r>
                            <w:r w:rsidR="00046657">
                              <w:rPr>
                                <w:lang w:val="fr-FR"/>
                              </w:rPr>
                              <w:t xml:space="preserve"> dans nos locaux.</w:t>
                            </w:r>
                            <w:r w:rsidR="00710727">
                              <w:rPr>
                                <w:lang w:val="fr-FR"/>
                              </w:rPr>
                              <w:t xml:space="preserve"> </w:t>
                            </w:r>
                            <w:r>
                              <w:rPr>
                                <w:lang w:val="fr-FR"/>
                              </w:rPr>
                              <w:t>Rappelons que l’APHRSO contribue à la réalisation de ce</w:t>
                            </w:r>
                            <w:r w:rsidR="00A738F1">
                              <w:rPr>
                                <w:lang w:val="fr-FR"/>
                              </w:rPr>
                              <w:t xml:space="preserve">tte mesure </w:t>
                            </w:r>
                            <w:r>
                              <w:rPr>
                                <w:lang w:val="fr-FR"/>
                              </w:rPr>
                              <w:t xml:space="preserve">en </w:t>
                            </w:r>
                            <w:r w:rsidR="00A33AEE">
                              <w:rPr>
                                <w:lang w:val="fr-FR"/>
                              </w:rPr>
                              <w:t>offrant gratuitement</w:t>
                            </w:r>
                            <w:r>
                              <w:rPr>
                                <w:lang w:val="fr-FR"/>
                              </w:rPr>
                              <w:t xml:space="preserve"> les locaux et le matériel disponible et en assurant une présence sur les lieux pour supporter au besoin l’équipe d’intervenants en place</w:t>
                            </w:r>
                            <w:r w:rsidR="00A33AEE">
                              <w:rPr>
                                <w:lang w:val="fr-FR"/>
                              </w:rPr>
                              <w:t>.</w:t>
                            </w:r>
                          </w:p>
                          <w:p w14:paraId="6F7FAE03" w14:textId="7A54FBEC" w:rsidR="00710727" w:rsidRDefault="00046657" w:rsidP="00046657">
                            <w:pPr>
                              <w:pStyle w:val="Corpsdetexte"/>
                              <w:jc w:val="both"/>
                              <w:rPr>
                                <w:lang w:val="fr-FR"/>
                              </w:rPr>
                            </w:pPr>
                            <w:r>
                              <w:rPr>
                                <w:lang w:val="fr-FR"/>
                              </w:rPr>
                              <w:t xml:space="preserve">Nous participons également aux </w:t>
                            </w:r>
                            <w:r w:rsidR="00A33AEE">
                              <w:rPr>
                                <w:lang w:val="fr-FR"/>
                              </w:rPr>
                              <w:t xml:space="preserve">divers </w:t>
                            </w:r>
                            <w:r>
                              <w:rPr>
                                <w:lang w:val="fr-FR"/>
                              </w:rPr>
                              <w:t>comités consultatifs reliés aux plans d’action municipaux à l’égard des personnes handicapées (4</w:t>
                            </w:r>
                            <w:r w:rsidR="00A33AEE">
                              <w:rPr>
                                <w:lang w:val="fr-FR"/>
                              </w:rPr>
                              <w:t xml:space="preserve"> villes</w:t>
                            </w:r>
                            <w:r>
                              <w:rPr>
                                <w:lang w:val="fr-FR"/>
                              </w:rPr>
                              <w:t xml:space="preserve">) et nous collaborons depuis peu au comité de pilotage entourant la future politique familiale de la ville de Delson. </w:t>
                            </w:r>
                            <w:r w:rsidR="00425B9B">
                              <w:rPr>
                                <w:lang w:val="fr-FR"/>
                              </w:rPr>
                              <w:t xml:space="preserve">Cette implication permet notamment </w:t>
                            </w:r>
                            <w:r w:rsidR="00A33AEE">
                              <w:rPr>
                                <w:lang w:val="fr-FR"/>
                              </w:rPr>
                              <w:t xml:space="preserve">de contribuer </w:t>
                            </w:r>
                            <w:r w:rsidR="00DB1B9F">
                              <w:rPr>
                                <w:lang w:val="fr-FR"/>
                              </w:rPr>
                              <w:t>a</w:t>
                            </w:r>
                            <w:r w:rsidR="00A33AEE">
                              <w:rPr>
                                <w:lang w:val="fr-FR"/>
                              </w:rPr>
                              <w:t xml:space="preserve">u recrutement </w:t>
                            </w:r>
                            <w:r w:rsidR="00425B9B">
                              <w:rPr>
                                <w:lang w:val="fr-FR"/>
                              </w:rPr>
                              <w:t>de citoyens</w:t>
                            </w:r>
                            <w:r w:rsidR="00A33AEE">
                              <w:rPr>
                                <w:lang w:val="fr-FR"/>
                              </w:rPr>
                              <w:t xml:space="preserve"> handicapés</w:t>
                            </w:r>
                            <w:r w:rsidR="00425B9B">
                              <w:rPr>
                                <w:lang w:val="fr-FR"/>
                              </w:rPr>
                              <w:t xml:space="preserve">, </w:t>
                            </w:r>
                            <w:r w:rsidR="00A33AEE">
                              <w:rPr>
                                <w:lang w:val="fr-FR"/>
                              </w:rPr>
                              <w:t>d’identifier</w:t>
                            </w:r>
                            <w:r w:rsidR="00425B9B">
                              <w:rPr>
                                <w:lang w:val="fr-FR"/>
                              </w:rPr>
                              <w:t xml:space="preserve"> des obstacles </w:t>
                            </w:r>
                            <w:r w:rsidR="00A33AEE">
                              <w:rPr>
                                <w:lang w:val="fr-FR"/>
                              </w:rPr>
                              <w:t xml:space="preserve">à la participation sociale </w:t>
                            </w:r>
                            <w:r w:rsidR="00425B9B">
                              <w:rPr>
                                <w:lang w:val="fr-FR"/>
                              </w:rPr>
                              <w:t xml:space="preserve">et </w:t>
                            </w:r>
                            <w:r w:rsidR="00A33AEE">
                              <w:rPr>
                                <w:lang w:val="fr-FR"/>
                              </w:rPr>
                              <w:t>de soumettre</w:t>
                            </w:r>
                            <w:r w:rsidR="00425B9B">
                              <w:rPr>
                                <w:lang w:val="fr-FR"/>
                              </w:rPr>
                              <w:t xml:space="preserve"> des pistes de solutions en vue d’améliorer l’accessibilité et l’offre de services aux citoyens présentant des limitations</w:t>
                            </w:r>
                            <w:r w:rsidR="00A33AEE">
                              <w:rPr>
                                <w:lang w:val="fr-FR"/>
                              </w:rPr>
                              <w:t xml:space="preserve">. </w:t>
                            </w:r>
                          </w:p>
                          <w:p w14:paraId="1A0E3D19" w14:textId="7F2E8CB8" w:rsidR="00425B9B" w:rsidRDefault="00A33AEE" w:rsidP="00046657">
                            <w:pPr>
                              <w:pStyle w:val="Corpsdetexte"/>
                              <w:jc w:val="both"/>
                              <w:rPr>
                                <w:lang w:val="fr-FR"/>
                              </w:rPr>
                            </w:pPr>
                            <w:r>
                              <w:rPr>
                                <w:lang w:val="fr-FR"/>
                              </w:rPr>
                              <w:t>Notre rôle est donc de soutenir les municipalités dans l’élaboration et la mise en œuvre de</w:t>
                            </w:r>
                            <w:r w:rsidR="00DB1B9F">
                              <w:rPr>
                                <w:lang w:val="fr-FR"/>
                              </w:rPr>
                              <w:t xml:space="preserve"> leurs</w:t>
                            </w:r>
                            <w:r>
                              <w:rPr>
                                <w:lang w:val="fr-FR"/>
                              </w:rPr>
                              <w:t xml:space="preserve"> plans d’action annuels. </w:t>
                            </w:r>
                            <w:r w:rsidR="00DB1B9F">
                              <w:rPr>
                                <w:lang w:val="fr-FR"/>
                              </w:rPr>
                              <w:t xml:space="preserve">Notons </w:t>
                            </w:r>
                            <w:r w:rsidR="00E275BD">
                              <w:rPr>
                                <w:lang w:val="fr-FR"/>
                              </w:rPr>
                              <w:t xml:space="preserve">toutefois </w:t>
                            </w:r>
                            <w:r w:rsidR="00DB1B9F">
                              <w:rPr>
                                <w:lang w:val="fr-FR"/>
                              </w:rPr>
                              <w:t>qu’e</w:t>
                            </w:r>
                            <w:r>
                              <w:rPr>
                                <w:lang w:val="fr-FR"/>
                              </w:rPr>
                              <w:t xml:space="preserve">n dehors de ces comités, </w:t>
                            </w:r>
                            <w:r w:rsidR="00E06477">
                              <w:rPr>
                                <w:lang w:val="fr-FR"/>
                              </w:rPr>
                              <w:t xml:space="preserve">il est fréquent que </w:t>
                            </w:r>
                            <w:r>
                              <w:rPr>
                                <w:lang w:val="fr-FR"/>
                              </w:rPr>
                              <w:t xml:space="preserve">les municipalités </w:t>
                            </w:r>
                            <w:r w:rsidR="00E06477">
                              <w:rPr>
                                <w:lang w:val="fr-FR"/>
                              </w:rPr>
                              <w:t xml:space="preserve">sollicitent notre expertise </w:t>
                            </w:r>
                            <w:r>
                              <w:rPr>
                                <w:lang w:val="fr-FR"/>
                              </w:rPr>
                              <w:t xml:space="preserve">pour </w:t>
                            </w:r>
                            <w:r w:rsidR="00E06477">
                              <w:rPr>
                                <w:lang w:val="fr-FR"/>
                              </w:rPr>
                              <w:t>divers dossiers ou préoccupations</w:t>
                            </w:r>
                            <w:r w:rsidR="00DB1B9F">
                              <w:rPr>
                                <w:lang w:val="fr-FR"/>
                              </w:rPr>
                              <w:t xml:space="preserve">. </w:t>
                            </w:r>
                            <w:r w:rsidR="005E1C42">
                              <w:rPr>
                                <w:lang w:val="fr-FR"/>
                              </w:rPr>
                              <w:t>Plusieurs d’entre elles participent également au comité loisir initié et soutenu par l’APHRSO</w:t>
                            </w:r>
                            <w:r w:rsidR="00A738F1">
                              <w:rPr>
                                <w:lang w:val="fr-FR"/>
                              </w:rPr>
                              <w:t xml:space="preserve">, </w:t>
                            </w:r>
                            <w:r w:rsidR="005E1C42">
                              <w:rPr>
                                <w:lang w:val="fr-FR"/>
                              </w:rPr>
                              <w:t>dont le but vise l</w:t>
                            </w:r>
                            <w:r w:rsidR="001203F3">
                              <w:rPr>
                                <w:lang w:val="fr-FR"/>
                              </w:rPr>
                              <w:t>’</w:t>
                            </w:r>
                            <w:r w:rsidR="005E1C42">
                              <w:rPr>
                                <w:lang w:val="fr-FR"/>
                              </w:rPr>
                              <w:t xml:space="preserve">amélioration </w:t>
                            </w:r>
                            <w:r w:rsidR="001203F3">
                              <w:rPr>
                                <w:lang w:val="fr-FR"/>
                              </w:rPr>
                              <w:t xml:space="preserve">et </w:t>
                            </w:r>
                            <w:r w:rsidR="005E1C42">
                              <w:rPr>
                                <w:lang w:val="fr-FR"/>
                              </w:rPr>
                              <w:t>l’acc</w:t>
                            </w:r>
                            <w:r w:rsidR="001203F3">
                              <w:rPr>
                                <w:lang w:val="fr-FR"/>
                              </w:rPr>
                              <w:t>essibilité de</w:t>
                            </w:r>
                            <w:r w:rsidR="005E1C42">
                              <w:rPr>
                                <w:lang w:val="fr-FR"/>
                              </w:rPr>
                              <w:t xml:space="preserve"> l’offre de services en loisir municipal.</w:t>
                            </w:r>
                            <w:r w:rsidR="00DB1B9F">
                              <w:rPr>
                                <w:lang w:val="fr-FR"/>
                              </w:rPr>
                              <w:t xml:space="preserve"> Nous travaillons donc en collaboration constante avec le milieu qui nous entoure, et particulièrement avec le milieu municipal.</w:t>
                            </w:r>
                          </w:p>
                          <w:p w14:paraId="5F522B2F" w14:textId="77777777" w:rsidR="00425B9B" w:rsidRPr="009C2472" w:rsidRDefault="00425B9B" w:rsidP="00046657">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7AE9" id="Text Box 26" o:spid="_x0000_s1057" type="#_x0000_t202" style="position:absolute;margin-left:200.4pt;margin-top:381.6pt;width:118pt;height:256.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tO7wEAAMIDAAAOAAAAZHJzL2Uyb0RvYy54bWysU8Fu2zAMvQ/YPwi6L3bSNOu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" filled="f" stroked="f">
                <v:textbox style="mso-next-textbox:#Text Box 144" inset="0,0,0,0">
                  <w:txbxContent>
                    <w:p w14:paraId="26752B95" w14:textId="2A5AD974" w:rsidR="00046657" w:rsidRDefault="00425B9B" w:rsidP="00046657">
                      <w:pPr>
                        <w:pStyle w:val="Corpsdetexte"/>
                        <w:jc w:val="both"/>
                        <w:rPr>
                          <w:lang w:val="fr-FR"/>
                        </w:rPr>
                      </w:pPr>
                      <w:r>
                        <w:rPr>
                          <w:lang w:val="fr-FR"/>
                        </w:rPr>
                        <w:t>Au quotidien, l</w:t>
                      </w:r>
                      <w:r w:rsidR="00046657">
                        <w:rPr>
                          <w:lang w:val="fr-FR"/>
                        </w:rPr>
                        <w:t xml:space="preserve">’APHRSO </w:t>
                      </w:r>
                      <w:r>
                        <w:rPr>
                          <w:lang w:val="fr-FR"/>
                        </w:rPr>
                        <w:t xml:space="preserve">poursuit </w:t>
                      </w:r>
                      <w:r w:rsidR="00046657">
                        <w:rPr>
                          <w:lang w:val="fr-FR"/>
                        </w:rPr>
                        <w:t xml:space="preserve">son implication, </w:t>
                      </w:r>
                      <w:r w:rsidR="00A33AEE">
                        <w:rPr>
                          <w:lang w:val="fr-FR"/>
                        </w:rPr>
                        <w:t>entre autres</w:t>
                      </w:r>
                      <w:r w:rsidR="00046657">
                        <w:rPr>
                          <w:lang w:val="fr-FR"/>
                        </w:rPr>
                        <w:t xml:space="preserve"> en </w:t>
                      </w:r>
                      <w:r>
                        <w:rPr>
                          <w:lang w:val="fr-FR"/>
                        </w:rPr>
                        <w:t xml:space="preserve">ayant </w:t>
                      </w:r>
                      <w:r w:rsidR="00046657">
                        <w:rPr>
                          <w:lang w:val="fr-FR"/>
                        </w:rPr>
                        <w:t>renouvel</w:t>
                      </w:r>
                      <w:r w:rsidR="008E2C04">
                        <w:rPr>
                          <w:lang w:val="fr-FR"/>
                        </w:rPr>
                        <w:t>é</w:t>
                      </w:r>
                      <w:r>
                        <w:rPr>
                          <w:lang w:val="fr-FR"/>
                        </w:rPr>
                        <w:t xml:space="preserve"> cette année encore,</w:t>
                      </w:r>
                      <w:r w:rsidR="00046657">
                        <w:rPr>
                          <w:lang w:val="fr-FR"/>
                        </w:rPr>
                        <w:t xml:space="preserve"> le protocole de collaboration </w:t>
                      </w:r>
                      <w:r w:rsidR="00E275BD">
                        <w:rPr>
                          <w:lang w:val="fr-FR"/>
                        </w:rPr>
                        <w:t>unissant</w:t>
                      </w:r>
                      <w:r w:rsidR="00046657">
                        <w:rPr>
                          <w:lang w:val="fr-FR"/>
                        </w:rPr>
                        <w:t xml:space="preserve"> le CISSSMO et l’organisme Mouvement Action Découverte </w:t>
                      </w:r>
                      <w:r>
                        <w:rPr>
                          <w:lang w:val="fr-FR"/>
                        </w:rPr>
                        <w:t>pour</w:t>
                      </w:r>
                      <w:r w:rsidR="00046657">
                        <w:rPr>
                          <w:lang w:val="fr-FR"/>
                        </w:rPr>
                        <w:t xml:space="preserve"> la poursuite du Centre d’activités de jour</w:t>
                      </w:r>
                      <w:r w:rsidR="00E275BD">
                        <w:rPr>
                          <w:lang w:val="fr-FR"/>
                        </w:rPr>
                        <w:t xml:space="preserve"> qui se déroule</w:t>
                      </w:r>
                      <w:r w:rsidR="00046657">
                        <w:rPr>
                          <w:lang w:val="fr-FR"/>
                        </w:rPr>
                        <w:t xml:space="preserve"> dans nos locaux.</w:t>
                      </w:r>
                      <w:r w:rsidR="00710727">
                        <w:rPr>
                          <w:lang w:val="fr-FR"/>
                        </w:rPr>
                        <w:t xml:space="preserve"> </w:t>
                      </w:r>
                      <w:r>
                        <w:rPr>
                          <w:lang w:val="fr-FR"/>
                        </w:rPr>
                        <w:t>Rappelons que l’APHRSO contribue à la réalisation de ce</w:t>
                      </w:r>
                      <w:r w:rsidR="00A738F1">
                        <w:rPr>
                          <w:lang w:val="fr-FR"/>
                        </w:rPr>
                        <w:t xml:space="preserve">tte mesure </w:t>
                      </w:r>
                      <w:r>
                        <w:rPr>
                          <w:lang w:val="fr-FR"/>
                        </w:rPr>
                        <w:t xml:space="preserve">en </w:t>
                      </w:r>
                      <w:r w:rsidR="00A33AEE">
                        <w:rPr>
                          <w:lang w:val="fr-FR"/>
                        </w:rPr>
                        <w:t>offrant gratuitement</w:t>
                      </w:r>
                      <w:r>
                        <w:rPr>
                          <w:lang w:val="fr-FR"/>
                        </w:rPr>
                        <w:t xml:space="preserve"> les locaux et le matériel disponible et en assurant une présence sur les lieux pour supporter au besoin l’équipe d’intervenants en place</w:t>
                      </w:r>
                      <w:r w:rsidR="00A33AEE">
                        <w:rPr>
                          <w:lang w:val="fr-FR"/>
                        </w:rPr>
                        <w:t>.</w:t>
                      </w:r>
                    </w:p>
                    <w:p w14:paraId="6F7FAE03" w14:textId="7A54FBEC" w:rsidR="00710727" w:rsidRDefault="00046657" w:rsidP="00046657">
                      <w:pPr>
                        <w:pStyle w:val="Corpsdetexte"/>
                        <w:jc w:val="both"/>
                        <w:rPr>
                          <w:lang w:val="fr-FR"/>
                        </w:rPr>
                      </w:pPr>
                      <w:r>
                        <w:rPr>
                          <w:lang w:val="fr-FR"/>
                        </w:rPr>
                        <w:t xml:space="preserve">Nous participons également aux </w:t>
                      </w:r>
                      <w:r w:rsidR="00A33AEE">
                        <w:rPr>
                          <w:lang w:val="fr-FR"/>
                        </w:rPr>
                        <w:t xml:space="preserve">divers </w:t>
                      </w:r>
                      <w:r>
                        <w:rPr>
                          <w:lang w:val="fr-FR"/>
                        </w:rPr>
                        <w:t>comités consultatifs reliés aux plans d’action municipaux à l’égard des personnes handicapées (4</w:t>
                      </w:r>
                      <w:r w:rsidR="00A33AEE">
                        <w:rPr>
                          <w:lang w:val="fr-FR"/>
                        </w:rPr>
                        <w:t xml:space="preserve"> villes</w:t>
                      </w:r>
                      <w:r>
                        <w:rPr>
                          <w:lang w:val="fr-FR"/>
                        </w:rPr>
                        <w:t xml:space="preserve">) et nous collaborons depuis peu au comité de pilotage entourant la future politique familiale de la ville de Delson. </w:t>
                      </w:r>
                      <w:r w:rsidR="00425B9B">
                        <w:rPr>
                          <w:lang w:val="fr-FR"/>
                        </w:rPr>
                        <w:t xml:space="preserve">Cette implication permet notamment </w:t>
                      </w:r>
                      <w:r w:rsidR="00A33AEE">
                        <w:rPr>
                          <w:lang w:val="fr-FR"/>
                        </w:rPr>
                        <w:t xml:space="preserve">de contribuer </w:t>
                      </w:r>
                      <w:r w:rsidR="00DB1B9F">
                        <w:rPr>
                          <w:lang w:val="fr-FR"/>
                        </w:rPr>
                        <w:t>a</w:t>
                      </w:r>
                      <w:r w:rsidR="00A33AEE">
                        <w:rPr>
                          <w:lang w:val="fr-FR"/>
                        </w:rPr>
                        <w:t xml:space="preserve">u recrutement </w:t>
                      </w:r>
                      <w:r w:rsidR="00425B9B">
                        <w:rPr>
                          <w:lang w:val="fr-FR"/>
                        </w:rPr>
                        <w:t>de citoyens</w:t>
                      </w:r>
                      <w:r w:rsidR="00A33AEE">
                        <w:rPr>
                          <w:lang w:val="fr-FR"/>
                        </w:rPr>
                        <w:t xml:space="preserve"> handicapés</w:t>
                      </w:r>
                      <w:r w:rsidR="00425B9B">
                        <w:rPr>
                          <w:lang w:val="fr-FR"/>
                        </w:rPr>
                        <w:t xml:space="preserve">, </w:t>
                      </w:r>
                      <w:r w:rsidR="00A33AEE">
                        <w:rPr>
                          <w:lang w:val="fr-FR"/>
                        </w:rPr>
                        <w:t>d’identifier</w:t>
                      </w:r>
                      <w:r w:rsidR="00425B9B">
                        <w:rPr>
                          <w:lang w:val="fr-FR"/>
                        </w:rPr>
                        <w:t xml:space="preserve"> des obstacles </w:t>
                      </w:r>
                      <w:r w:rsidR="00A33AEE">
                        <w:rPr>
                          <w:lang w:val="fr-FR"/>
                        </w:rPr>
                        <w:t xml:space="preserve">à la participation sociale </w:t>
                      </w:r>
                      <w:r w:rsidR="00425B9B">
                        <w:rPr>
                          <w:lang w:val="fr-FR"/>
                        </w:rPr>
                        <w:t xml:space="preserve">et </w:t>
                      </w:r>
                      <w:r w:rsidR="00A33AEE">
                        <w:rPr>
                          <w:lang w:val="fr-FR"/>
                        </w:rPr>
                        <w:t>de soumettre</w:t>
                      </w:r>
                      <w:r w:rsidR="00425B9B">
                        <w:rPr>
                          <w:lang w:val="fr-FR"/>
                        </w:rPr>
                        <w:t xml:space="preserve"> des pistes de solutions en vue d’améliorer l’accessibilité et l’offre de services aux citoyens présentant des limitations</w:t>
                      </w:r>
                      <w:r w:rsidR="00A33AEE">
                        <w:rPr>
                          <w:lang w:val="fr-FR"/>
                        </w:rPr>
                        <w:t xml:space="preserve">. </w:t>
                      </w:r>
                    </w:p>
                    <w:p w14:paraId="1A0E3D19" w14:textId="7F2E8CB8" w:rsidR="00425B9B" w:rsidRDefault="00A33AEE" w:rsidP="00046657">
                      <w:pPr>
                        <w:pStyle w:val="Corpsdetexte"/>
                        <w:jc w:val="both"/>
                        <w:rPr>
                          <w:lang w:val="fr-FR"/>
                        </w:rPr>
                      </w:pPr>
                      <w:r>
                        <w:rPr>
                          <w:lang w:val="fr-FR"/>
                        </w:rPr>
                        <w:t>Notre rôle est donc de soutenir les municipalités dans l’élaboration et la mise en œuvre de</w:t>
                      </w:r>
                      <w:r w:rsidR="00DB1B9F">
                        <w:rPr>
                          <w:lang w:val="fr-FR"/>
                        </w:rPr>
                        <w:t xml:space="preserve"> leurs</w:t>
                      </w:r>
                      <w:r>
                        <w:rPr>
                          <w:lang w:val="fr-FR"/>
                        </w:rPr>
                        <w:t xml:space="preserve"> plans d’action annuels. </w:t>
                      </w:r>
                      <w:r w:rsidR="00DB1B9F">
                        <w:rPr>
                          <w:lang w:val="fr-FR"/>
                        </w:rPr>
                        <w:t xml:space="preserve">Notons </w:t>
                      </w:r>
                      <w:r w:rsidR="00E275BD">
                        <w:rPr>
                          <w:lang w:val="fr-FR"/>
                        </w:rPr>
                        <w:t xml:space="preserve">toutefois </w:t>
                      </w:r>
                      <w:r w:rsidR="00DB1B9F">
                        <w:rPr>
                          <w:lang w:val="fr-FR"/>
                        </w:rPr>
                        <w:t>qu’e</w:t>
                      </w:r>
                      <w:r>
                        <w:rPr>
                          <w:lang w:val="fr-FR"/>
                        </w:rPr>
                        <w:t xml:space="preserve">n dehors de ces comités, </w:t>
                      </w:r>
                      <w:r w:rsidR="00E06477">
                        <w:rPr>
                          <w:lang w:val="fr-FR"/>
                        </w:rPr>
                        <w:t xml:space="preserve">il est fréquent que </w:t>
                      </w:r>
                      <w:r>
                        <w:rPr>
                          <w:lang w:val="fr-FR"/>
                        </w:rPr>
                        <w:t xml:space="preserve">les municipalités </w:t>
                      </w:r>
                      <w:r w:rsidR="00E06477">
                        <w:rPr>
                          <w:lang w:val="fr-FR"/>
                        </w:rPr>
                        <w:t xml:space="preserve">sollicitent notre expertise </w:t>
                      </w:r>
                      <w:r>
                        <w:rPr>
                          <w:lang w:val="fr-FR"/>
                        </w:rPr>
                        <w:t xml:space="preserve">pour </w:t>
                      </w:r>
                      <w:r w:rsidR="00E06477">
                        <w:rPr>
                          <w:lang w:val="fr-FR"/>
                        </w:rPr>
                        <w:t>divers dossiers ou préoccupations</w:t>
                      </w:r>
                      <w:r w:rsidR="00DB1B9F">
                        <w:rPr>
                          <w:lang w:val="fr-FR"/>
                        </w:rPr>
                        <w:t xml:space="preserve">. </w:t>
                      </w:r>
                      <w:r w:rsidR="005E1C42">
                        <w:rPr>
                          <w:lang w:val="fr-FR"/>
                        </w:rPr>
                        <w:t>Plusieurs d’entre elles participent également au comité loisir initié et soutenu par l’APHRSO</w:t>
                      </w:r>
                      <w:r w:rsidR="00A738F1">
                        <w:rPr>
                          <w:lang w:val="fr-FR"/>
                        </w:rPr>
                        <w:t xml:space="preserve">, </w:t>
                      </w:r>
                      <w:r w:rsidR="005E1C42">
                        <w:rPr>
                          <w:lang w:val="fr-FR"/>
                        </w:rPr>
                        <w:t>dont le but vise l</w:t>
                      </w:r>
                      <w:r w:rsidR="001203F3">
                        <w:rPr>
                          <w:lang w:val="fr-FR"/>
                        </w:rPr>
                        <w:t>’</w:t>
                      </w:r>
                      <w:r w:rsidR="005E1C42">
                        <w:rPr>
                          <w:lang w:val="fr-FR"/>
                        </w:rPr>
                        <w:t xml:space="preserve">amélioration </w:t>
                      </w:r>
                      <w:r w:rsidR="001203F3">
                        <w:rPr>
                          <w:lang w:val="fr-FR"/>
                        </w:rPr>
                        <w:t xml:space="preserve">et </w:t>
                      </w:r>
                      <w:r w:rsidR="005E1C42">
                        <w:rPr>
                          <w:lang w:val="fr-FR"/>
                        </w:rPr>
                        <w:t>l’acc</w:t>
                      </w:r>
                      <w:r w:rsidR="001203F3">
                        <w:rPr>
                          <w:lang w:val="fr-FR"/>
                        </w:rPr>
                        <w:t>essibilité de</w:t>
                      </w:r>
                      <w:r w:rsidR="005E1C42">
                        <w:rPr>
                          <w:lang w:val="fr-FR"/>
                        </w:rPr>
                        <w:t xml:space="preserve"> l’offre de services en loisir municipal.</w:t>
                      </w:r>
                      <w:r w:rsidR="00DB1B9F">
                        <w:rPr>
                          <w:lang w:val="fr-FR"/>
                        </w:rPr>
                        <w:t xml:space="preserve"> Nous travaillons donc en collaboration constante avec le milieu qui nous entoure, et particulièrement avec le milieu municipal.</w:t>
                      </w:r>
                    </w:p>
                    <w:p w14:paraId="5F522B2F" w14:textId="77777777" w:rsidR="00425B9B" w:rsidRPr="009C2472" w:rsidRDefault="00425B9B" w:rsidP="00046657">
                      <w:pPr>
                        <w:pStyle w:val="Corpsdetexte"/>
                        <w:jc w:val="both"/>
                        <w:rPr>
                          <w:lang w:val="fr-FR"/>
                        </w:rPr>
                      </w:pPr>
                    </w:p>
                  </w:txbxContent>
                </v:textbox>
                <w10:wrap anchorx="page" anchory="page"/>
              </v:shape>
            </w:pict>
          </mc:Fallback>
        </mc:AlternateContent>
      </w:r>
      <w:r w:rsidR="00E275BD">
        <w:rPr>
          <w:noProof/>
          <w:lang w:eastAsia="fr-CA" w:bidi="ar-SA"/>
        </w:rPr>
        <mc:AlternateContent>
          <mc:Choice Requires="wps">
            <w:drawing>
              <wp:anchor distT="0" distB="0" distL="114300" distR="114300" simplePos="0" relativeHeight="251619328" behindDoc="0" locked="0" layoutInCell="1" allowOverlap="1" wp14:anchorId="45067F42" wp14:editId="4197EB6A">
                <wp:simplePos x="0" y="0"/>
                <wp:positionH relativeFrom="page">
                  <wp:posOffset>2489835</wp:posOffset>
                </wp:positionH>
                <wp:positionV relativeFrom="page">
                  <wp:posOffset>4542790</wp:posOffset>
                </wp:positionV>
                <wp:extent cx="4800600" cy="312420"/>
                <wp:effectExtent l="0" t="0" r="0" b="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9C48" w14:textId="7F782C93" w:rsidR="00046657" w:rsidRPr="00921351" w:rsidRDefault="00046657">
                            <w:pPr>
                              <w:pStyle w:val="Titre2"/>
                              <w:rPr>
                                <w:rFonts w:ascii="Bookman Old Style" w:hAnsi="Bookman Old Style"/>
                                <w:b/>
                                <w:bCs/>
                                <w:color w:val="335B74" w:themeColor="text2"/>
                              </w:rPr>
                            </w:pPr>
                            <w:r w:rsidRPr="00921351">
                              <w:rPr>
                                <w:rFonts w:ascii="Bookman Old Style" w:hAnsi="Bookman Old Style"/>
                                <w:b/>
                                <w:bCs/>
                                <w:color w:val="335B74" w:themeColor="text2"/>
                              </w:rPr>
                              <w:t>Poursuite de nos collaborations</w:t>
                            </w:r>
                          </w:p>
                          <w:p w14:paraId="7E0658E9" w14:textId="77777777" w:rsidR="00046657" w:rsidRPr="001428D8" w:rsidRDefault="00046657">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67F42" id="Text Box 27" o:spid="_x0000_s1058" type="#_x0000_t202" style="position:absolute;margin-left:196.05pt;margin-top:357.7pt;width:378pt;height:24.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" filled="f" stroked="f">
                <v:textbox inset="0,0,0,0">
                  <w:txbxContent>
                    <w:p w14:paraId="64E69C48" w14:textId="7F782C93" w:rsidR="00046657" w:rsidRPr="00921351" w:rsidRDefault="00046657">
                      <w:pPr>
                        <w:pStyle w:val="Titre2"/>
                        <w:rPr>
                          <w:rFonts w:ascii="Bookman Old Style" w:hAnsi="Bookman Old Style"/>
                          <w:b/>
                          <w:bCs/>
                          <w:color w:val="335B74" w:themeColor="text2"/>
                        </w:rPr>
                      </w:pPr>
                      <w:r w:rsidRPr="00921351">
                        <w:rPr>
                          <w:rFonts w:ascii="Bookman Old Style" w:hAnsi="Bookman Old Style"/>
                          <w:b/>
                          <w:bCs/>
                          <w:color w:val="335B74" w:themeColor="text2"/>
                        </w:rPr>
                        <w:t>Poursuite de nos collaborations</w:t>
                      </w:r>
                    </w:p>
                    <w:p w14:paraId="7E0658E9" w14:textId="77777777" w:rsidR="00046657" w:rsidRPr="001428D8" w:rsidRDefault="00046657">
                      <w:pPr>
                        <w:pStyle w:val="Titre2"/>
                        <w:rPr>
                          <w:color w:val="auto"/>
                        </w:rPr>
                      </w:pPr>
                    </w:p>
                  </w:txbxContent>
                </v:textbox>
                <w10:wrap anchorx="page" anchory="page"/>
              </v:shape>
            </w:pict>
          </mc:Fallback>
        </mc:AlternateContent>
      </w:r>
      <w:r w:rsidR="00351CCC">
        <w:rPr>
          <w:noProof/>
          <w:lang w:eastAsia="fr-CA" w:bidi="ar-SA"/>
        </w:rPr>
        <mc:AlternateContent>
          <mc:Choice Requires="wps">
            <w:drawing>
              <wp:anchor distT="0" distB="0" distL="114300" distR="114300" simplePos="0" relativeHeight="251664384" behindDoc="0" locked="0" layoutInCell="1" allowOverlap="1" wp14:anchorId="34539C60" wp14:editId="6F535AA8">
                <wp:simplePos x="0" y="0"/>
                <wp:positionH relativeFrom="page">
                  <wp:posOffset>5791200</wp:posOffset>
                </wp:positionH>
                <wp:positionV relativeFrom="page">
                  <wp:posOffset>8602133</wp:posOffset>
                </wp:positionV>
                <wp:extent cx="1413933" cy="1524000"/>
                <wp:effectExtent l="0" t="0" r="15240" b="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933"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39C60" id="Text Box 149" o:spid="_x0000_s1059" type="#_x0000_t202" style="position:absolute;margin-left:456pt;margin-top:677.35pt;width:111.35pt;height:12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" filled="f" stroked="f">
                <v:textbox inset="0,0,0,0">
                  <w:txbxContent/>
                </v:textbox>
                <w10:wrap anchorx="page" anchory="page"/>
              </v:shape>
            </w:pict>
          </mc:Fallback>
        </mc:AlternateContent>
      </w:r>
      <w:r w:rsidR="00351CCC">
        <w:rPr>
          <w:noProof/>
        </w:rPr>
        <w:drawing>
          <wp:anchor distT="0" distB="0" distL="114300" distR="114300" simplePos="0" relativeHeight="251863040" behindDoc="1" locked="0" layoutInCell="1" allowOverlap="1" wp14:anchorId="7400B076" wp14:editId="0EB01556">
            <wp:simplePos x="0" y="0"/>
            <wp:positionH relativeFrom="column">
              <wp:posOffset>213783</wp:posOffset>
            </wp:positionH>
            <wp:positionV relativeFrom="margin">
              <wp:posOffset>7746788</wp:posOffset>
            </wp:positionV>
            <wp:extent cx="1297305" cy="1675765"/>
            <wp:effectExtent l="133350" t="114300" r="150495" b="153035"/>
            <wp:wrapTight wrapText="bothSides">
              <wp:wrapPolygon edited="0">
                <wp:start x="-1586" y="-1473"/>
                <wp:lineTo x="-2220" y="-982"/>
                <wp:lineTo x="-2220" y="23327"/>
                <wp:lineTo x="23154" y="23327"/>
                <wp:lineTo x="23789" y="18662"/>
                <wp:lineTo x="23789" y="2947"/>
                <wp:lineTo x="23154" y="-1473"/>
                <wp:lineTo x="-1586" y="-1473"/>
              </wp:wrapPolygon>
            </wp:wrapTight>
            <wp:docPr id="34" name="Image 34" descr="Page couverture du document Analyse de la situation des camps de jour en Montérégie pour les personnes handicap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7305" cy="1675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06477">
        <w:rPr>
          <w:noProof/>
          <w:lang w:eastAsia="fr-CA" w:bidi="ar-SA"/>
        </w:rPr>
        <mc:AlternateContent>
          <mc:Choice Requires="wps">
            <w:drawing>
              <wp:anchor distT="0" distB="0" distL="114300" distR="114300" simplePos="0" relativeHeight="251620352" behindDoc="0" locked="0" layoutInCell="1" allowOverlap="1" wp14:anchorId="2ED8736B" wp14:editId="7E1D92B4">
                <wp:simplePos x="0" y="0"/>
                <wp:positionH relativeFrom="page">
                  <wp:posOffset>2506133</wp:posOffset>
                </wp:positionH>
                <wp:positionV relativeFrom="page">
                  <wp:posOffset>8602134</wp:posOffset>
                </wp:positionV>
                <wp:extent cx="1498600" cy="1464734"/>
                <wp:effectExtent l="0" t="0" r="6350" b="254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64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66DB55BE" w14:textId="77777777" w:rsidR="00E06477" w:rsidRDefault="001203F3" w:rsidP="001203F3">
                            <w:pPr>
                              <w:pStyle w:val="Corpsdetexte"/>
                              <w:jc w:val="both"/>
                              <w:rPr>
                                <w:lang w:val="fr-FR"/>
                              </w:rPr>
                            </w:pPr>
                            <w:r>
                              <w:rPr>
                                <w:lang w:val="fr-FR"/>
                              </w:rPr>
                              <w:t xml:space="preserve">Ce travail de collaboration avec le milieu municipal nous a entre autres permis de bien documenter </w:t>
                            </w:r>
                            <w:r w:rsidR="00E06477">
                              <w:rPr>
                                <w:lang w:val="fr-FR"/>
                              </w:rPr>
                              <w:t>la réalité</w:t>
                            </w:r>
                            <w:r>
                              <w:rPr>
                                <w:lang w:val="fr-FR"/>
                              </w:rPr>
                              <w:t xml:space="preserve"> des camps de jour estivaux</w:t>
                            </w:r>
                            <w:r w:rsidR="00E06477">
                              <w:rPr>
                                <w:lang w:val="fr-FR"/>
                              </w:rPr>
                              <w:t>,</w:t>
                            </w:r>
                            <w:r>
                              <w:rPr>
                                <w:lang w:val="fr-FR"/>
                              </w:rPr>
                              <w:t xml:space="preserve"> ce qui a </w:t>
                            </w:r>
                            <w:r w:rsidR="00E06477">
                              <w:rPr>
                                <w:lang w:val="fr-FR"/>
                              </w:rPr>
                              <w:t>par la suite amené</w:t>
                            </w:r>
                            <w:r>
                              <w:rPr>
                                <w:lang w:val="fr-FR"/>
                              </w:rPr>
                              <w:t xml:space="preserve"> l’APHRSO </w:t>
                            </w:r>
                            <w:r w:rsidR="00E06477">
                              <w:rPr>
                                <w:lang w:val="fr-FR"/>
                              </w:rPr>
                              <w:t>à</w:t>
                            </w:r>
                            <w:r>
                              <w:rPr>
                                <w:lang w:val="fr-FR"/>
                              </w:rPr>
                              <w:t xml:space="preserve"> porter ce dossier au niveau régional. </w:t>
                            </w:r>
                          </w:p>
                          <w:p w14:paraId="2524F818" w14:textId="68E9E2D9" w:rsidR="00E06477" w:rsidRDefault="001203F3" w:rsidP="001203F3">
                            <w:pPr>
                              <w:pStyle w:val="Corpsdetexte"/>
                              <w:jc w:val="both"/>
                              <w:rPr>
                                <w:lang w:val="fr-FR"/>
                              </w:rPr>
                            </w:pPr>
                            <w:r>
                              <w:rPr>
                                <w:lang w:val="fr-FR"/>
                              </w:rPr>
                              <w:t xml:space="preserve">Nous avons d’ailleurs </w:t>
                            </w:r>
                            <w:r w:rsidR="00E06477">
                              <w:rPr>
                                <w:lang w:val="fr-FR"/>
                              </w:rPr>
                              <w:t xml:space="preserve">poursuivi nos collaborations en </w:t>
                            </w:r>
                            <w:r>
                              <w:rPr>
                                <w:lang w:val="fr-FR"/>
                              </w:rPr>
                              <w:t>particip</w:t>
                            </w:r>
                            <w:r w:rsidR="00E06477">
                              <w:rPr>
                                <w:lang w:val="fr-FR"/>
                              </w:rPr>
                              <w:t>ant</w:t>
                            </w:r>
                            <w:r>
                              <w:rPr>
                                <w:lang w:val="fr-FR"/>
                              </w:rPr>
                              <w:t xml:space="preserve"> aux travaux entourant la production d’un état de situation</w:t>
                            </w:r>
                            <w:r w:rsidR="00E06477">
                              <w:rPr>
                                <w:lang w:val="fr-FR"/>
                              </w:rPr>
                              <w:t xml:space="preserve"> pour le secteur de la</w:t>
                            </w:r>
                            <w:r>
                              <w:rPr>
                                <w:lang w:val="fr-FR"/>
                              </w:rPr>
                              <w:t xml:space="preserve"> Montérégi</w:t>
                            </w:r>
                            <w:r w:rsidR="00E06477">
                              <w:rPr>
                                <w:lang w:val="fr-FR"/>
                              </w:rPr>
                              <w:t>e.</w:t>
                            </w:r>
                            <w:r w:rsidR="00351CCC">
                              <w:rPr>
                                <w:lang w:val="fr-FR"/>
                              </w:rPr>
                              <w:t xml:space="preserve"> </w:t>
                            </w:r>
                            <w:r>
                              <w:rPr>
                                <w:lang w:val="fr-FR"/>
                              </w:rPr>
                              <w:t>Fiers d</w:t>
                            </w:r>
                            <w:r w:rsidR="00E06477">
                              <w:rPr>
                                <w:lang w:val="fr-FR"/>
                              </w:rPr>
                              <w:t>u résultat de ces travaux</w:t>
                            </w:r>
                            <w:r>
                              <w:rPr>
                                <w:lang w:val="fr-FR"/>
                              </w:rPr>
                              <w:t xml:space="preserve"> </w:t>
                            </w:r>
                            <w:r w:rsidR="00A738F1">
                              <w:rPr>
                                <w:lang w:val="fr-FR"/>
                              </w:rPr>
                              <w:t xml:space="preserve">réalisés par </w:t>
                            </w:r>
                            <w:r w:rsidR="00E06477">
                              <w:rPr>
                                <w:lang w:val="fr-FR"/>
                              </w:rPr>
                              <w:t>le</w:t>
                            </w:r>
                            <w:r>
                              <w:rPr>
                                <w:lang w:val="fr-FR"/>
                              </w:rPr>
                              <w:t>s deux regroupements régionaux</w:t>
                            </w:r>
                            <w:r w:rsidR="00A738F1">
                              <w:rPr>
                                <w:lang w:val="fr-FR"/>
                              </w:rPr>
                              <w:t xml:space="preserve"> </w:t>
                            </w:r>
                            <w:r>
                              <w:rPr>
                                <w:lang w:val="fr-FR"/>
                              </w:rPr>
                              <w:t xml:space="preserve">(GAPHRSM-GAPHRY) et Zone Loisir </w:t>
                            </w:r>
                            <w:r w:rsidR="00E06477">
                              <w:rPr>
                                <w:lang w:val="fr-FR"/>
                              </w:rPr>
                              <w:t>Montérégie,</w:t>
                            </w:r>
                            <w:r>
                              <w:rPr>
                                <w:lang w:val="fr-FR"/>
                              </w:rPr>
                              <w:t xml:space="preserve"> nous vous invitons à consulter le document disponible sur notre site web </w:t>
                            </w:r>
                            <w:r w:rsidR="00351CCC">
                              <w:rPr>
                                <w:lang w:val="fr-FR"/>
                              </w:rPr>
                              <w:t xml:space="preserve">au </w:t>
                            </w:r>
                            <w:hyperlink r:id="rId23" w:history="1">
                              <w:r w:rsidR="00351CCC" w:rsidRPr="00096D11">
                                <w:rPr>
                                  <w:rStyle w:val="Lienhypertexte"/>
                                  <w:lang w:val="fr-FR"/>
                                </w:rPr>
                                <w:t>www.aphrso.org</w:t>
                              </w:r>
                            </w:hyperlink>
                            <w:r w:rsidR="00351CCC">
                              <w:rPr>
                                <w:lang w:val="fr-FR"/>
                              </w:rPr>
                              <w:t>, dans la section loisir de notre rubrique portant sur nos principaux dossiers.</w:t>
                            </w:r>
                          </w:p>
                          <w:p w14:paraId="551E0EEA" w14:textId="59C2E701" w:rsidR="001203F3" w:rsidRDefault="001203F3" w:rsidP="001203F3">
                            <w:pPr>
                              <w:pStyle w:val="Corpsdetexte"/>
                              <w:jc w:val="both"/>
                              <w:rPr>
                                <w:lang w:val="fr-FR"/>
                              </w:rPr>
                            </w:pPr>
                            <w:r>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736B" id="Text Box 28" o:spid="_x0000_s1060" type="#_x0000_t202" style="position:absolute;margin-left:197.35pt;margin-top:677.35pt;width:118pt;height:115.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" filled="f" stroked="f">
                <v:textbox style="mso-next-textbox:#Text Box 148" inset="0,0,0,0">
                  <w:txbxContent>
                    <w:p w14:paraId="66DB55BE" w14:textId="77777777" w:rsidR="00E06477" w:rsidRDefault="001203F3" w:rsidP="001203F3">
                      <w:pPr>
                        <w:pStyle w:val="Corpsdetexte"/>
                        <w:jc w:val="both"/>
                        <w:rPr>
                          <w:lang w:val="fr-FR"/>
                        </w:rPr>
                      </w:pPr>
                      <w:r>
                        <w:rPr>
                          <w:lang w:val="fr-FR"/>
                        </w:rPr>
                        <w:t xml:space="preserve">Ce travail de collaboration avec le milieu municipal nous a entre autres permis de bien documenter </w:t>
                      </w:r>
                      <w:r w:rsidR="00E06477">
                        <w:rPr>
                          <w:lang w:val="fr-FR"/>
                        </w:rPr>
                        <w:t>la réalité</w:t>
                      </w:r>
                      <w:r>
                        <w:rPr>
                          <w:lang w:val="fr-FR"/>
                        </w:rPr>
                        <w:t xml:space="preserve"> des camps de jour estivaux</w:t>
                      </w:r>
                      <w:r w:rsidR="00E06477">
                        <w:rPr>
                          <w:lang w:val="fr-FR"/>
                        </w:rPr>
                        <w:t>,</w:t>
                      </w:r>
                      <w:r>
                        <w:rPr>
                          <w:lang w:val="fr-FR"/>
                        </w:rPr>
                        <w:t xml:space="preserve"> ce qui a </w:t>
                      </w:r>
                      <w:r w:rsidR="00E06477">
                        <w:rPr>
                          <w:lang w:val="fr-FR"/>
                        </w:rPr>
                        <w:t>par la suite amené</w:t>
                      </w:r>
                      <w:r>
                        <w:rPr>
                          <w:lang w:val="fr-FR"/>
                        </w:rPr>
                        <w:t xml:space="preserve"> l’APHRSO </w:t>
                      </w:r>
                      <w:r w:rsidR="00E06477">
                        <w:rPr>
                          <w:lang w:val="fr-FR"/>
                        </w:rPr>
                        <w:t>à</w:t>
                      </w:r>
                      <w:r>
                        <w:rPr>
                          <w:lang w:val="fr-FR"/>
                        </w:rPr>
                        <w:t xml:space="preserve"> porter ce dossier au niveau régional. </w:t>
                      </w:r>
                    </w:p>
                    <w:p w14:paraId="2524F818" w14:textId="68E9E2D9" w:rsidR="00E06477" w:rsidRDefault="001203F3" w:rsidP="001203F3">
                      <w:pPr>
                        <w:pStyle w:val="Corpsdetexte"/>
                        <w:jc w:val="both"/>
                        <w:rPr>
                          <w:lang w:val="fr-FR"/>
                        </w:rPr>
                      </w:pPr>
                      <w:r>
                        <w:rPr>
                          <w:lang w:val="fr-FR"/>
                        </w:rPr>
                        <w:t xml:space="preserve">Nous avons d’ailleurs </w:t>
                      </w:r>
                      <w:r w:rsidR="00E06477">
                        <w:rPr>
                          <w:lang w:val="fr-FR"/>
                        </w:rPr>
                        <w:t xml:space="preserve">poursuivi nos collaborations en </w:t>
                      </w:r>
                      <w:r>
                        <w:rPr>
                          <w:lang w:val="fr-FR"/>
                        </w:rPr>
                        <w:t>particip</w:t>
                      </w:r>
                      <w:r w:rsidR="00E06477">
                        <w:rPr>
                          <w:lang w:val="fr-FR"/>
                        </w:rPr>
                        <w:t>ant</w:t>
                      </w:r>
                      <w:r>
                        <w:rPr>
                          <w:lang w:val="fr-FR"/>
                        </w:rPr>
                        <w:t xml:space="preserve"> aux travaux entourant la production d’un état de situation</w:t>
                      </w:r>
                      <w:r w:rsidR="00E06477">
                        <w:rPr>
                          <w:lang w:val="fr-FR"/>
                        </w:rPr>
                        <w:t xml:space="preserve"> pour le secteur de la</w:t>
                      </w:r>
                      <w:r>
                        <w:rPr>
                          <w:lang w:val="fr-FR"/>
                        </w:rPr>
                        <w:t xml:space="preserve"> Montérégi</w:t>
                      </w:r>
                      <w:r w:rsidR="00E06477">
                        <w:rPr>
                          <w:lang w:val="fr-FR"/>
                        </w:rPr>
                        <w:t>e.</w:t>
                      </w:r>
                      <w:r w:rsidR="00351CCC">
                        <w:rPr>
                          <w:lang w:val="fr-FR"/>
                        </w:rPr>
                        <w:t xml:space="preserve"> </w:t>
                      </w:r>
                      <w:r>
                        <w:rPr>
                          <w:lang w:val="fr-FR"/>
                        </w:rPr>
                        <w:t>Fiers d</w:t>
                      </w:r>
                      <w:r w:rsidR="00E06477">
                        <w:rPr>
                          <w:lang w:val="fr-FR"/>
                        </w:rPr>
                        <w:t>u résultat de ces travaux</w:t>
                      </w:r>
                      <w:r>
                        <w:rPr>
                          <w:lang w:val="fr-FR"/>
                        </w:rPr>
                        <w:t xml:space="preserve"> </w:t>
                      </w:r>
                      <w:r w:rsidR="00A738F1">
                        <w:rPr>
                          <w:lang w:val="fr-FR"/>
                        </w:rPr>
                        <w:t xml:space="preserve">réalisés par </w:t>
                      </w:r>
                      <w:r w:rsidR="00E06477">
                        <w:rPr>
                          <w:lang w:val="fr-FR"/>
                        </w:rPr>
                        <w:t>le</w:t>
                      </w:r>
                      <w:r>
                        <w:rPr>
                          <w:lang w:val="fr-FR"/>
                        </w:rPr>
                        <w:t>s deux regroupements régionaux</w:t>
                      </w:r>
                      <w:r w:rsidR="00A738F1">
                        <w:rPr>
                          <w:lang w:val="fr-FR"/>
                        </w:rPr>
                        <w:t xml:space="preserve"> </w:t>
                      </w:r>
                      <w:r>
                        <w:rPr>
                          <w:lang w:val="fr-FR"/>
                        </w:rPr>
                        <w:t xml:space="preserve">(GAPHRSM-GAPHRY) et Zone Loisir </w:t>
                      </w:r>
                      <w:r w:rsidR="00E06477">
                        <w:rPr>
                          <w:lang w:val="fr-FR"/>
                        </w:rPr>
                        <w:t>Montérégie,</w:t>
                      </w:r>
                      <w:r>
                        <w:rPr>
                          <w:lang w:val="fr-FR"/>
                        </w:rPr>
                        <w:t xml:space="preserve"> nous vous invitons à consulter le document disponible sur notre site web </w:t>
                      </w:r>
                      <w:r w:rsidR="00351CCC">
                        <w:rPr>
                          <w:lang w:val="fr-FR"/>
                        </w:rPr>
                        <w:t xml:space="preserve">au </w:t>
                      </w:r>
                      <w:hyperlink r:id="rId24" w:history="1">
                        <w:r w:rsidR="00351CCC" w:rsidRPr="00096D11">
                          <w:rPr>
                            <w:rStyle w:val="Lienhypertexte"/>
                            <w:lang w:val="fr-FR"/>
                          </w:rPr>
                          <w:t>www.aphrso.org</w:t>
                        </w:r>
                      </w:hyperlink>
                      <w:r w:rsidR="00351CCC">
                        <w:rPr>
                          <w:lang w:val="fr-FR"/>
                        </w:rPr>
                        <w:t>, dans la section loisir de notre rubrique portant sur nos principaux dossiers.</w:t>
                      </w:r>
                    </w:p>
                    <w:p w14:paraId="551E0EEA" w14:textId="59C2E701" w:rsidR="001203F3" w:rsidRDefault="001203F3" w:rsidP="001203F3">
                      <w:pPr>
                        <w:pStyle w:val="Corpsdetexte"/>
                        <w:jc w:val="both"/>
                        <w:rPr>
                          <w:lang w:val="fr-FR"/>
                        </w:rPr>
                      </w:pPr>
                      <w:r>
                        <w:rPr>
                          <w:lang w:val="fr-FR"/>
                        </w:rPr>
                        <w:t xml:space="preserve"> </w:t>
                      </w:r>
                    </w:p>
                  </w:txbxContent>
                </v:textbox>
                <w10:wrap anchorx="page" anchory="page"/>
              </v:shape>
            </w:pict>
          </mc:Fallback>
        </mc:AlternateContent>
      </w:r>
      <w:r w:rsidR="001E75CA">
        <w:br w:type="page"/>
      </w:r>
    </w:p>
    <w:p w14:paraId="5BEC82E6" w14:textId="456193C7" w:rsidR="001E75CA" w:rsidRDefault="001E75CA"/>
    <w:p w14:paraId="1B66A9AB" w14:textId="7DCA6899" w:rsidR="001E75CA" w:rsidRDefault="001E75CA"/>
    <w:p w14:paraId="4C87BF1D" w14:textId="0C4DE509" w:rsidR="001E75CA" w:rsidRDefault="008818B0">
      <w:r>
        <w:rPr>
          <w:noProof/>
          <w:lang w:eastAsia="fr-CA" w:bidi="ar-SA"/>
        </w:rPr>
        <mc:AlternateContent>
          <mc:Choice Requires="wps">
            <w:drawing>
              <wp:anchor distT="0" distB="0" distL="114300" distR="114300" simplePos="0" relativeHeight="251623424" behindDoc="0" locked="0" layoutInCell="1" allowOverlap="1" wp14:anchorId="4CA6512B" wp14:editId="0BA475CB">
                <wp:simplePos x="0" y="0"/>
                <wp:positionH relativeFrom="margin">
                  <wp:posOffset>31326</wp:posOffset>
                </wp:positionH>
                <wp:positionV relativeFrom="page">
                  <wp:posOffset>1036109</wp:posOffset>
                </wp:positionV>
                <wp:extent cx="6585857" cy="313267"/>
                <wp:effectExtent l="0" t="0" r="5715" b="10795"/>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857" cy="31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77C16" w14:textId="49DD2DB1" w:rsidR="00046657" w:rsidRPr="00150B53" w:rsidRDefault="00921351" w:rsidP="0032411F">
                            <w:pPr>
                              <w:pStyle w:val="Titre2"/>
                              <w:spacing w:after="0"/>
                              <w:rPr>
                                <w:rFonts w:ascii="Bookman Old Style" w:hAnsi="Bookman Old Style"/>
                                <w:b/>
                                <w:bCs/>
                                <w:color w:val="auto"/>
                                <w:sz w:val="32"/>
                                <w:szCs w:val="32"/>
                              </w:rPr>
                            </w:pPr>
                            <w:r w:rsidRPr="00150B53">
                              <w:rPr>
                                <w:rFonts w:ascii="Bookman Old Style" w:hAnsi="Bookman Old Style"/>
                                <w:b/>
                                <w:bCs/>
                                <w:color w:val="auto"/>
                                <w:sz w:val="40"/>
                                <w:szCs w:val="40"/>
                              </w:rPr>
                              <w:t>S</w:t>
                            </w:r>
                            <w:r w:rsidR="00C0525C">
                              <w:rPr>
                                <w:rFonts w:ascii="Bookman Old Style" w:hAnsi="Bookman Old Style"/>
                                <w:b/>
                                <w:bCs/>
                                <w:color w:val="auto"/>
                                <w:sz w:val="40"/>
                                <w:szCs w:val="40"/>
                              </w:rPr>
                              <w:t>ervices</w:t>
                            </w:r>
                            <w:r w:rsidRPr="00150B53">
                              <w:rPr>
                                <w:rFonts w:ascii="Bookman Old Style" w:hAnsi="Bookman Old Style"/>
                                <w:b/>
                                <w:bCs/>
                                <w:color w:val="auto"/>
                                <w:sz w:val="40"/>
                                <w:szCs w:val="40"/>
                              </w:rPr>
                              <w:t xml:space="preserve"> aux membres</w:t>
                            </w:r>
                          </w:p>
                          <w:p w14:paraId="73A0295D" w14:textId="2CF566FA" w:rsidR="00046657" w:rsidRPr="001428D8" w:rsidRDefault="00046657">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512B" id="Text Box 50" o:spid="_x0000_s1061" type="#_x0000_t202" style="position:absolute;margin-left:2.45pt;margin-top:81.6pt;width:518.55pt;height:24.6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" filled="f" stroked="f">
                <v:textbox inset="0,0,0,0">
                  <w:txbxContent>
                    <w:p w14:paraId="28377C16" w14:textId="49DD2DB1" w:rsidR="00046657" w:rsidRPr="00150B53" w:rsidRDefault="00921351" w:rsidP="0032411F">
                      <w:pPr>
                        <w:pStyle w:val="Titre2"/>
                        <w:spacing w:after="0"/>
                        <w:rPr>
                          <w:rFonts w:ascii="Bookman Old Style" w:hAnsi="Bookman Old Style"/>
                          <w:b/>
                          <w:bCs/>
                          <w:color w:val="auto"/>
                          <w:sz w:val="32"/>
                          <w:szCs w:val="32"/>
                        </w:rPr>
                      </w:pPr>
                      <w:r w:rsidRPr="00150B53">
                        <w:rPr>
                          <w:rFonts w:ascii="Bookman Old Style" w:hAnsi="Bookman Old Style"/>
                          <w:b/>
                          <w:bCs/>
                          <w:color w:val="auto"/>
                          <w:sz w:val="40"/>
                          <w:szCs w:val="40"/>
                        </w:rPr>
                        <w:t>S</w:t>
                      </w:r>
                      <w:r w:rsidR="00C0525C">
                        <w:rPr>
                          <w:rFonts w:ascii="Bookman Old Style" w:hAnsi="Bookman Old Style"/>
                          <w:b/>
                          <w:bCs/>
                          <w:color w:val="auto"/>
                          <w:sz w:val="40"/>
                          <w:szCs w:val="40"/>
                        </w:rPr>
                        <w:t>ervices</w:t>
                      </w:r>
                      <w:r w:rsidRPr="00150B53">
                        <w:rPr>
                          <w:rFonts w:ascii="Bookman Old Style" w:hAnsi="Bookman Old Style"/>
                          <w:b/>
                          <w:bCs/>
                          <w:color w:val="auto"/>
                          <w:sz w:val="40"/>
                          <w:szCs w:val="40"/>
                        </w:rPr>
                        <w:t xml:space="preserve"> aux membres</w:t>
                      </w:r>
                    </w:p>
                    <w:p w14:paraId="73A0295D" w14:textId="2CF566FA" w:rsidR="00046657" w:rsidRPr="001428D8" w:rsidRDefault="00046657">
                      <w:pPr>
                        <w:pStyle w:val="Titre2"/>
                        <w:rPr>
                          <w:color w:val="auto"/>
                        </w:rPr>
                      </w:pPr>
                    </w:p>
                  </w:txbxContent>
                </v:textbox>
                <w10:wrap anchorx="margin" anchory="page"/>
              </v:shape>
            </w:pict>
          </mc:Fallback>
        </mc:AlternateContent>
      </w:r>
    </w:p>
    <w:p w14:paraId="0EBBAC01" w14:textId="6CEB84CD" w:rsidR="001E75CA" w:rsidRDefault="001E75CA"/>
    <w:p w14:paraId="50C26E7D" w14:textId="776C3EB7" w:rsidR="001E75CA" w:rsidRDefault="005611E9">
      <w:r>
        <w:rPr>
          <w:noProof/>
          <w:lang w:eastAsia="fr-CA" w:bidi="ar-SA"/>
        </w:rPr>
        <mc:AlternateContent>
          <mc:Choice Requires="wps">
            <w:drawing>
              <wp:anchor distT="0" distB="0" distL="114300" distR="114300" simplePos="0" relativeHeight="251666432" behindDoc="0" locked="0" layoutInCell="1" allowOverlap="1" wp14:anchorId="362F5255" wp14:editId="5005CEC7">
                <wp:simplePos x="0" y="0"/>
                <wp:positionH relativeFrom="page">
                  <wp:posOffset>3829050</wp:posOffset>
                </wp:positionH>
                <wp:positionV relativeFrom="page">
                  <wp:posOffset>1416050</wp:posOffset>
                </wp:positionV>
                <wp:extent cx="1568450" cy="3543300"/>
                <wp:effectExtent l="0" t="0" r="12700" b="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F5255" id="Text Box 153" o:spid="_x0000_s1063" type="#_x0000_t202" style="position:absolute;margin-left:301.5pt;margin-top:111.5pt;width:123.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5408" behindDoc="0" locked="0" layoutInCell="1" allowOverlap="1" wp14:anchorId="67720FA3" wp14:editId="2FE125FB">
                <wp:simplePos x="0" y="0"/>
                <wp:positionH relativeFrom="page">
                  <wp:posOffset>2159000</wp:posOffset>
                </wp:positionH>
                <wp:positionV relativeFrom="page">
                  <wp:posOffset>1416050</wp:posOffset>
                </wp:positionV>
                <wp:extent cx="1524000" cy="3562350"/>
                <wp:effectExtent l="0" t="0" r="0" b="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20FA3" id="Text Box 152" o:spid="_x0000_s1064" type="#_x0000_t202" style="position:absolute;margin-left:170pt;margin-top:111.5pt;width:120pt;height:28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2400" behindDoc="0" locked="0" layoutInCell="1" allowOverlap="1" wp14:anchorId="2011EDC2" wp14:editId="5AD42875">
                <wp:simplePos x="0" y="0"/>
                <wp:positionH relativeFrom="page">
                  <wp:posOffset>482600</wp:posOffset>
                </wp:positionH>
                <wp:positionV relativeFrom="page">
                  <wp:posOffset>1409700</wp:posOffset>
                </wp:positionV>
                <wp:extent cx="1524000" cy="3575050"/>
                <wp:effectExtent l="0" t="0" r="0" b="635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7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3B3EB4FA" w14:textId="2A584F13" w:rsidR="00150B53" w:rsidRDefault="00C0525C" w:rsidP="00150B53">
                            <w:pPr>
                              <w:pStyle w:val="Corpsdetexte"/>
                              <w:rPr>
                                <w:b/>
                                <w:bCs/>
                                <w:lang w:val="fr-FR"/>
                              </w:rPr>
                            </w:pPr>
                            <w:r>
                              <w:rPr>
                                <w:b/>
                                <w:bCs/>
                                <w:lang w:val="fr-FR"/>
                              </w:rPr>
                              <w:t>Le p</w:t>
                            </w:r>
                            <w:r w:rsidR="00150B53" w:rsidRPr="00150B53">
                              <w:rPr>
                                <w:b/>
                                <w:bCs/>
                                <w:lang w:val="fr-FR"/>
                              </w:rPr>
                              <w:t xml:space="preserve">rojet </w:t>
                            </w:r>
                            <w:r>
                              <w:rPr>
                                <w:b/>
                                <w:bCs/>
                                <w:lang w:val="fr-FR"/>
                              </w:rPr>
                              <w:t>C</w:t>
                            </w:r>
                            <w:r w:rsidR="00150B53" w:rsidRPr="00150B53">
                              <w:rPr>
                                <w:b/>
                                <w:bCs/>
                                <w:lang w:val="fr-FR"/>
                              </w:rPr>
                              <w:t>oup de main</w:t>
                            </w:r>
                            <w:r>
                              <w:rPr>
                                <w:b/>
                                <w:bCs/>
                                <w:lang w:val="fr-FR"/>
                              </w:rPr>
                              <w:t>,</w:t>
                            </w:r>
                            <w:r w:rsidRPr="00C0525C">
                              <w:rPr>
                                <w:rFonts w:asciiTheme="minorHAnsi" w:eastAsiaTheme="minorHAnsi" w:hAnsiTheme="minorHAnsi" w:cstheme="minorBidi"/>
                                <w:b/>
                                <w:color w:val="00B050"/>
                                <w:sz w:val="36"/>
                                <w:szCs w:val="36"/>
                                <w:lang w:eastAsia="fr-CA" w:bidi="ar-SA"/>
                              </w:rPr>
                              <w:t xml:space="preserve"> </w:t>
                            </w:r>
                            <w:r w:rsidRPr="00C0525C">
                              <w:rPr>
                                <w:b/>
                                <w:bCs/>
                              </w:rPr>
                              <w:t>qu’est-ce que c’est ?</w:t>
                            </w:r>
                          </w:p>
                          <w:p w14:paraId="49EC56E0" w14:textId="77777777" w:rsidR="00C0525C" w:rsidRPr="00C0525C" w:rsidRDefault="00C0525C" w:rsidP="00C0525C">
                            <w:pPr>
                              <w:pStyle w:val="Corpsdetexte"/>
                              <w:jc w:val="both"/>
                              <w:rPr>
                                <w:b/>
                              </w:rPr>
                            </w:pPr>
                            <w:r w:rsidRPr="00C0525C">
                              <w:t xml:space="preserve">Le </w:t>
                            </w:r>
                            <w:r w:rsidRPr="00C0525C">
                              <w:rPr>
                                <w:i/>
                              </w:rPr>
                              <w:t>Projet Coup de main</w:t>
                            </w:r>
                            <w:r w:rsidRPr="00C0525C">
                              <w:t xml:space="preserve"> vise à démontrer que les adultes présentant des limitations fonctionnelles peuvent et veulent contribuer, par leur implication bénévole, au bien-être et à la santé de leur collectivité. </w:t>
                            </w:r>
                          </w:p>
                          <w:p w14:paraId="2013A233" w14:textId="567DEC7C" w:rsidR="00C0525C" w:rsidRDefault="00C0525C" w:rsidP="00C0525C">
                            <w:pPr>
                              <w:pStyle w:val="Corpsdetexte"/>
                              <w:jc w:val="both"/>
                              <w:rPr>
                                <w:lang w:val="fr-FR"/>
                              </w:rPr>
                            </w:pPr>
                            <w:r>
                              <w:t>Il</w:t>
                            </w:r>
                            <w:r w:rsidRPr="00C0525C">
                              <w:t xml:space="preserve"> vise également à sensibiliser la population d’une part à l’impact que peuvent avoir les personnes </w:t>
                            </w:r>
                            <w:r>
                              <w:t>handicapées</w:t>
                            </w:r>
                            <w:r w:rsidRPr="00C0525C">
                              <w:t xml:space="preserve"> dans leur communauté et d’autre part, à l’importance de l’implication de la communauté pour faciliter l’inclusion et la participation sociale de tous.</w:t>
                            </w:r>
                            <w:r>
                              <w:t xml:space="preserve"> </w:t>
                            </w:r>
                            <w:r w:rsidRPr="00C0525C">
                              <w:t xml:space="preserve">Concrètement, le </w:t>
                            </w:r>
                            <w:r w:rsidRPr="00C0525C">
                              <w:rPr>
                                <w:i/>
                              </w:rPr>
                              <w:t>Projet Coup de main</w:t>
                            </w:r>
                            <w:r w:rsidRPr="00C0525C">
                              <w:t xml:space="preserve"> est composé d’une équipe de bénévoles qui, sous la supervision et l’encadrement de notre agente de promotion et de développement social, peut se rendre disponible pour soutenir une activité ou un projet ponctuel élaboré par un organisme, une municipalité ou tout autre partenaire </w:t>
                            </w:r>
                            <w:r w:rsidR="008E2C04">
                              <w:t>de la région</w:t>
                            </w:r>
                            <w:r w:rsidRPr="00C0525C">
                              <w:t xml:space="preserve">. </w:t>
                            </w:r>
                            <w:r>
                              <w:t>Jusqu’à présent, c’est plus de 525 heures qui ont été consacré</w:t>
                            </w:r>
                            <w:r w:rsidR="008E2C04">
                              <w:t>es</w:t>
                            </w:r>
                            <w:r>
                              <w:t xml:space="preserve"> par nos bénévoles à divers projets (Opération nez rouge, Guignolée, collecte de sang, fabrication de marionnettes, confection de sacs et distribution de bonbons à l’Halloween, aide au repas lors des activités </w:t>
                            </w:r>
                            <w:r w:rsidRPr="00C0525C">
                              <w:rPr>
                                <w:i/>
                                <w:iCs/>
                              </w:rPr>
                              <w:t>Au cœur de la communauté</w:t>
                            </w:r>
                            <w:r>
                              <w:t xml:space="preserve"> et </w:t>
                            </w:r>
                            <w:r w:rsidR="008E2C04" w:rsidRPr="008E2C04">
                              <w:rPr>
                                <w:i/>
                                <w:iCs/>
                              </w:rPr>
                              <w:t>L</w:t>
                            </w:r>
                            <w:r w:rsidRPr="008E2C04">
                              <w:rPr>
                                <w:i/>
                                <w:iCs/>
                              </w:rPr>
                              <w:t>es</w:t>
                            </w:r>
                            <w:r>
                              <w:t xml:space="preserve"> </w:t>
                            </w:r>
                            <w:r w:rsidRPr="00C0525C">
                              <w:rPr>
                                <w:i/>
                                <w:iCs/>
                              </w:rPr>
                              <w:t>mercredis communautaires</w:t>
                            </w:r>
                            <w:r>
                              <w:t>, etc.</w:t>
                            </w:r>
                            <w:r w:rsidR="008E2C04">
                              <w:t xml:space="preserve">). </w:t>
                            </w:r>
                            <w:r>
                              <w:rPr>
                                <w:lang w:val="fr-FR"/>
                              </w:rPr>
                              <w:t>S’ajoute à cela un groupe de bénévoles qui participent à l’organisation de nos événements internes et à l’entretien de nos locaux.</w:t>
                            </w:r>
                          </w:p>
                          <w:p w14:paraId="31F7F16E" w14:textId="069E3047" w:rsidR="00150B53" w:rsidRPr="00C0525C" w:rsidRDefault="008E2C04" w:rsidP="00D5339F">
                            <w:pPr>
                              <w:pStyle w:val="Corpsdetexte"/>
                              <w:rPr>
                                <w:b/>
                                <w:bCs/>
                                <w:lang w:val="fr-FR"/>
                              </w:rPr>
                            </w:pPr>
                            <w:r>
                              <w:rPr>
                                <w:b/>
                                <w:bCs/>
                                <w:lang w:val="fr-FR"/>
                              </w:rPr>
                              <w:t>Maintien du réseau social</w:t>
                            </w:r>
                          </w:p>
                          <w:p w14:paraId="2632E830" w14:textId="0EAED816" w:rsidR="00150B53" w:rsidRDefault="008E2C04" w:rsidP="008E2C04">
                            <w:pPr>
                              <w:pStyle w:val="Corpsdetexte"/>
                              <w:jc w:val="both"/>
                              <w:rPr>
                                <w:lang w:val="fr-FR"/>
                              </w:rPr>
                            </w:pPr>
                            <w:r>
                              <w:rPr>
                                <w:lang w:val="fr-FR"/>
                              </w:rPr>
                              <w:t>L</w:t>
                            </w:r>
                            <w:r w:rsidR="00150B53">
                              <w:rPr>
                                <w:lang w:val="fr-FR"/>
                              </w:rPr>
                              <w:t>es membres peuvent également compter sur des locaux accessibles et du personnel dévoué pour les accompagner lorsqu’ils se réuni</w:t>
                            </w:r>
                            <w:r>
                              <w:rPr>
                                <w:lang w:val="fr-FR"/>
                              </w:rPr>
                              <w:t>ssent</w:t>
                            </w:r>
                            <w:r w:rsidR="00150B53">
                              <w:rPr>
                                <w:lang w:val="fr-FR"/>
                              </w:rPr>
                              <w:t xml:space="preserve"> en groupe pour échanger, développer et maintenir leur réseau social. C’est le cas des participants de la Gang des pas pressés et ceux des dîners Cause-Ris qui se réunissent chaque semaine dans nos locaux</w:t>
                            </w:r>
                            <w:r>
                              <w:rPr>
                                <w:lang w:val="fr-FR"/>
                              </w:rPr>
                              <w:t>.</w:t>
                            </w:r>
                            <w:r w:rsidR="00150B53">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1EDC2" id="Text Box 49" o:spid="_x0000_s1064" type="#_x0000_t202" style="position:absolute;margin-left:38pt;margin-top:111pt;width:120pt;height:28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" filled="f" stroked="f">
                <v:textbox style="mso-next-textbox:#Text Box 152" inset="0,0,0,0">
                  <w:txbxContent>
                    <w:p w14:paraId="3B3EB4FA" w14:textId="2A584F13" w:rsidR="00150B53" w:rsidRDefault="00C0525C" w:rsidP="00150B53">
                      <w:pPr>
                        <w:pStyle w:val="Corpsdetexte"/>
                        <w:rPr>
                          <w:b/>
                          <w:bCs/>
                          <w:lang w:val="fr-FR"/>
                        </w:rPr>
                      </w:pPr>
                      <w:r>
                        <w:rPr>
                          <w:b/>
                          <w:bCs/>
                          <w:lang w:val="fr-FR"/>
                        </w:rPr>
                        <w:t>Le p</w:t>
                      </w:r>
                      <w:r w:rsidR="00150B53" w:rsidRPr="00150B53">
                        <w:rPr>
                          <w:b/>
                          <w:bCs/>
                          <w:lang w:val="fr-FR"/>
                        </w:rPr>
                        <w:t xml:space="preserve">rojet </w:t>
                      </w:r>
                      <w:r>
                        <w:rPr>
                          <w:b/>
                          <w:bCs/>
                          <w:lang w:val="fr-FR"/>
                        </w:rPr>
                        <w:t>C</w:t>
                      </w:r>
                      <w:r w:rsidR="00150B53" w:rsidRPr="00150B53">
                        <w:rPr>
                          <w:b/>
                          <w:bCs/>
                          <w:lang w:val="fr-FR"/>
                        </w:rPr>
                        <w:t>oup de main</w:t>
                      </w:r>
                      <w:r>
                        <w:rPr>
                          <w:b/>
                          <w:bCs/>
                          <w:lang w:val="fr-FR"/>
                        </w:rPr>
                        <w:t>,</w:t>
                      </w:r>
                      <w:r w:rsidRPr="00C0525C">
                        <w:rPr>
                          <w:rFonts w:asciiTheme="minorHAnsi" w:eastAsiaTheme="minorHAnsi" w:hAnsiTheme="minorHAnsi" w:cstheme="minorBidi"/>
                          <w:b/>
                          <w:color w:val="00B050"/>
                          <w:sz w:val="36"/>
                          <w:szCs w:val="36"/>
                          <w:lang w:eastAsia="fr-CA" w:bidi="ar-SA"/>
                        </w:rPr>
                        <w:t xml:space="preserve"> </w:t>
                      </w:r>
                      <w:r w:rsidRPr="00C0525C">
                        <w:rPr>
                          <w:b/>
                          <w:bCs/>
                        </w:rPr>
                        <w:t>qu’est-ce que c’est ?</w:t>
                      </w:r>
                    </w:p>
                    <w:p w14:paraId="49EC56E0" w14:textId="77777777" w:rsidR="00C0525C" w:rsidRPr="00C0525C" w:rsidRDefault="00C0525C" w:rsidP="00C0525C">
                      <w:pPr>
                        <w:pStyle w:val="Corpsdetexte"/>
                        <w:jc w:val="both"/>
                        <w:rPr>
                          <w:b/>
                        </w:rPr>
                      </w:pPr>
                      <w:r w:rsidRPr="00C0525C">
                        <w:t xml:space="preserve">Le </w:t>
                      </w:r>
                      <w:r w:rsidRPr="00C0525C">
                        <w:rPr>
                          <w:i/>
                        </w:rPr>
                        <w:t>Projet Coup de main</w:t>
                      </w:r>
                      <w:r w:rsidRPr="00C0525C">
                        <w:t xml:space="preserve"> vise à démontrer que les adultes présentant des limitations fonctionnelles peuvent et veulent contribuer, par leur implication bénévole, au bien-être et à la santé de leur collectivité. </w:t>
                      </w:r>
                    </w:p>
                    <w:p w14:paraId="2013A233" w14:textId="567DEC7C" w:rsidR="00C0525C" w:rsidRDefault="00C0525C" w:rsidP="00C0525C">
                      <w:pPr>
                        <w:pStyle w:val="Corpsdetexte"/>
                        <w:jc w:val="both"/>
                        <w:rPr>
                          <w:lang w:val="fr-FR"/>
                        </w:rPr>
                      </w:pPr>
                      <w:r>
                        <w:t>Il</w:t>
                      </w:r>
                      <w:r w:rsidRPr="00C0525C">
                        <w:t xml:space="preserve"> vise également à sensibiliser la population d’une part à l’impact que peuvent avoir les personnes </w:t>
                      </w:r>
                      <w:r>
                        <w:t>handicapées</w:t>
                      </w:r>
                      <w:r w:rsidRPr="00C0525C">
                        <w:t xml:space="preserve"> dans leur communauté et d’autre part, à l’importance de l’implication de la communauté pour faciliter l’inclusion et la participation sociale de tous.</w:t>
                      </w:r>
                      <w:r>
                        <w:t xml:space="preserve"> </w:t>
                      </w:r>
                      <w:r w:rsidRPr="00C0525C">
                        <w:t xml:space="preserve">Concrètement, le </w:t>
                      </w:r>
                      <w:r w:rsidRPr="00C0525C">
                        <w:rPr>
                          <w:i/>
                        </w:rPr>
                        <w:t>Projet Coup de main</w:t>
                      </w:r>
                      <w:r w:rsidRPr="00C0525C">
                        <w:t xml:space="preserve"> est composé d’une équipe de bénévoles qui, sous la supervision et l’encadrement de notre agente de promotion et de développement social, peut se rendre disponible pour soutenir une activité ou un projet ponctuel élaboré par un organisme, une municipalité ou tout autre partenaire </w:t>
                      </w:r>
                      <w:r w:rsidR="008E2C04">
                        <w:t>de la région</w:t>
                      </w:r>
                      <w:r w:rsidRPr="00C0525C">
                        <w:t xml:space="preserve">. </w:t>
                      </w:r>
                      <w:r>
                        <w:t>Jusqu’à présent, c’est plus de 525 heures qui ont été consacré</w:t>
                      </w:r>
                      <w:r w:rsidR="008E2C04">
                        <w:t>es</w:t>
                      </w:r>
                      <w:r>
                        <w:t xml:space="preserve"> par nos bénévoles à divers projets (Opération nez rouge, Guignolée, collecte de sang, fabrication de marionnettes, confection de sacs et distribution de bonbons à l’Halloween, aide au repas lors des activités </w:t>
                      </w:r>
                      <w:r w:rsidRPr="00C0525C">
                        <w:rPr>
                          <w:i/>
                          <w:iCs/>
                        </w:rPr>
                        <w:t>Au cœur de la communauté</w:t>
                      </w:r>
                      <w:r>
                        <w:t xml:space="preserve"> et </w:t>
                      </w:r>
                      <w:r w:rsidR="008E2C04" w:rsidRPr="008E2C04">
                        <w:rPr>
                          <w:i/>
                          <w:iCs/>
                        </w:rPr>
                        <w:t>L</w:t>
                      </w:r>
                      <w:r w:rsidRPr="008E2C04">
                        <w:rPr>
                          <w:i/>
                          <w:iCs/>
                        </w:rPr>
                        <w:t>es</w:t>
                      </w:r>
                      <w:r>
                        <w:t xml:space="preserve"> </w:t>
                      </w:r>
                      <w:r w:rsidRPr="00C0525C">
                        <w:rPr>
                          <w:i/>
                          <w:iCs/>
                        </w:rPr>
                        <w:t>mercredis communautaires</w:t>
                      </w:r>
                      <w:r>
                        <w:t>, etc.</w:t>
                      </w:r>
                      <w:r w:rsidR="008E2C04">
                        <w:t xml:space="preserve">). </w:t>
                      </w:r>
                      <w:r>
                        <w:rPr>
                          <w:lang w:val="fr-FR"/>
                        </w:rPr>
                        <w:t>S’ajoute à cela un groupe de bénévoles qui participent à l’organisation de nos événements internes et à l’entretien de nos locaux.</w:t>
                      </w:r>
                    </w:p>
                    <w:p w14:paraId="31F7F16E" w14:textId="069E3047" w:rsidR="00150B53" w:rsidRPr="00C0525C" w:rsidRDefault="008E2C04" w:rsidP="00D5339F">
                      <w:pPr>
                        <w:pStyle w:val="Corpsdetexte"/>
                        <w:rPr>
                          <w:b/>
                          <w:bCs/>
                          <w:lang w:val="fr-FR"/>
                        </w:rPr>
                      </w:pPr>
                      <w:r>
                        <w:rPr>
                          <w:b/>
                          <w:bCs/>
                          <w:lang w:val="fr-FR"/>
                        </w:rPr>
                        <w:t>Maintien du réseau social</w:t>
                      </w:r>
                    </w:p>
                    <w:p w14:paraId="2632E830" w14:textId="0EAED816" w:rsidR="00150B53" w:rsidRDefault="008E2C04" w:rsidP="008E2C04">
                      <w:pPr>
                        <w:pStyle w:val="Corpsdetexte"/>
                        <w:jc w:val="both"/>
                        <w:rPr>
                          <w:lang w:val="fr-FR"/>
                        </w:rPr>
                      </w:pPr>
                      <w:r>
                        <w:rPr>
                          <w:lang w:val="fr-FR"/>
                        </w:rPr>
                        <w:t>L</w:t>
                      </w:r>
                      <w:r w:rsidR="00150B53">
                        <w:rPr>
                          <w:lang w:val="fr-FR"/>
                        </w:rPr>
                        <w:t>es membres peuvent également compter sur des locaux accessibles et du personnel dévoué pour les accompagner lorsqu’ils se réuni</w:t>
                      </w:r>
                      <w:r>
                        <w:rPr>
                          <w:lang w:val="fr-FR"/>
                        </w:rPr>
                        <w:t>ssent</w:t>
                      </w:r>
                      <w:r w:rsidR="00150B53">
                        <w:rPr>
                          <w:lang w:val="fr-FR"/>
                        </w:rPr>
                        <w:t xml:space="preserve"> en groupe pour échanger, développer et maintenir leur réseau social. C’est le cas des participants de la Gang des pas pressés et ceux des dîners Cause-Ris qui se réunissent chaque semaine dans nos locaux</w:t>
                      </w:r>
                      <w:r>
                        <w:rPr>
                          <w:lang w:val="fr-FR"/>
                        </w:rPr>
                        <w:t>.</w:t>
                      </w:r>
                      <w:r w:rsidR="00150B53">
                        <w:rPr>
                          <w:lang w:val="fr-FR"/>
                        </w:rPr>
                        <w:t xml:space="preserve"> </w:t>
                      </w:r>
                    </w:p>
                  </w:txbxContent>
                </v:textbox>
                <w10:wrap anchorx="page" anchory="page"/>
              </v:shape>
            </w:pict>
          </mc:Fallback>
        </mc:AlternateContent>
      </w:r>
      <w:r w:rsidR="00261E3F">
        <w:rPr>
          <w:noProof/>
          <w:lang w:eastAsia="fr-CA" w:bidi="ar-SA"/>
        </w:rPr>
        <mc:AlternateContent>
          <mc:Choice Requires="wps">
            <w:drawing>
              <wp:anchor distT="0" distB="0" distL="114300" distR="114300" simplePos="0" relativeHeight="251866112" behindDoc="0" locked="0" layoutInCell="1" allowOverlap="1" wp14:anchorId="69A06EA2" wp14:editId="65FE8D8A">
                <wp:simplePos x="0" y="0"/>
                <wp:positionH relativeFrom="margin">
                  <wp:posOffset>5029200</wp:posOffset>
                </wp:positionH>
                <wp:positionV relativeFrom="paragraph">
                  <wp:posOffset>16510</wp:posOffset>
                </wp:positionV>
                <wp:extent cx="1591310" cy="1993265"/>
                <wp:effectExtent l="0" t="0" r="27940" b="407035"/>
                <wp:wrapNone/>
                <wp:docPr id="47" name="Bulle narrative : rectangle 47" descr="Saviez-vous que l’APHRSO répond annuellement à plus de 1000 demandes reliées à des besoins d’écoute, de soutien, d’intervention individuelle, d’accompagnement ou d’information?&#10;"/>
                <wp:cNvGraphicFramePr/>
                <a:graphic xmlns:a="http://schemas.openxmlformats.org/drawingml/2006/main">
                  <a:graphicData uri="http://schemas.microsoft.com/office/word/2010/wordprocessingShape">
                    <wps:wsp>
                      <wps:cNvSpPr/>
                      <wps:spPr>
                        <a:xfrm>
                          <a:off x="0" y="0"/>
                          <a:ext cx="1591310" cy="1993265"/>
                        </a:xfrm>
                        <a:prstGeom prst="wedgeRectCallout">
                          <a:avLst>
                            <a:gd name="adj1" fmla="val -6915"/>
                            <a:gd name="adj2" fmla="val 68493"/>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89A66" w14:textId="77777777" w:rsidR="00976A4C" w:rsidRDefault="00D5339F" w:rsidP="00976A4C">
                            <w:pPr>
                              <w:jc w:val="center"/>
                              <w:rPr>
                                <w:color w:val="000000" w:themeColor="text1"/>
                              </w:rPr>
                            </w:pPr>
                            <w:r w:rsidRPr="00CB2943">
                              <w:rPr>
                                <w:b/>
                                <w:bCs/>
                                <w:color w:val="000000" w:themeColor="text1"/>
                              </w:rPr>
                              <w:t>Saviez-vous que</w:t>
                            </w:r>
                          </w:p>
                          <w:p w14:paraId="45A8E418" w14:textId="284CFE70" w:rsidR="00D5339F" w:rsidRPr="00976A4C" w:rsidRDefault="009E25CD" w:rsidP="00976A4C">
                            <w:pPr>
                              <w:jc w:val="center"/>
                              <w:rPr>
                                <w:color w:val="000000" w:themeColor="text1"/>
                              </w:rPr>
                            </w:pPr>
                            <w:proofErr w:type="gramStart"/>
                            <w:r>
                              <w:rPr>
                                <w:color w:val="000000" w:themeColor="text1"/>
                                <w:sz w:val="20"/>
                                <w:szCs w:val="20"/>
                              </w:rPr>
                              <w:t>l’APHRSO</w:t>
                            </w:r>
                            <w:proofErr w:type="gramEnd"/>
                            <w:r w:rsidR="00D5339F" w:rsidRPr="00D5339F">
                              <w:rPr>
                                <w:color w:val="000000" w:themeColor="text1"/>
                                <w:sz w:val="20"/>
                                <w:szCs w:val="20"/>
                              </w:rPr>
                              <w:t xml:space="preserve"> </w:t>
                            </w:r>
                            <w:r w:rsidR="00CB2943">
                              <w:rPr>
                                <w:color w:val="000000" w:themeColor="text1"/>
                                <w:sz w:val="20"/>
                                <w:szCs w:val="20"/>
                              </w:rPr>
                              <w:t xml:space="preserve">répond annuellement à plus de </w:t>
                            </w:r>
                            <w:r w:rsidR="00D5339F" w:rsidRPr="00CB2943">
                              <w:rPr>
                                <w:b/>
                                <w:bCs/>
                                <w:color w:val="335B74" w:themeColor="text2"/>
                                <w:sz w:val="28"/>
                                <w:szCs w:val="28"/>
                              </w:rPr>
                              <w:t>1000 demandes</w:t>
                            </w:r>
                            <w:r w:rsidR="00D5339F" w:rsidRPr="00CB2943">
                              <w:rPr>
                                <w:color w:val="335B74" w:themeColor="text2"/>
                                <w:sz w:val="28"/>
                                <w:szCs w:val="28"/>
                              </w:rPr>
                              <w:t xml:space="preserve"> </w:t>
                            </w:r>
                            <w:r w:rsidR="00CB2943">
                              <w:rPr>
                                <w:color w:val="000000" w:themeColor="text1"/>
                                <w:sz w:val="20"/>
                                <w:szCs w:val="20"/>
                              </w:rPr>
                              <w:t>reliées à des besoins d’écoute, de</w:t>
                            </w:r>
                            <w:r w:rsidR="00D5339F">
                              <w:rPr>
                                <w:color w:val="000000" w:themeColor="text1"/>
                                <w:sz w:val="20"/>
                                <w:szCs w:val="20"/>
                              </w:rPr>
                              <w:t xml:space="preserve"> soutien</w:t>
                            </w:r>
                            <w:r w:rsidR="006F3815">
                              <w:rPr>
                                <w:color w:val="000000" w:themeColor="text1"/>
                                <w:sz w:val="20"/>
                                <w:szCs w:val="20"/>
                              </w:rPr>
                              <w:t xml:space="preserve">, </w:t>
                            </w:r>
                            <w:r w:rsidR="00261E3F">
                              <w:rPr>
                                <w:color w:val="000000" w:themeColor="text1"/>
                                <w:sz w:val="20"/>
                                <w:szCs w:val="20"/>
                              </w:rPr>
                              <w:t>d’intervention</w:t>
                            </w:r>
                            <w:r w:rsidR="00D5339F">
                              <w:rPr>
                                <w:color w:val="000000" w:themeColor="text1"/>
                                <w:sz w:val="20"/>
                                <w:szCs w:val="20"/>
                              </w:rPr>
                              <w:t xml:space="preserve"> </w:t>
                            </w:r>
                            <w:r w:rsidR="00CB2943">
                              <w:rPr>
                                <w:color w:val="000000" w:themeColor="text1"/>
                                <w:sz w:val="20"/>
                                <w:szCs w:val="20"/>
                              </w:rPr>
                              <w:t>individuel</w:t>
                            </w:r>
                            <w:r w:rsidR="006F3815">
                              <w:rPr>
                                <w:color w:val="000000" w:themeColor="text1"/>
                                <w:sz w:val="20"/>
                                <w:szCs w:val="20"/>
                              </w:rPr>
                              <w:t>le</w:t>
                            </w:r>
                            <w:r w:rsidR="00CB2943">
                              <w:rPr>
                                <w:color w:val="000000" w:themeColor="text1"/>
                                <w:sz w:val="20"/>
                                <w:szCs w:val="20"/>
                              </w:rPr>
                              <w:t>, d’accompagnement ou d’</w:t>
                            </w:r>
                            <w:r w:rsidR="00D5339F">
                              <w:rPr>
                                <w:color w:val="000000" w:themeColor="text1"/>
                                <w:sz w:val="20"/>
                                <w:szCs w:val="20"/>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06EA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47" o:spid="_x0000_s1065" type="#_x0000_t61" alt="Saviez-vous que l’APHRSO répond annuellement à plus de 1000 demandes reliées à des besoins d’écoute, de soutien, d’intervention individuelle, d’accompagnement ou d’information?&#10;" style="position:absolute;margin-left:396pt;margin-top:1.3pt;width:125.3pt;height:156.9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" adj="9306,25594" filled="f" strokecolor="#335b74 [3215]" strokeweight="1.25pt">
                <v:textbox>
                  <w:txbxContent>
                    <w:p w14:paraId="46389A66" w14:textId="77777777" w:rsidR="00976A4C" w:rsidRDefault="00D5339F" w:rsidP="00976A4C">
                      <w:pPr>
                        <w:jc w:val="center"/>
                        <w:rPr>
                          <w:color w:val="000000" w:themeColor="text1"/>
                        </w:rPr>
                      </w:pPr>
                      <w:r w:rsidRPr="00CB2943">
                        <w:rPr>
                          <w:b/>
                          <w:bCs/>
                          <w:color w:val="000000" w:themeColor="text1"/>
                        </w:rPr>
                        <w:t>Saviez-vous que</w:t>
                      </w:r>
                    </w:p>
                    <w:p w14:paraId="45A8E418" w14:textId="284CFE70" w:rsidR="00D5339F" w:rsidRPr="00976A4C" w:rsidRDefault="009E25CD" w:rsidP="00976A4C">
                      <w:pPr>
                        <w:jc w:val="center"/>
                        <w:rPr>
                          <w:color w:val="000000" w:themeColor="text1"/>
                        </w:rPr>
                      </w:pPr>
                      <w:proofErr w:type="gramStart"/>
                      <w:r>
                        <w:rPr>
                          <w:color w:val="000000" w:themeColor="text1"/>
                          <w:sz w:val="20"/>
                          <w:szCs w:val="20"/>
                        </w:rPr>
                        <w:t>l’APHRSO</w:t>
                      </w:r>
                      <w:proofErr w:type="gramEnd"/>
                      <w:r w:rsidR="00D5339F" w:rsidRPr="00D5339F">
                        <w:rPr>
                          <w:color w:val="000000" w:themeColor="text1"/>
                          <w:sz w:val="20"/>
                          <w:szCs w:val="20"/>
                        </w:rPr>
                        <w:t xml:space="preserve"> </w:t>
                      </w:r>
                      <w:r w:rsidR="00CB2943">
                        <w:rPr>
                          <w:color w:val="000000" w:themeColor="text1"/>
                          <w:sz w:val="20"/>
                          <w:szCs w:val="20"/>
                        </w:rPr>
                        <w:t xml:space="preserve">répond annuellement à plus de </w:t>
                      </w:r>
                      <w:r w:rsidR="00D5339F" w:rsidRPr="00CB2943">
                        <w:rPr>
                          <w:b/>
                          <w:bCs/>
                          <w:color w:val="335B74" w:themeColor="text2"/>
                          <w:sz w:val="28"/>
                          <w:szCs w:val="28"/>
                        </w:rPr>
                        <w:t>1000 demandes</w:t>
                      </w:r>
                      <w:r w:rsidR="00D5339F" w:rsidRPr="00CB2943">
                        <w:rPr>
                          <w:color w:val="335B74" w:themeColor="text2"/>
                          <w:sz w:val="28"/>
                          <w:szCs w:val="28"/>
                        </w:rPr>
                        <w:t xml:space="preserve"> </w:t>
                      </w:r>
                      <w:r w:rsidR="00CB2943">
                        <w:rPr>
                          <w:color w:val="000000" w:themeColor="text1"/>
                          <w:sz w:val="20"/>
                          <w:szCs w:val="20"/>
                        </w:rPr>
                        <w:t>reliées à des besoins d’écoute, de</w:t>
                      </w:r>
                      <w:r w:rsidR="00D5339F">
                        <w:rPr>
                          <w:color w:val="000000" w:themeColor="text1"/>
                          <w:sz w:val="20"/>
                          <w:szCs w:val="20"/>
                        </w:rPr>
                        <w:t xml:space="preserve"> soutien</w:t>
                      </w:r>
                      <w:r w:rsidR="006F3815">
                        <w:rPr>
                          <w:color w:val="000000" w:themeColor="text1"/>
                          <w:sz w:val="20"/>
                          <w:szCs w:val="20"/>
                        </w:rPr>
                        <w:t xml:space="preserve">, </w:t>
                      </w:r>
                      <w:r w:rsidR="00261E3F">
                        <w:rPr>
                          <w:color w:val="000000" w:themeColor="text1"/>
                          <w:sz w:val="20"/>
                          <w:szCs w:val="20"/>
                        </w:rPr>
                        <w:t>d’intervention</w:t>
                      </w:r>
                      <w:r w:rsidR="00D5339F">
                        <w:rPr>
                          <w:color w:val="000000" w:themeColor="text1"/>
                          <w:sz w:val="20"/>
                          <w:szCs w:val="20"/>
                        </w:rPr>
                        <w:t xml:space="preserve"> </w:t>
                      </w:r>
                      <w:r w:rsidR="00CB2943">
                        <w:rPr>
                          <w:color w:val="000000" w:themeColor="text1"/>
                          <w:sz w:val="20"/>
                          <w:szCs w:val="20"/>
                        </w:rPr>
                        <w:t>individuel</w:t>
                      </w:r>
                      <w:r w:rsidR="006F3815">
                        <w:rPr>
                          <w:color w:val="000000" w:themeColor="text1"/>
                          <w:sz w:val="20"/>
                          <w:szCs w:val="20"/>
                        </w:rPr>
                        <w:t>le</w:t>
                      </w:r>
                      <w:r w:rsidR="00CB2943">
                        <w:rPr>
                          <w:color w:val="000000" w:themeColor="text1"/>
                          <w:sz w:val="20"/>
                          <w:szCs w:val="20"/>
                        </w:rPr>
                        <w:t>, d’accompagnement ou d’</w:t>
                      </w:r>
                      <w:r w:rsidR="00D5339F">
                        <w:rPr>
                          <w:color w:val="000000" w:themeColor="text1"/>
                          <w:sz w:val="20"/>
                          <w:szCs w:val="20"/>
                        </w:rPr>
                        <w:t>information?</w:t>
                      </w:r>
                    </w:p>
                  </w:txbxContent>
                </v:textbox>
                <w10:wrap anchorx="margin"/>
              </v:shape>
            </w:pict>
          </mc:Fallback>
        </mc:AlternateContent>
      </w:r>
    </w:p>
    <w:p w14:paraId="4E15A03B" w14:textId="553F14EB" w:rsidR="001E75CA" w:rsidRDefault="001E75CA"/>
    <w:p w14:paraId="2EB0C3B6" w14:textId="135C431C" w:rsidR="001E75CA" w:rsidRDefault="001E75CA"/>
    <w:p w14:paraId="4E50F382" w14:textId="42E8C8C0" w:rsidR="001E75CA" w:rsidRDefault="001E75CA"/>
    <w:p w14:paraId="129AACA1" w14:textId="4B8B4AAF" w:rsidR="001E75CA" w:rsidRDefault="001E75CA"/>
    <w:p w14:paraId="52DD4D44" w14:textId="17D25E36" w:rsidR="001E75CA" w:rsidRDefault="001E75CA"/>
    <w:p w14:paraId="0EEA0D10" w14:textId="126D9EB8" w:rsidR="001E75CA" w:rsidRDefault="001E75CA"/>
    <w:p w14:paraId="4403CCBE" w14:textId="01B41433" w:rsidR="001E75CA" w:rsidRDefault="001E75CA"/>
    <w:p w14:paraId="60D27C20" w14:textId="778404FE" w:rsidR="001E75CA" w:rsidRDefault="001E75CA"/>
    <w:p w14:paraId="05F0AF12" w14:textId="3F206CBC" w:rsidR="001E75CA" w:rsidRDefault="001E75CA"/>
    <w:p w14:paraId="7D78F80A" w14:textId="09079B94" w:rsidR="001E75CA" w:rsidRDefault="005611E9">
      <w:r>
        <w:rPr>
          <w:noProof/>
          <w:lang w:eastAsia="fr-CA" w:bidi="ar-SA"/>
        </w:rPr>
        <mc:AlternateContent>
          <mc:Choice Requires="wps">
            <w:drawing>
              <wp:anchor distT="0" distB="0" distL="114300" distR="114300" simplePos="0" relativeHeight="251625472" behindDoc="0" locked="0" layoutInCell="1" allowOverlap="1" wp14:anchorId="4DB08786" wp14:editId="5E9825BC">
                <wp:simplePos x="0" y="0"/>
                <wp:positionH relativeFrom="page">
                  <wp:posOffset>469900</wp:posOffset>
                </wp:positionH>
                <wp:positionV relativeFrom="page">
                  <wp:posOffset>4997450</wp:posOffset>
                </wp:positionV>
                <wp:extent cx="2838450" cy="283029"/>
                <wp:effectExtent l="0" t="0" r="0" b="3175"/>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8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59D18" w14:textId="46583A62" w:rsidR="00046657" w:rsidRPr="005E6B7B" w:rsidRDefault="008C52EE">
                            <w:pPr>
                              <w:pStyle w:val="Titre2"/>
                              <w:rPr>
                                <w:rFonts w:ascii="Bookman Old Style" w:hAnsi="Bookman Old Style"/>
                                <w:b/>
                                <w:bCs/>
                                <w:color w:val="auto"/>
                              </w:rPr>
                            </w:pPr>
                            <w:r>
                              <w:rPr>
                                <w:rFonts w:ascii="Bookman Old Style" w:hAnsi="Bookman Old Style"/>
                                <w:b/>
                                <w:bCs/>
                                <w:color w:val="auto"/>
                              </w:rPr>
                              <w:t>Le t</w:t>
                            </w:r>
                            <w:r w:rsidR="00046657" w:rsidRPr="005E6B7B">
                              <w:rPr>
                                <w:rFonts w:ascii="Bookman Old Style" w:hAnsi="Bookman Old Style"/>
                                <w:b/>
                                <w:bCs/>
                                <w:color w:val="auto"/>
                              </w:rPr>
                              <w:t xml:space="preserve">ransport </w:t>
                            </w:r>
                            <w:r w:rsidR="00971040" w:rsidRPr="005E6B7B">
                              <w:rPr>
                                <w:rFonts w:ascii="Bookman Old Style" w:hAnsi="Bookman Old Style"/>
                                <w:b/>
                                <w:bCs/>
                                <w:color w:val="auto"/>
                              </w:rPr>
                              <w:t>collectif</w:t>
                            </w:r>
                          </w:p>
                          <w:p w14:paraId="1EA86681" w14:textId="77777777" w:rsidR="00046657" w:rsidRPr="001428D8" w:rsidRDefault="00046657">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08786" id="Text Box 52" o:spid="_x0000_s1066" type="#_x0000_t202" style="position:absolute;margin-left:37pt;margin-top:393.5pt;width:223.5pt;height:22.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" filled="f" stroked="f">
                <v:textbox inset="0,0,0,0">
                  <w:txbxContent>
                    <w:p w14:paraId="19459D18" w14:textId="46583A62" w:rsidR="00046657" w:rsidRPr="005E6B7B" w:rsidRDefault="008C52EE">
                      <w:pPr>
                        <w:pStyle w:val="Titre2"/>
                        <w:rPr>
                          <w:rFonts w:ascii="Bookman Old Style" w:hAnsi="Bookman Old Style"/>
                          <w:b/>
                          <w:bCs/>
                          <w:color w:val="auto"/>
                        </w:rPr>
                      </w:pPr>
                      <w:r>
                        <w:rPr>
                          <w:rFonts w:ascii="Bookman Old Style" w:hAnsi="Bookman Old Style"/>
                          <w:b/>
                          <w:bCs/>
                          <w:color w:val="auto"/>
                        </w:rPr>
                        <w:t>Le t</w:t>
                      </w:r>
                      <w:r w:rsidR="00046657" w:rsidRPr="005E6B7B">
                        <w:rPr>
                          <w:rFonts w:ascii="Bookman Old Style" w:hAnsi="Bookman Old Style"/>
                          <w:b/>
                          <w:bCs/>
                          <w:color w:val="auto"/>
                        </w:rPr>
                        <w:t xml:space="preserve">ransport </w:t>
                      </w:r>
                      <w:r w:rsidR="00971040" w:rsidRPr="005E6B7B">
                        <w:rPr>
                          <w:rFonts w:ascii="Bookman Old Style" w:hAnsi="Bookman Old Style"/>
                          <w:b/>
                          <w:bCs/>
                          <w:color w:val="auto"/>
                        </w:rPr>
                        <w:t>collectif</w:t>
                      </w:r>
                    </w:p>
                    <w:p w14:paraId="1EA86681" w14:textId="77777777" w:rsidR="00046657" w:rsidRPr="001428D8" w:rsidRDefault="00046657">
                      <w:pPr>
                        <w:pStyle w:val="Titre2"/>
                        <w:rPr>
                          <w:color w:val="auto"/>
                        </w:rPr>
                      </w:pPr>
                    </w:p>
                  </w:txbxContent>
                </v:textbox>
                <w10:wrap anchorx="page" anchory="page"/>
              </v:shape>
            </w:pict>
          </mc:Fallback>
        </mc:AlternateContent>
      </w:r>
      <w:r w:rsidR="008E2C04">
        <w:rPr>
          <w:noProof/>
          <w:lang w:eastAsia="fr-CA" w:bidi="ar-SA"/>
        </w:rPr>
        <mc:AlternateContent>
          <mc:Choice Requires="wps">
            <w:drawing>
              <wp:anchor distT="0" distB="0" distL="114300" distR="114300" simplePos="0" relativeHeight="251868160" behindDoc="0" locked="0" layoutInCell="1" allowOverlap="1" wp14:anchorId="12349470" wp14:editId="47560F54">
                <wp:simplePos x="0" y="0"/>
                <wp:positionH relativeFrom="margin">
                  <wp:align>right</wp:align>
                </wp:positionH>
                <wp:positionV relativeFrom="paragraph">
                  <wp:posOffset>2200910</wp:posOffset>
                </wp:positionV>
                <wp:extent cx="1676400" cy="4116070"/>
                <wp:effectExtent l="0" t="0" r="0" b="0"/>
                <wp:wrapNone/>
                <wp:docPr id="674" name="Zone de texte 674"/>
                <wp:cNvGraphicFramePr/>
                <a:graphic xmlns:a="http://schemas.openxmlformats.org/drawingml/2006/main">
                  <a:graphicData uri="http://schemas.microsoft.com/office/word/2010/wordprocessingShape">
                    <wps:wsp>
                      <wps:cNvSpPr txBox="1"/>
                      <wps:spPr>
                        <a:xfrm>
                          <a:off x="0" y="0"/>
                          <a:ext cx="1676400" cy="4116070"/>
                        </a:xfrm>
                        <a:prstGeom prst="rect">
                          <a:avLst/>
                        </a:prstGeom>
                        <a:solidFill>
                          <a:schemeClr val="lt1"/>
                        </a:solidFill>
                        <a:ln w="6350">
                          <a:noFill/>
                        </a:ln>
                      </wps:spPr>
                      <wps:txbx>
                        <w:txbxContent>
                          <w:p w14:paraId="74AD9A5D" w14:textId="77777777" w:rsidR="008E2C04" w:rsidRPr="008E2C04" w:rsidRDefault="008E2C04" w:rsidP="008E2C04">
                            <w:pPr>
                              <w:jc w:val="both"/>
                              <w:rPr>
                                <w:sz w:val="20"/>
                                <w:szCs w:val="20"/>
                              </w:rPr>
                            </w:pPr>
                            <w:r w:rsidRPr="008E2C04">
                              <w:rPr>
                                <w:sz w:val="20"/>
                                <w:szCs w:val="20"/>
                              </w:rPr>
                              <w:t>Pourquoi revenir sur cette information maintenant?</w:t>
                            </w:r>
                          </w:p>
                          <w:p w14:paraId="33A3DEA6" w14:textId="77777777" w:rsidR="008E2C04" w:rsidRDefault="008E2C04" w:rsidP="005E6B7B">
                            <w:pPr>
                              <w:jc w:val="both"/>
                              <w:rPr>
                                <w:sz w:val="20"/>
                                <w:szCs w:val="20"/>
                              </w:rPr>
                            </w:pPr>
                          </w:p>
                          <w:p w14:paraId="3395818F" w14:textId="5ECB2DAB" w:rsidR="00D05687" w:rsidRPr="00D05687" w:rsidRDefault="00D05687" w:rsidP="005E6B7B">
                            <w:pPr>
                              <w:jc w:val="both"/>
                              <w:rPr>
                                <w:sz w:val="20"/>
                                <w:szCs w:val="20"/>
                              </w:rPr>
                            </w:pPr>
                            <w:r w:rsidRPr="00D05687">
                              <w:rPr>
                                <w:sz w:val="20"/>
                                <w:szCs w:val="20"/>
                              </w:rPr>
                              <w:t xml:space="preserve">Parce que celle-ci s’actualise progressivement et par conséquent, l’offre de services du transporteur TARSO sera sous peu administrée par Exo. </w:t>
                            </w:r>
                          </w:p>
                          <w:p w14:paraId="168F2C98" w14:textId="77777777" w:rsidR="005E6B7B" w:rsidRDefault="005E6B7B" w:rsidP="00D05687">
                            <w:pPr>
                              <w:rPr>
                                <w:sz w:val="20"/>
                                <w:szCs w:val="20"/>
                              </w:rPr>
                            </w:pPr>
                          </w:p>
                          <w:p w14:paraId="14090B1A" w14:textId="438669A1" w:rsidR="00D05687" w:rsidRPr="00D05687" w:rsidRDefault="00D05687" w:rsidP="005E6B7B">
                            <w:pPr>
                              <w:jc w:val="both"/>
                            </w:pPr>
                            <w:r w:rsidRPr="00D05687">
                              <w:rPr>
                                <w:sz w:val="20"/>
                                <w:szCs w:val="20"/>
                              </w:rPr>
                              <w:t>Nous ignorons pour le moment ce qu’impliqueront concrètement ces changements de gouvernance pour les usagers, mais soyez assurés que l’APHRSO travaillera en étroite collaboration avec Exo pour contribuer à la fluidité des communications et faciliter cette période de transition.</w:t>
                            </w:r>
                            <w:r w:rsidRPr="00D05687">
                              <w:t> </w:t>
                            </w:r>
                          </w:p>
                          <w:p w14:paraId="5A0B30FB" w14:textId="0F6C7F2E" w:rsidR="00D05687" w:rsidRDefault="00D05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49470" id="Zone de texte 674" o:spid="_x0000_s1067" type="#_x0000_t202" style="position:absolute;margin-left:80.8pt;margin-top:173.3pt;width:132pt;height:324.1pt;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" fillcolor="white [3201]" stroked="f" strokeweight=".5pt">
                <v:textbox>
                  <w:txbxContent>
                    <w:p w14:paraId="74AD9A5D" w14:textId="77777777" w:rsidR="008E2C04" w:rsidRPr="008E2C04" w:rsidRDefault="008E2C04" w:rsidP="008E2C04">
                      <w:pPr>
                        <w:jc w:val="both"/>
                        <w:rPr>
                          <w:sz w:val="20"/>
                          <w:szCs w:val="20"/>
                        </w:rPr>
                      </w:pPr>
                      <w:r w:rsidRPr="008E2C04">
                        <w:rPr>
                          <w:sz w:val="20"/>
                          <w:szCs w:val="20"/>
                        </w:rPr>
                        <w:t>Pourquoi revenir sur cette information maintenant?</w:t>
                      </w:r>
                    </w:p>
                    <w:p w14:paraId="33A3DEA6" w14:textId="77777777" w:rsidR="008E2C04" w:rsidRDefault="008E2C04" w:rsidP="005E6B7B">
                      <w:pPr>
                        <w:jc w:val="both"/>
                        <w:rPr>
                          <w:sz w:val="20"/>
                          <w:szCs w:val="20"/>
                        </w:rPr>
                      </w:pPr>
                    </w:p>
                    <w:p w14:paraId="3395818F" w14:textId="5ECB2DAB" w:rsidR="00D05687" w:rsidRPr="00D05687" w:rsidRDefault="00D05687" w:rsidP="005E6B7B">
                      <w:pPr>
                        <w:jc w:val="both"/>
                        <w:rPr>
                          <w:sz w:val="20"/>
                          <w:szCs w:val="20"/>
                        </w:rPr>
                      </w:pPr>
                      <w:r w:rsidRPr="00D05687">
                        <w:rPr>
                          <w:sz w:val="20"/>
                          <w:szCs w:val="20"/>
                        </w:rPr>
                        <w:t xml:space="preserve">Parce que celle-ci s’actualise progressivement et par conséquent, l’offre de services du transporteur TARSO sera sous peu administrée par Exo. </w:t>
                      </w:r>
                    </w:p>
                    <w:p w14:paraId="168F2C98" w14:textId="77777777" w:rsidR="005E6B7B" w:rsidRDefault="005E6B7B" w:rsidP="00D05687">
                      <w:pPr>
                        <w:rPr>
                          <w:sz w:val="20"/>
                          <w:szCs w:val="20"/>
                        </w:rPr>
                      </w:pPr>
                    </w:p>
                    <w:p w14:paraId="14090B1A" w14:textId="438669A1" w:rsidR="00D05687" w:rsidRPr="00D05687" w:rsidRDefault="00D05687" w:rsidP="005E6B7B">
                      <w:pPr>
                        <w:jc w:val="both"/>
                      </w:pPr>
                      <w:r w:rsidRPr="00D05687">
                        <w:rPr>
                          <w:sz w:val="20"/>
                          <w:szCs w:val="20"/>
                        </w:rPr>
                        <w:t>Nous ignorons pour le moment ce qu’impliqueront concrètement ces changements de gouvernance pour les usagers, mais soyez assurés que l’APHRSO travaillera en étroite collaboration avec Exo pour contribuer à la fluidité des communications et faciliter cette période de transition.</w:t>
                      </w:r>
                      <w:r w:rsidRPr="00D05687">
                        <w:t> </w:t>
                      </w:r>
                    </w:p>
                    <w:p w14:paraId="5A0B30FB" w14:textId="0F6C7F2E" w:rsidR="00D05687" w:rsidRDefault="00D05687"/>
                  </w:txbxContent>
                </v:textbox>
                <w10:wrap anchorx="margin"/>
              </v:shape>
            </w:pict>
          </mc:Fallback>
        </mc:AlternateContent>
      </w:r>
      <w:r w:rsidR="008E2C04">
        <w:rPr>
          <w:noProof/>
          <w:lang w:eastAsia="fr-CA" w:bidi="ar-SA"/>
        </w:rPr>
        <mc:AlternateContent>
          <mc:Choice Requires="wps">
            <w:drawing>
              <wp:anchor distT="0" distB="0" distL="114300" distR="114300" simplePos="0" relativeHeight="251668480" behindDoc="0" locked="0" layoutInCell="1" allowOverlap="1" wp14:anchorId="3BC07A55" wp14:editId="21CAB5C9">
                <wp:simplePos x="0" y="0"/>
                <wp:positionH relativeFrom="page">
                  <wp:posOffset>3810000</wp:posOffset>
                </wp:positionH>
                <wp:positionV relativeFrom="page">
                  <wp:posOffset>5302250</wp:posOffset>
                </wp:positionV>
                <wp:extent cx="1543050" cy="3702050"/>
                <wp:effectExtent l="0" t="0" r="0" b="1270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70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07A55" id="Text Box 157" o:spid="_x0000_s1069" type="#_x0000_t202" style="position:absolute;margin-left:300pt;margin-top:417.5pt;width:121.5pt;height:29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" filled="f" stroked="f">
                <v:textbox inset="0,0,0,0">
                  <w:txbxContent/>
                </v:textbox>
                <w10:wrap anchorx="page" anchory="page"/>
              </v:shape>
            </w:pict>
          </mc:Fallback>
        </mc:AlternateContent>
      </w:r>
      <w:r w:rsidR="008E2C04">
        <w:rPr>
          <w:noProof/>
        </w:rPr>
        <w:drawing>
          <wp:anchor distT="0" distB="0" distL="114300" distR="114300" simplePos="0" relativeHeight="251869184" behindDoc="1" locked="0" layoutInCell="1" allowOverlap="1" wp14:anchorId="6DAC32E6" wp14:editId="7FBEFADB">
            <wp:simplePos x="0" y="0"/>
            <wp:positionH relativeFrom="column">
              <wp:posOffset>5276850</wp:posOffset>
            </wp:positionH>
            <wp:positionV relativeFrom="paragraph">
              <wp:posOffset>5523230</wp:posOffset>
            </wp:positionV>
            <wp:extent cx="1075055" cy="805815"/>
            <wp:effectExtent l="0" t="0" r="0" b="0"/>
            <wp:wrapTight wrapText="bothSides">
              <wp:wrapPolygon edited="0">
                <wp:start x="0" y="0"/>
                <wp:lineTo x="0" y="20936"/>
                <wp:lineTo x="21051" y="20936"/>
                <wp:lineTo x="21051" y="0"/>
                <wp:lineTo x="0" y="0"/>
              </wp:wrapPolygon>
            </wp:wrapTight>
            <wp:docPr id="675" name="Image 675" descr="Autobus de TA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autobus tars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5055" cy="805815"/>
                    </a:xfrm>
                    <a:prstGeom prst="rect">
                      <a:avLst/>
                    </a:prstGeom>
                  </pic:spPr>
                </pic:pic>
              </a:graphicData>
            </a:graphic>
            <wp14:sizeRelH relativeFrom="margin">
              <wp14:pctWidth>0</wp14:pctWidth>
            </wp14:sizeRelH>
            <wp14:sizeRelV relativeFrom="margin">
              <wp14:pctHeight>0</wp14:pctHeight>
            </wp14:sizeRelV>
          </wp:anchor>
        </w:drawing>
      </w:r>
      <w:r w:rsidR="008E2C04">
        <w:rPr>
          <w:noProof/>
          <w:lang w:eastAsia="fr-CA" w:bidi="ar-SA"/>
        </w:rPr>
        <mc:AlternateContent>
          <mc:Choice Requires="wps">
            <w:drawing>
              <wp:anchor distT="0" distB="0" distL="114300" distR="114300" simplePos="0" relativeHeight="251667456" behindDoc="0" locked="0" layoutInCell="1" allowOverlap="1" wp14:anchorId="67DAFC07" wp14:editId="5EDFF1BA">
                <wp:simplePos x="0" y="0"/>
                <wp:positionH relativeFrom="page">
                  <wp:posOffset>2159000</wp:posOffset>
                </wp:positionH>
                <wp:positionV relativeFrom="page">
                  <wp:posOffset>5321300</wp:posOffset>
                </wp:positionV>
                <wp:extent cx="1498600" cy="3949700"/>
                <wp:effectExtent l="0" t="0" r="6350" b="1270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94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AFC07" id="Text Box 156" o:spid="_x0000_s1070" type="#_x0000_t202" style="position:absolute;margin-left:170pt;margin-top:419pt;width:118pt;height:31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" filled="f" stroked="f">
                <v:textbox style="mso-next-textbox:#Text Box 157" inset="0,0,0,0">
                  <w:txbxContent/>
                </v:textbox>
                <w10:wrap anchorx="page" anchory="page"/>
              </v:shape>
            </w:pict>
          </mc:Fallback>
        </mc:AlternateContent>
      </w:r>
      <w:r w:rsidR="008E2C04">
        <w:rPr>
          <w:noProof/>
          <w:lang w:eastAsia="fr-CA" w:bidi="ar-SA"/>
        </w:rPr>
        <mc:AlternateContent>
          <mc:Choice Requires="wps">
            <w:drawing>
              <wp:anchor distT="0" distB="0" distL="114300" distR="114300" simplePos="0" relativeHeight="251624448" behindDoc="0" locked="0" layoutInCell="1" allowOverlap="1" wp14:anchorId="496E1214" wp14:editId="4E0D24D7">
                <wp:simplePos x="0" y="0"/>
                <wp:positionH relativeFrom="page">
                  <wp:posOffset>476250</wp:posOffset>
                </wp:positionH>
                <wp:positionV relativeFrom="page">
                  <wp:posOffset>5302250</wp:posOffset>
                </wp:positionV>
                <wp:extent cx="1498600" cy="3822700"/>
                <wp:effectExtent l="0" t="0" r="6350" b="635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82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504808B1" w14:textId="16F65663" w:rsidR="00351CCC" w:rsidRDefault="00351CCC" w:rsidP="00921351">
                            <w:pPr>
                              <w:pStyle w:val="Corpsdetexte"/>
                              <w:jc w:val="both"/>
                              <w:rPr>
                                <w:lang w:val="fr-FR"/>
                              </w:rPr>
                            </w:pPr>
                            <w:r>
                              <w:rPr>
                                <w:lang w:val="fr-FR"/>
                              </w:rPr>
                              <w:t xml:space="preserve">Au cours des derniers mois, nous avons participé à quelques </w:t>
                            </w:r>
                            <w:r w:rsidR="00921351">
                              <w:rPr>
                                <w:lang w:val="fr-FR"/>
                              </w:rPr>
                              <w:t>consultations entourant</w:t>
                            </w:r>
                            <w:r>
                              <w:rPr>
                                <w:lang w:val="fr-FR"/>
                              </w:rPr>
                              <w:t xml:space="preserve"> l’amélioration des services de transport collectif</w:t>
                            </w:r>
                            <w:r w:rsidR="008E2C04">
                              <w:rPr>
                                <w:lang w:val="fr-FR"/>
                              </w:rPr>
                              <w:t>,</w:t>
                            </w:r>
                            <w:r>
                              <w:rPr>
                                <w:lang w:val="fr-FR"/>
                              </w:rPr>
                              <w:t xml:space="preserve"> et ce dans une perspective d’y promouvoir l’accessibilité universelle et de s’assurer que les décideurs tiendront compte des besoins des personnes handicapées pour l’ensemble de l’offre de service </w:t>
                            </w:r>
                            <w:r w:rsidR="00921351">
                              <w:rPr>
                                <w:lang w:val="fr-FR"/>
                              </w:rPr>
                              <w:t xml:space="preserve">actuelle et </w:t>
                            </w:r>
                            <w:r w:rsidR="00D5339F">
                              <w:rPr>
                                <w:lang w:val="fr-FR"/>
                              </w:rPr>
                              <w:t xml:space="preserve">celle </w:t>
                            </w:r>
                            <w:r w:rsidR="00921351">
                              <w:rPr>
                                <w:lang w:val="fr-FR"/>
                              </w:rPr>
                              <w:t>à venir en matière de déplacement.</w:t>
                            </w:r>
                            <w:r w:rsidR="00971040">
                              <w:rPr>
                                <w:lang w:val="fr-FR"/>
                              </w:rPr>
                              <w:t xml:space="preserve"> </w:t>
                            </w:r>
                          </w:p>
                          <w:p w14:paraId="4BCE4C15" w14:textId="0C96E7BF" w:rsidR="00971040" w:rsidRDefault="00971040" w:rsidP="00921351">
                            <w:pPr>
                              <w:pStyle w:val="Corpsdetexte"/>
                              <w:jc w:val="both"/>
                              <w:rPr>
                                <w:lang w:val="fr-FR"/>
                              </w:rPr>
                            </w:pPr>
                            <w:r>
                              <w:rPr>
                                <w:lang w:val="fr-FR"/>
                              </w:rPr>
                              <w:t>Pour l’APHRSO, l’accessibilité aux divers modes de transports collectifs est essentielle puisque ceux-ci sont complémentaires et</w:t>
                            </w:r>
                            <w:r w:rsidR="00D05687">
                              <w:rPr>
                                <w:lang w:val="fr-FR"/>
                              </w:rPr>
                              <w:t xml:space="preserve"> contribuent à répondre</w:t>
                            </w:r>
                            <w:r>
                              <w:rPr>
                                <w:lang w:val="fr-FR"/>
                              </w:rPr>
                              <w:t xml:space="preserve"> à des besoins différents. </w:t>
                            </w:r>
                          </w:p>
                          <w:p w14:paraId="01D9918C" w14:textId="2F2D2A3F" w:rsidR="00971040" w:rsidRPr="00D05687" w:rsidRDefault="00971040" w:rsidP="00921351">
                            <w:pPr>
                              <w:pStyle w:val="Corpsdetexte"/>
                              <w:jc w:val="both"/>
                              <w:rPr>
                                <w:sz w:val="18"/>
                                <w:szCs w:val="18"/>
                                <w:lang w:val="fr-FR"/>
                              </w:rPr>
                            </w:pPr>
                            <w:r>
                              <w:rPr>
                                <w:lang w:val="fr-FR"/>
                              </w:rPr>
                              <w:t>Il est donc important pour notre organisme que le transport régulier et le transport adapté continuent de se développer</w:t>
                            </w:r>
                            <w:r w:rsidR="00D05687">
                              <w:rPr>
                                <w:lang w:val="fr-FR"/>
                              </w:rPr>
                              <w:t xml:space="preserve"> en parallèle afin d’</w:t>
                            </w:r>
                            <w:r w:rsidR="00D05687" w:rsidRPr="00D05687">
                              <w:rPr>
                                <w:shd w:val="clear" w:color="auto" w:fill="FFFFFF"/>
                              </w:rPr>
                              <w:t xml:space="preserve">assurer </w:t>
                            </w:r>
                            <w:r w:rsidR="00D05687">
                              <w:rPr>
                                <w:shd w:val="clear" w:color="auto" w:fill="FFFFFF"/>
                              </w:rPr>
                              <w:t>d</w:t>
                            </w:r>
                            <w:r w:rsidR="00D05687" w:rsidRPr="00D05687">
                              <w:rPr>
                                <w:shd w:val="clear" w:color="auto" w:fill="FFFFFF"/>
                              </w:rPr>
                              <w:t xml:space="preserve">es déplacements sans obstacle </w:t>
                            </w:r>
                            <w:r w:rsidR="00D05687">
                              <w:rPr>
                                <w:shd w:val="clear" w:color="auto" w:fill="FFFFFF"/>
                              </w:rPr>
                              <w:t>à l’ensemble des</w:t>
                            </w:r>
                            <w:r w:rsidR="00D05687" w:rsidRPr="00D05687">
                              <w:rPr>
                                <w:shd w:val="clear" w:color="auto" w:fill="FFFFFF"/>
                              </w:rPr>
                              <w:t xml:space="preserve"> personnes handicapées</w:t>
                            </w:r>
                            <w:r w:rsidR="00D05687">
                              <w:rPr>
                                <w:shd w:val="clear" w:color="auto" w:fill="FFFFFF"/>
                              </w:rPr>
                              <w:t xml:space="preserve"> du territoire</w:t>
                            </w:r>
                            <w:r w:rsidR="00D05687" w:rsidRPr="00D05687">
                              <w:rPr>
                                <w:shd w:val="clear" w:color="auto" w:fill="FFFFFF"/>
                              </w:rPr>
                              <w:t>.</w:t>
                            </w:r>
                          </w:p>
                          <w:p w14:paraId="7DAF0EEA" w14:textId="7C70A0BE" w:rsidR="00351CCC" w:rsidRPr="00921351" w:rsidRDefault="00921351">
                            <w:pPr>
                              <w:pStyle w:val="Corpsdetexte"/>
                              <w:rPr>
                                <w:b/>
                                <w:bCs/>
                                <w:color w:val="FF0000"/>
                                <w:lang w:val="fr-FR"/>
                              </w:rPr>
                            </w:pPr>
                            <w:r w:rsidRPr="00921351">
                              <w:rPr>
                                <w:b/>
                                <w:bCs/>
                                <w:color w:val="FF0000"/>
                                <w:lang w:val="fr-FR"/>
                              </w:rPr>
                              <w:t>Transport adapté</w:t>
                            </w:r>
                            <w:r w:rsidR="00971040">
                              <w:rPr>
                                <w:b/>
                                <w:bCs/>
                                <w:color w:val="FF0000"/>
                                <w:lang w:val="fr-FR"/>
                              </w:rPr>
                              <w:t xml:space="preserve"> : </w:t>
                            </w:r>
                            <w:r w:rsidR="00D05687">
                              <w:rPr>
                                <w:b/>
                                <w:bCs/>
                                <w:color w:val="FF0000"/>
                                <w:lang w:val="fr-FR"/>
                              </w:rPr>
                              <w:t>des changements</w:t>
                            </w:r>
                            <w:r w:rsidR="00971040">
                              <w:rPr>
                                <w:b/>
                                <w:bCs/>
                                <w:color w:val="FF0000"/>
                                <w:lang w:val="fr-FR"/>
                              </w:rPr>
                              <w:t xml:space="preserve"> à venir sur le territoire</w:t>
                            </w:r>
                          </w:p>
                          <w:p w14:paraId="63DCAF42" w14:textId="77777777" w:rsidR="00D05687" w:rsidRPr="00D05687" w:rsidRDefault="00D05687" w:rsidP="005E6B7B">
                            <w:pPr>
                              <w:pStyle w:val="Corpsdetexte"/>
                              <w:jc w:val="both"/>
                            </w:pPr>
                            <w:r w:rsidRPr="00D05687">
                              <w:t xml:space="preserve">En mars 2018, nous vous transmettions des informations relativement à la nouvelle gouvernance en transport, découlant de la Loi 76 qui est venue modifier l’organisation du transport collectif dans la région métropolitaine de Montréal. Nous vous indiquions alors que deux entités avaient vu le jour, soit l’Autorité régionale de transport métropolitain (ARTM) et le réseau de transport métropolitain qui depuis, est mieux connu sous l’appellation d’Exo. </w:t>
                            </w:r>
                          </w:p>
                          <w:p w14:paraId="243C511E" w14:textId="77777777" w:rsidR="00D05687" w:rsidRPr="00D05687" w:rsidRDefault="00D05687" w:rsidP="005E6B7B">
                            <w:pPr>
                              <w:pStyle w:val="Corpsdetexte"/>
                              <w:jc w:val="both"/>
                            </w:pPr>
                            <w:r w:rsidRPr="00D05687">
                              <w:t xml:space="preserve">Rappelons que l’ARTM est responsable de la planification, de l’organisation et du financement des services de transports collectifs, alors qu’Exo est principalement responsable de l’exploitation des services, incluant le transport adapté. </w:t>
                            </w:r>
                          </w:p>
                          <w:p w14:paraId="1A351D8D" w14:textId="605C581A" w:rsidR="00046657" w:rsidRDefault="00D05687" w:rsidP="005E6B7B">
                            <w:pPr>
                              <w:pStyle w:val="Corpsdetexte"/>
                              <w:jc w:val="both"/>
                            </w:pPr>
                            <w:r w:rsidRPr="00D05687">
                              <w:t xml:space="preserve">Il y a donc deux ans, nous vous transmettions cette information en y précisant qu’éventuellement, les divers services de transports adaptés de la couronne sud allaient être intégrés à Exo.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E1214" id="Text Box 51" o:spid="_x0000_s1070" type="#_x0000_t202" style="position:absolute;margin-left:37.5pt;margin-top:417.5pt;width:118pt;height:30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" filled="f" stroked="f">
                <v:textbox style="mso-next-textbox:#Text Box 156" inset="0,0,0,0">
                  <w:txbxContent>
                    <w:p w14:paraId="504808B1" w14:textId="16F65663" w:rsidR="00351CCC" w:rsidRDefault="00351CCC" w:rsidP="00921351">
                      <w:pPr>
                        <w:pStyle w:val="Corpsdetexte"/>
                        <w:jc w:val="both"/>
                        <w:rPr>
                          <w:lang w:val="fr-FR"/>
                        </w:rPr>
                      </w:pPr>
                      <w:r>
                        <w:rPr>
                          <w:lang w:val="fr-FR"/>
                        </w:rPr>
                        <w:t xml:space="preserve">Au cours des derniers mois, nous avons participé à quelques </w:t>
                      </w:r>
                      <w:r w:rsidR="00921351">
                        <w:rPr>
                          <w:lang w:val="fr-FR"/>
                        </w:rPr>
                        <w:t>consultations entourant</w:t>
                      </w:r>
                      <w:r>
                        <w:rPr>
                          <w:lang w:val="fr-FR"/>
                        </w:rPr>
                        <w:t xml:space="preserve"> l’amélioration des services de transport collectif</w:t>
                      </w:r>
                      <w:r w:rsidR="008E2C04">
                        <w:rPr>
                          <w:lang w:val="fr-FR"/>
                        </w:rPr>
                        <w:t>,</w:t>
                      </w:r>
                      <w:r>
                        <w:rPr>
                          <w:lang w:val="fr-FR"/>
                        </w:rPr>
                        <w:t xml:space="preserve"> et ce dans une perspective d’y promouvoir l’accessibilité universelle et de s’assurer que les décideurs tiendront compte des besoins des personnes handicapées pour l’ensemble de l’offre de service </w:t>
                      </w:r>
                      <w:r w:rsidR="00921351">
                        <w:rPr>
                          <w:lang w:val="fr-FR"/>
                        </w:rPr>
                        <w:t xml:space="preserve">actuelle et </w:t>
                      </w:r>
                      <w:r w:rsidR="00D5339F">
                        <w:rPr>
                          <w:lang w:val="fr-FR"/>
                        </w:rPr>
                        <w:t xml:space="preserve">celle </w:t>
                      </w:r>
                      <w:r w:rsidR="00921351">
                        <w:rPr>
                          <w:lang w:val="fr-FR"/>
                        </w:rPr>
                        <w:t>à venir en matière de déplacement.</w:t>
                      </w:r>
                      <w:r w:rsidR="00971040">
                        <w:rPr>
                          <w:lang w:val="fr-FR"/>
                        </w:rPr>
                        <w:t xml:space="preserve"> </w:t>
                      </w:r>
                    </w:p>
                    <w:p w14:paraId="4BCE4C15" w14:textId="0C96E7BF" w:rsidR="00971040" w:rsidRDefault="00971040" w:rsidP="00921351">
                      <w:pPr>
                        <w:pStyle w:val="Corpsdetexte"/>
                        <w:jc w:val="both"/>
                        <w:rPr>
                          <w:lang w:val="fr-FR"/>
                        </w:rPr>
                      </w:pPr>
                      <w:r>
                        <w:rPr>
                          <w:lang w:val="fr-FR"/>
                        </w:rPr>
                        <w:t>Pour l’APHRSO, l’accessibilité aux divers modes de transports collectifs est essentielle puisque ceux-ci sont complémentaires et</w:t>
                      </w:r>
                      <w:r w:rsidR="00D05687">
                        <w:rPr>
                          <w:lang w:val="fr-FR"/>
                        </w:rPr>
                        <w:t xml:space="preserve"> contribuent à répondre</w:t>
                      </w:r>
                      <w:r>
                        <w:rPr>
                          <w:lang w:val="fr-FR"/>
                        </w:rPr>
                        <w:t xml:space="preserve"> à des besoins différents. </w:t>
                      </w:r>
                    </w:p>
                    <w:p w14:paraId="01D9918C" w14:textId="2F2D2A3F" w:rsidR="00971040" w:rsidRPr="00D05687" w:rsidRDefault="00971040" w:rsidP="00921351">
                      <w:pPr>
                        <w:pStyle w:val="Corpsdetexte"/>
                        <w:jc w:val="both"/>
                        <w:rPr>
                          <w:sz w:val="18"/>
                          <w:szCs w:val="18"/>
                          <w:lang w:val="fr-FR"/>
                        </w:rPr>
                      </w:pPr>
                      <w:r>
                        <w:rPr>
                          <w:lang w:val="fr-FR"/>
                        </w:rPr>
                        <w:t>Il est donc important pour notre organisme que le transport régulier et le transport adapté continuent de se développer</w:t>
                      </w:r>
                      <w:r w:rsidR="00D05687">
                        <w:rPr>
                          <w:lang w:val="fr-FR"/>
                        </w:rPr>
                        <w:t xml:space="preserve"> en parallèle afin d’</w:t>
                      </w:r>
                      <w:r w:rsidR="00D05687" w:rsidRPr="00D05687">
                        <w:rPr>
                          <w:shd w:val="clear" w:color="auto" w:fill="FFFFFF"/>
                        </w:rPr>
                        <w:t xml:space="preserve">assurer </w:t>
                      </w:r>
                      <w:r w:rsidR="00D05687">
                        <w:rPr>
                          <w:shd w:val="clear" w:color="auto" w:fill="FFFFFF"/>
                        </w:rPr>
                        <w:t>d</w:t>
                      </w:r>
                      <w:r w:rsidR="00D05687" w:rsidRPr="00D05687">
                        <w:rPr>
                          <w:shd w:val="clear" w:color="auto" w:fill="FFFFFF"/>
                        </w:rPr>
                        <w:t xml:space="preserve">es déplacements sans obstacle </w:t>
                      </w:r>
                      <w:r w:rsidR="00D05687">
                        <w:rPr>
                          <w:shd w:val="clear" w:color="auto" w:fill="FFFFFF"/>
                        </w:rPr>
                        <w:t>à l’ensemble des</w:t>
                      </w:r>
                      <w:r w:rsidR="00D05687" w:rsidRPr="00D05687">
                        <w:rPr>
                          <w:shd w:val="clear" w:color="auto" w:fill="FFFFFF"/>
                        </w:rPr>
                        <w:t xml:space="preserve"> personnes handicapées</w:t>
                      </w:r>
                      <w:r w:rsidR="00D05687">
                        <w:rPr>
                          <w:shd w:val="clear" w:color="auto" w:fill="FFFFFF"/>
                        </w:rPr>
                        <w:t xml:space="preserve"> du territoire</w:t>
                      </w:r>
                      <w:r w:rsidR="00D05687" w:rsidRPr="00D05687">
                        <w:rPr>
                          <w:shd w:val="clear" w:color="auto" w:fill="FFFFFF"/>
                        </w:rPr>
                        <w:t>.</w:t>
                      </w:r>
                    </w:p>
                    <w:p w14:paraId="7DAF0EEA" w14:textId="7C70A0BE" w:rsidR="00351CCC" w:rsidRPr="00921351" w:rsidRDefault="00921351">
                      <w:pPr>
                        <w:pStyle w:val="Corpsdetexte"/>
                        <w:rPr>
                          <w:b/>
                          <w:bCs/>
                          <w:color w:val="FF0000"/>
                          <w:lang w:val="fr-FR"/>
                        </w:rPr>
                      </w:pPr>
                      <w:r w:rsidRPr="00921351">
                        <w:rPr>
                          <w:b/>
                          <w:bCs/>
                          <w:color w:val="FF0000"/>
                          <w:lang w:val="fr-FR"/>
                        </w:rPr>
                        <w:t>Transport adapté</w:t>
                      </w:r>
                      <w:r w:rsidR="00971040">
                        <w:rPr>
                          <w:b/>
                          <w:bCs/>
                          <w:color w:val="FF0000"/>
                          <w:lang w:val="fr-FR"/>
                        </w:rPr>
                        <w:t xml:space="preserve"> : </w:t>
                      </w:r>
                      <w:r w:rsidR="00D05687">
                        <w:rPr>
                          <w:b/>
                          <w:bCs/>
                          <w:color w:val="FF0000"/>
                          <w:lang w:val="fr-FR"/>
                        </w:rPr>
                        <w:t>des changements</w:t>
                      </w:r>
                      <w:r w:rsidR="00971040">
                        <w:rPr>
                          <w:b/>
                          <w:bCs/>
                          <w:color w:val="FF0000"/>
                          <w:lang w:val="fr-FR"/>
                        </w:rPr>
                        <w:t xml:space="preserve"> à venir sur le territoire</w:t>
                      </w:r>
                    </w:p>
                    <w:p w14:paraId="63DCAF42" w14:textId="77777777" w:rsidR="00D05687" w:rsidRPr="00D05687" w:rsidRDefault="00D05687" w:rsidP="005E6B7B">
                      <w:pPr>
                        <w:pStyle w:val="Corpsdetexte"/>
                        <w:jc w:val="both"/>
                      </w:pPr>
                      <w:r w:rsidRPr="00D05687">
                        <w:t xml:space="preserve">En mars 2018, nous vous transmettions des informations relativement à la nouvelle gouvernance en transport, découlant de la Loi 76 qui est venue modifier l’organisation du transport collectif dans la région métropolitaine de Montréal. Nous vous indiquions alors que deux entités avaient vu le jour, soit l’Autorité régionale de transport métropolitain (ARTM) et le réseau de transport métropolitain qui depuis, est mieux connu sous l’appellation d’Exo. </w:t>
                      </w:r>
                    </w:p>
                    <w:p w14:paraId="243C511E" w14:textId="77777777" w:rsidR="00D05687" w:rsidRPr="00D05687" w:rsidRDefault="00D05687" w:rsidP="005E6B7B">
                      <w:pPr>
                        <w:pStyle w:val="Corpsdetexte"/>
                        <w:jc w:val="both"/>
                      </w:pPr>
                      <w:r w:rsidRPr="00D05687">
                        <w:t xml:space="preserve">Rappelons que l’ARTM est responsable de la planification, de l’organisation et du financement des services de transports collectifs, alors qu’Exo est principalement responsable de l’exploitation des services, incluant le transport adapté. </w:t>
                      </w:r>
                    </w:p>
                    <w:p w14:paraId="1A351D8D" w14:textId="605C581A" w:rsidR="00046657" w:rsidRDefault="00D05687" w:rsidP="005E6B7B">
                      <w:pPr>
                        <w:pStyle w:val="Corpsdetexte"/>
                        <w:jc w:val="both"/>
                      </w:pPr>
                      <w:r w:rsidRPr="00D05687">
                        <w:t xml:space="preserve">Il y a donc deux ans, nous vous transmettions cette information en y précisant qu’éventuellement, les divers services de transports adaptés de la couronne sud allaient être intégrés à Exo. </w:t>
                      </w:r>
                    </w:p>
                  </w:txbxContent>
                </v:textbox>
                <w10:wrap anchorx="page" anchory="page"/>
              </v:shape>
            </w:pict>
          </mc:Fallback>
        </mc:AlternateContent>
      </w:r>
      <w:r w:rsidR="00D5339F" w:rsidRPr="00D5339F">
        <w:rPr>
          <w:noProof/>
        </w:rPr>
        <w:drawing>
          <wp:anchor distT="0" distB="0" distL="114300" distR="114300" simplePos="0" relativeHeight="251865088" behindDoc="1" locked="0" layoutInCell="1" allowOverlap="1" wp14:anchorId="155B8353" wp14:editId="3F755C24">
            <wp:simplePos x="0" y="0"/>
            <wp:positionH relativeFrom="margin">
              <wp:align>right</wp:align>
            </wp:positionH>
            <wp:positionV relativeFrom="paragraph">
              <wp:posOffset>454660</wp:posOffset>
            </wp:positionV>
            <wp:extent cx="1524000" cy="1524000"/>
            <wp:effectExtent l="0" t="0" r="0" b="0"/>
            <wp:wrapTight wrapText="bothSides">
              <wp:wrapPolygon edited="0">
                <wp:start x="12690" y="540"/>
                <wp:lineTo x="10800" y="2160"/>
                <wp:lineTo x="8910" y="4590"/>
                <wp:lineTo x="6210" y="6480"/>
                <wp:lineTo x="4590" y="8100"/>
                <wp:lineTo x="3780" y="14040"/>
                <wp:lineTo x="4590" y="19170"/>
                <wp:lineTo x="6210" y="19170"/>
                <wp:lineTo x="14850" y="18360"/>
                <wp:lineTo x="15930" y="17550"/>
                <wp:lineTo x="14850" y="14040"/>
                <wp:lineTo x="15930" y="9720"/>
                <wp:lineTo x="15120" y="1620"/>
                <wp:lineTo x="14580" y="540"/>
                <wp:lineTo x="12690" y="540"/>
              </wp:wrapPolygon>
            </wp:wrapTight>
            <wp:docPr id="44" name="Image 44" descr="Femme au téléphone et prenant de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vail À La Maison, Femmes"/>
                    <pic:cNvPicPr>
                      <a:picLocks noChangeAspect="1" noChangeArrowheads="1"/>
                    </pic:cNvPicPr>
                  </pic:nvPicPr>
                  <pic:blipFill>
                    <a:blip r:embed="rId26">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001E75CA">
        <w:br w:type="page"/>
      </w:r>
    </w:p>
    <w:p w14:paraId="24D081CF" w14:textId="0DDE80D1" w:rsidR="001E75CA" w:rsidRDefault="001E75CA"/>
    <w:p w14:paraId="6E10A482" w14:textId="77777777" w:rsidR="001E75CA" w:rsidRDefault="0065269A">
      <w:r>
        <w:rPr>
          <w:noProof/>
          <w:lang w:eastAsia="fr-CA" w:bidi="ar-SA"/>
        </w:rPr>
        <mc:AlternateContent>
          <mc:Choice Requires="wps">
            <w:drawing>
              <wp:anchor distT="0" distB="0" distL="114300" distR="114300" simplePos="0" relativeHeight="251628544" behindDoc="0" locked="0" layoutInCell="1" allowOverlap="1" wp14:anchorId="3A232E48" wp14:editId="348CF33A">
                <wp:simplePos x="0" y="0"/>
                <wp:positionH relativeFrom="page">
                  <wp:posOffset>2430780</wp:posOffset>
                </wp:positionH>
                <wp:positionV relativeFrom="page">
                  <wp:posOffset>876301</wp:posOffset>
                </wp:positionV>
                <wp:extent cx="4800600" cy="41910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5F542" w14:textId="77777777" w:rsidR="00921351" w:rsidRPr="007B0FD2" w:rsidRDefault="00921351" w:rsidP="00D5339F">
                            <w:pPr>
                              <w:pStyle w:val="Titre2"/>
                              <w:spacing w:after="0" w:line="240" w:lineRule="auto"/>
                              <w:rPr>
                                <w:rFonts w:ascii="Bookman Old Style" w:hAnsi="Bookman Old Style"/>
                                <w:b/>
                                <w:bCs/>
                                <w:color w:val="auto"/>
                                <w:sz w:val="32"/>
                                <w:szCs w:val="32"/>
                              </w:rPr>
                            </w:pPr>
                            <w:r w:rsidRPr="007B0FD2">
                              <w:rPr>
                                <w:rFonts w:ascii="Bookman Old Style" w:hAnsi="Bookman Old Style"/>
                                <w:b/>
                                <w:bCs/>
                                <w:color w:val="auto"/>
                                <w:sz w:val="32"/>
                                <w:szCs w:val="32"/>
                              </w:rPr>
                              <w:t xml:space="preserve">Commerces accessibles et logement social : </w:t>
                            </w:r>
                          </w:p>
                          <w:p w14:paraId="1A8EE1E2" w14:textId="0BE3DB70" w:rsidR="00921351" w:rsidRPr="007B0FD2" w:rsidRDefault="00921351" w:rsidP="00D5339F">
                            <w:pPr>
                              <w:pStyle w:val="Titre2"/>
                              <w:spacing w:after="0" w:line="240" w:lineRule="auto"/>
                              <w:rPr>
                                <w:rFonts w:ascii="Bookman Old Style" w:hAnsi="Bookman Old Style"/>
                                <w:b/>
                                <w:bCs/>
                                <w:color w:val="808080" w:themeColor="background1" w:themeShade="80"/>
                                <w:sz w:val="24"/>
                                <w:szCs w:val="24"/>
                              </w:rPr>
                            </w:pPr>
                            <w:r w:rsidRPr="007B0FD2">
                              <w:rPr>
                                <w:rFonts w:ascii="Bookman Old Style" w:hAnsi="Bookman Old Style"/>
                                <w:b/>
                                <w:bCs/>
                                <w:color w:val="808080" w:themeColor="background1" w:themeShade="80"/>
                                <w:sz w:val="24"/>
                                <w:szCs w:val="24"/>
                              </w:rPr>
                              <w:t>Deux dossiers priorisés</w:t>
                            </w:r>
                            <w:r w:rsidR="007B0FD2" w:rsidRPr="007B0FD2">
                              <w:rPr>
                                <w:rFonts w:ascii="Bookman Old Style" w:hAnsi="Bookman Old Style"/>
                                <w:b/>
                                <w:bCs/>
                                <w:color w:val="808080" w:themeColor="background1" w:themeShade="80"/>
                                <w:sz w:val="24"/>
                                <w:szCs w:val="24"/>
                              </w:rPr>
                              <w:t xml:space="preserve"> par l’APHRSO</w:t>
                            </w:r>
                          </w:p>
                          <w:p w14:paraId="133269FD" w14:textId="77777777" w:rsidR="00046657" w:rsidRPr="007B0FD2" w:rsidRDefault="00046657">
                            <w:pPr>
                              <w:pStyle w:val="Titre2"/>
                              <w:rPr>
                                <w:b/>
                                <w:bCs/>
                                <w:color w:val="auto"/>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2E48" id="Text Box 61" o:spid="_x0000_s1071" type="#_x0000_t202" style="position:absolute;margin-left:191.4pt;margin-top:69pt;width:378pt;height:3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" filled="f" stroked="f">
                <v:textbox inset="0,0,0,0">
                  <w:txbxContent>
                    <w:p w14:paraId="77B5F542" w14:textId="77777777" w:rsidR="00921351" w:rsidRPr="007B0FD2" w:rsidRDefault="00921351" w:rsidP="00D5339F">
                      <w:pPr>
                        <w:pStyle w:val="Titre2"/>
                        <w:spacing w:after="0" w:line="240" w:lineRule="auto"/>
                        <w:rPr>
                          <w:rFonts w:ascii="Bookman Old Style" w:hAnsi="Bookman Old Style"/>
                          <w:b/>
                          <w:bCs/>
                          <w:color w:val="auto"/>
                          <w:sz w:val="32"/>
                          <w:szCs w:val="32"/>
                        </w:rPr>
                      </w:pPr>
                      <w:r w:rsidRPr="007B0FD2">
                        <w:rPr>
                          <w:rFonts w:ascii="Bookman Old Style" w:hAnsi="Bookman Old Style"/>
                          <w:b/>
                          <w:bCs/>
                          <w:color w:val="auto"/>
                          <w:sz w:val="32"/>
                          <w:szCs w:val="32"/>
                        </w:rPr>
                        <w:t xml:space="preserve">Commerces accessibles et logement social : </w:t>
                      </w:r>
                    </w:p>
                    <w:p w14:paraId="1A8EE1E2" w14:textId="0BE3DB70" w:rsidR="00921351" w:rsidRPr="007B0FD2" w:rsidRDefault="00921351" w:rsidP="00D5339F">
                      <w:pPr>
                        <w:pStyle w:val="Titre2"/>
                        <w:spacing w:after="0" w:line="240" w:lineRule="auto"/>
                        <w:rPr>
                          <w:rFonts w:ascii="Bookman Old Style" w:hAnsi="Bookman Old Style"/>
                          <w:b/>
                          <w:bCs/>
                          <w:color w:val="808080" w:themeColor="background1" w:themeShade="80"/>
                          <w:sz w:val="24"/>
                          <w:szCs w:val="24"/>
                        </w:rPr>
                      </w:pPr>
                      <w:r w:rsidRPr="007B0FD2">
                        <w:rPr>
                          <w:rFonts w:ascii="Bookman Old Style" w:hAnsi="Bookman Old Style"/>
                          <w:b/>
                          <w:bCs/>
                          <w:color w:val="808080" w:themeColor="background1" w:themeShade="80"/>
                          <w:sz w:val="24"/>
                          <w:szCs w:val="24"/>
                        </w:rPr>
                        <w:t>Deux dossiers priorisés</w:t>
                      </w:r>
                      <w:r w:rsidR="007B0FD2" w:rsidRPr="007B0FD2">
                        <w:rPr>
                          <w:rFonts w:ascii="Bookman Old Style" w:hAnsi="Bookman Old Style"/>
                          <w:b/>
                          <w:bCs/>
                          <w:color w:val="808080" w:themeColor="background1" w:themeShade="80"/>
                          <w:sz w:val="24"/>
                          <w:szCs w:val="24"/>
                        </w:rPr>
                        <w:t xml:space="preserve"> par l’APHRSO</w:t>
                      </w:r>
                    </w:p>
                    <w:p w14:paraId="133269FD" w14:textId="77777777" w:rsidR="00046657" w:rsidRPr="007B0FD2" w:rsidRDefault="00046657">
                      <w:pPr>
                        <w:pStyle w:val="Titre2"/>
                        <w:rPr>
                          <w:b/>
                          <w:bCs/>
                          <w:color w:val="auto"/>
                          <w:sz w:val="32"/>
                          <w:szCs w:val="32"/>
                        </w:rPr>
                      </w:pPr>
                    </w:p>
                  </w:txbxContent>
                </v:textbox>
                <w10:wrap anchorx="page" anchory="page"/>
              </v:shape>
            </w:pict>
          </mc:Fallback>
        </mc:AlternateContent>
      </w:r>
    </w:p>
    <w:p w14:paraId="0F8405EB" w14:textId="77777777" w:rsidR="001E75CA" w:rsidRDefault="001E75CA"/>
    <w:p w14:paraId="56E3B10E" w14:textId="7B333ACA" w:rsidR="001E75CA" w:rsidRDefault="001E75CA"/>
    <w:p w14:paraId="780C5820" w14:textId="5A75D2F1" w:rsidR="001E75CA" w:rsidRDefault="00A738F1">
      <w:r>
        <w:rPr>
          <w:noProof/>
          <w:lang w:eastAsia="fr-CA" w:bidi="ar-SA"/>
        </w:rPr>
        <mc:AlternateContent>
          <mc:Choice Requires="wps">
            <w:drawing>
              <wp:anchor distT="0" distB="0" distL="114300" distR="114300" simplePos="0" relativeHeight="251670528" behindDoc="0" locked="0" layoutInCell="1" allowOverlap="1" wp14:anchorId="207D0E7A" wp14:editId="00690914">
                <wp:simplePos x="0" y="0"/>
                <wp:positionH relativeFrom="page">
                  <wp:posOffset>5683250</wp:posOffset>
                </wp:positionH>
                <wp:positionV relativeFrom="page">
                  <wp:posOffset>1308100</wp:posOffset>
                </wp:positionV>
                <wp:extent cx="1582420" cy="2203450"/>
                <wp:effectExtent l="0" t="0" r="17780" b="635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20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D0E7A" id="Text Box 161" o:spid="_x0000_s1072" type="#_x0000_t202" style="position:absolute;margin-left:447.5pt;margin-top:103pt;width:124.6pt;height:17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9504" behindDoc="0" locked="0" layoutInCell="1" allowOverlap="1" wp14:anchorId="15E9E0AE" wp14:editId="2270EE2D">
                <wp:simplePos x="0" y="0"/>
                <wp:positionH relativeFrom="page">
                  <wp:posOffset>4041140</wp:posOffset>
                </wp:positionH>
                <wp:positionV relativeFrom="page">
                  <wp:posOffset>1335405</wp:posOffset>
                </wp:positionV>
                <wp:extent cx="1564341" cy="2115671"/>
                <wp:effectExtent l="0" t="0" r="17145" b="1841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341" cy="2115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E0AE" id="Text Box 160" o:spid="_x0000_s1073" type="#_x0000_t202" style="position:absolute;margin-left:318.2pt;margin-top:105.15pt;width:123.2pt;height:166.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" filled="f" stroked="f">
                <v:textbox style="mso-next-textbox:#Text Box 161" inset="0,0,0,0">
                  <w:txbxContent/>
                </v:textbox>
                <w10:wrap anchorx="page" anchory="page"/>
              </v:shape>
            </w:pict>
          </mc:Fallback>
        </mc:AlternateContent>
      </w:r>
      <w:r w:rsidR="007D0280">
        <w:rPr>
          <w:noProof/>
          <w:lang w:eastAsia="fr-CA" w:bidi="ar-SA"/>
        </w:rPr>
        <mc:AlternateContent>
          <mc:Choice Requires="wps">
            <w:drawing>
              <wp:anchor distT="0" distB="0" distL="114300" distR="114300" simplePos="0" relativeHeight="251627520" behindDoc="0" locked="0" layoutInCell="1" allowOverlap="1" wp14:anchorId="598A4A5F" wp14:editId="1AE1CEF9">
                <wp:simplePos x="0" y="0"/>
                <wp:positionH relativeFrom="page">
                  <wp:posOffset>2461260</wp:posOffset>
                </wp:positionH>
                <wp:positionV relativeFrom="page">
                  <wp:posOffset>1333500</wp:posOffset>
                </wp:positionV>
                <wp:extent cx="1497965" cy="2164080"/>
                <wp:effectExtent l="0" t="0" r="6985" b="762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16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05F3594E" w14:textId="6C4DE9F5" w:rsidR="00E3425A" w:rsidRDefault="00921436" w:rsidP="00E3425A">
                            <w:pPr>
                              <w:pStyle w:val="Corpsdetexte"/>
                              <w:jc w:val="both"/>
                              <w:rPr>
                                <w:lang w:val="fr-FR"/>
                              </w:rPr>
                            </w:pPr>
                            <w:r>
                              <w:rPr>
                                <w:lang w:val="fr-FR"/>
                              </w:rPr>
                              <w:t>En effet, l’APHRSO accorde une grande i</w:t>
                            </w:r>
                            <w:r w:rsidR="00E3425A">
                              <w:rPr>
                                <w:lang w:val="fr-FR"/>
                              </w:rPr>
                              <w:t>m</w:t>
                            </w:r>
                            <w:r>
                              <w:rPr>
                                <w:lang w:val="fr-FR"/>
                              </w:rPr>
                              <w:t>portance à ces deux dossiers et conti</w:t>
                            </w:r>
                            <w:r w:rsidR="00E3425A">
                              <w:rPr>
                                <w:lang w:val="fr-FR"/>
                              </w:rPr>
                              <w:t xml:space="preserve">nuera de le faire au cours de l’année qui vient. </w:t>
                            </w:r>
                          </w:p>
                          <w:p w14:paraId="04155C96" w14:textId="621350DC" w:rsidR="00E3425A" w:rsidRDefault="00E3425A" w:rsidP="00E3425A">
                            <w:pPr>
                              <w:pStyle w:val="Corpsdetexte"/>
                              <w:jc w:val="both"/>
                              <w:rPr>
                                <w:lang w:val="fr-FR"/>
                              </w:rPr>
                            </w:pPr>
                            <w:r>
                              <w:rPr>
                                <w:lang w:val="fr-FR"/>
                              </w:rPr>
                              <w:t xml:space="preserve">Pour l’APHRSO, l’accessibilité aux commerces et services de proximité est un incontournable pour permettre notamment aux citoyens de se prévaloir des biens et services dont ils ont besoin au quotidien. </w:t>
                            </w:r>
                          </w:p>
                          <w:p w14:paraId="062D6799" w14:textId="7449B0ED" w:rsidR="007B0FD2" w:rsidRDefault="00E3425A" w:rsidP="00E3425A">
                            <w:pPr>
                              <w:pStyle w:val="Corpsdetexte"/>
                              <w:jc w:val="both"/>
                              <w:rPr>
                                <w:lang w:val="fr-FR"/>
                              </w:rPr>
                            </w:pPr>
                            <w:r>
                              <w:rPr>
                                <w:lang w:val="fr-FR"/>
                              </w:rPr>
                              <w:t>Par différentes actions, l’APHRSO entend poursuivre ses travaux visant à sensibiliser les commerçants et propriétaires de lieux à l’importance de rendre leur établissement et leur offre de services</w:t>
                            </w:r>
                            <w:r w:rsidR="005611E9">
                              <w:rPr>
                                <w:lang w:val="fr-FR"/>
                              </w:rPr>
                              <w:t xml:space="preserve"> accessible tous. </w:t>
                            </w:r>
                            <w:r>
                              <w:rPr>
                                <w:lang w:val="fr-FR"/>
                              </w:rPr>
                              <w:t xml:space="preserve"> </w:t>
                            </w:r>
                          </w:p>
                          <w:p w14:paraId="48181C03" w14:textId="588DE1DC" w:rsidR="00E3425A" w:rsidRDefault="00E3425A" w:rsidP="007B0FD2">
                            <w:pPr>
                              <w:pStyle w:val="Corpsdetexte"/>
                              <w:jc w:val="both"/>
                              <w:rPr>
                                <w:lang w:val="fr-FR"/>
                              </w:rPr>
                            </w:pPr>
                            <w:r>
                              <w:rPr>
                                <w:lang w:val="fr-FR"/>
                              </w:rPr>
                              <w:t xml:space="preserve">Quant au dossier du logement, il est impératif pour l’APHRSO que des travaux régionaux </w:t>
                            </w:r>
                            <w:r w:rsidR="007B0FD2">
                              <w:rPr>
                                <w:lang w:val="fr-FR"/>
                              </w:rPr>
                              <w:t>se développent</w:t>
                            </w:r>
                            <w:r>
                              <w:rPr>
                                <w:lang w:val="fr-FR"/>
                              </w:rPr>
                              <w:t xml:space="preserve"> pour que tous les acteurs concernés puissent en arriver à définir des modèles de milieux de vie viables répondant aux besoins des personnes.</w:t>
                            </w:r>
                            <w:r w:rsidR="00A738F1">
                              <w:rPr>
                                <w:lang w:val="fr-FR"/>
                              </w:rPr>
                              <w:t xml:space="preserve"> </w:t>
                            </w:r>
                            <w:r>
                              <w:rPr>
                                <w:lang w:val="fr-FR"/>
                              </w:rPr>
                              <w:t xml:space="preserve">Notre objectif premier étant d’éviter que cette responsabilité repose sur les familles, nous sommes heureux d’avoir réussi jusqu’à présent </w:t>
                            </w:r>
                            <w:r w:rsidR="007B0FD2">
                              <w:rPr>
                                <w:lang w:val="fr-FR"/>
                              </w:rPr>
                              <w:t xml:space="preserve">à rallier </w:t>
                            </w:r>
                            <w:r>
                              <w:rPr>
                                <w:lang w:val="fr-FR"/>
                              </w:rPr>
                              <w:t xml:space="preserve">des partenaires autour </w:t>
                            </w:r>
                            <w:r w:rsidR="007B0FD2">
                              <w:rPr>
                                <w:lang w:val="fr-FR"/>
                              </w:rPr>
                              <w:t>de ce dossier</w:t>
                            </w:r>
                            <w:r w:rsidR="00A738F1">
                              <w:rPr>
                                <w:lang w:val="fr-FR"/>
                              </w:rPr>
                              <w:t>, qui avance tranquillement, mais sûrement.</w:t>
                            </w:r>
                          </w:p>
                          <w:p w14:paraId="61925FCF" w14:textId="77777777" w:rsidR="00E3425A" w:rsidRDefault="00E3425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A4A5F" id="Text Box 60" o:spid="_x0000_s1074" type="#_x0000_t202" style="position:absolute;margin-left:193.8pt;margin-top:105pt;width:117.95pt;height:170.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" filled="f" stroked="f">
                <v:textbox style="mso-next-textbox:#Text Box 160" inset="0,0,0,0">
                  <w:txbxContent>
                    <w:p w14:paraId="05F3594E" w14:textId="6C4DE9F5" w:rsidR="00E3425A" w:rsidRDefault="00921436" w:rsidP="00E3425A">
                      <w:pPr>
                        <w:pStyle w:val="Corpsdetexte"/>
                        <w:jc w:val="both"/>
                        <w:rPr>
                          <w:lang w:val="fr-FR"/>
                        </w:rPr>
                      </w:pPr>
                      <w:r>
                        <w:rPr>
                          <w:lang w:val="fr-FR"/>
                        </w:rPr>
                        <w:t>En effet, l’APHRSO accorde une grande i</w:t>
                      </w:r>
                      <w:r w:rsidR="00E3425A">
                        <w:rPr>
                          <w:lang w:val="fr-FR"/>
                        </w:rPr>
                        <w:t>m</w:t>
                      </w:r>
                      <w:r>
                        <w:rPr>
                          <w:lang w:val="fr-FR"/>
                        </w:rPr>
                        <w:t>portance à ces deux dossiers et conti</w:t>
                      </w:r>
                      <w:r w:rsidR="00E3425A">
                        <w:rPr>
                          <w:lang w:val="fr-FR"/>
                        </w:rPr>
                        <w:t xml:space="preserve">nuera de le faire au cours de l’année qui vient. </w:t>
                      </w:r>
                    </w:p>
                    <w:p w14:paraId="04155C96" w14:textId="621350DC" w:rsidR="00E3425A" w:rsidRDefault="00E3425A" w:rsidP="00E3425A">
                      <w:pPr>
                        <w:pStyle w:val="Corpsdetexte"/>
                        <w:jc w:val="both"/>
                        <w:rPr>
                          <w:lang w:val="fr-FR"/>
                        </w:rPr>
                      </w:pPr>
                      <w:r>
                        <w:rPr>
                          <w:lang w:val="fr-FR"/>
                        </w:rPr>
                        <w:t xml:space="preserve">Pour l’APHRSO, l’accessibilité aux commerces et services de proximité est un incontournable pour permettre notamment aux citoyens de se prévaloir des biens et services dont ils ont besoin au quotidien. </w:t>
                      </w:r>
                    </w:p>
                    <w:p w14:paraId="062D6799" w14:textId="7449B0ED" w:rsidR="007B0FD2" w:rsidRDefault="00E3425A" w:rsidP="00E3425A">
                      <w:pPr>
                        <w:pStyle w:val="Corpsdetexte"/>
                        <w:jc w:val="both"/>
                        <w:rPr>
                          <w:lang w:val="fr-FR"/>
                        </w:rPr>
                      </w:pPr>
                      <w:r>
                        <w:rPr>
                          <w:lang w:val="fr-FR"/>
                        </w:rPr>
                        <w:t>Par différentes actions, l’APHRSO entend poursuivre ses travaux visant à sensibiliser les commerçants et propriétaires de lieux à l’importance de rendre leur établissement et leur offre de services</w:t>
                      </w:r>
                      <w:r w:rsidR="005611E9">
                        <w:rPr>
                          <w:lang w:val="fr-FR"/>
                        </w:rPr>
                        <w:t xml:space="preserve"> accessible tous. </w:t>
                      </w:r>
                      <w:r>
                        <w:rPr>
                          <w:lang w:val="fr-FR"/>
                        </w:rPr>
                        <w:t xml:space="preserve"> </w:t>
                      </w:r>
                    </w:p>
                    <w:p w14:paraId="48181C03" w14:textId="588DE1DC" w:rsidR="00E3425A" w:rsidRDefault="00E3425A" w:rsidP="007B0FD2">
                      <w:pPr>
                        <w:pStyle w:val="Corpsdetexte"/>
                        <w:jc w:val="both"/>
                        <w:rPr>
                          <w:lang w:val="fr-FR"/>
                        </w:rPr>
                      </w:pPr>
                      <w:r>
                        <w:rPr>
                          <w:lang w:val="fr-FR"/>
                        </w:rPr>
                        <w:t xml:space="preserve">Quant au dossier du logement, il est impératif pour l’APHRSO que des travaux régionaux </w:t>
                      </w:r>
                      <w:r w:rsidR="007B0FD2">
                        <w:rPr>
                          <w:lang w:val="fr-FR"/>
                        </w:rPr>
                        <w:t>se développent</w:t>
                      </w:r>
                      <w:r>
                        <w:rPr>
                          <w:lang w:val="fr-FR"/>
                        </w:rPr>
                        <w:t xml:space="preserve"> pour que tous les acteurs concernés puissent en arriver à définir des modèles de milieux de vie viables répondant aux besoins des personnes.</w:t>
                      </w:r>
                      <w:r w:rsidR="00A738F1">
                        <w:rPr>
                          <w:lang w:val="fr-FR"/>
                        </w:rPr>
                        <w:t xml:space="preserve"> </w:t>
                      </w:r>
                      <w:r>
                        <w:rPr>
                          <w:lang w:val="fr-FR"/>
                        </w:rPr>
                        <w:t xml:space="preserve">Notre objectif premier étant d’éviter que cette responsabilité repose sur les familles, nous sommes heureux d’avoir réussi jusqu’à présent </w:t>
                      </w:r>
                      <w:r w:rsidR="007B0FD2">
                        <w:rPr>
                          <w:lang w:val="fr-FR"/>
                        </w:rPr>
                        <w:t xml:space="preserve">à rallier </w:t>
                      </w:r>
                      <w:r>
                        <w:rPr>
                          <w:lang w:val="fr-FR"/>
                        </w:rPr>
                        <w:t xml:space="preserve">des partenaires autour </w:t>
                      </w:r>
                      <w:r w:rsidR="007B0FD2">
                        <w:rPr>
                          <w:lang w:val="fr-FR"/>
                        </w:rPr>
                        <w:t>de ce dossier</w:t>
                      </w:r>
                      <w:r w:rsidR="00A738F1">
                        <w:rPr>
                          <w:lang w:val="fr-FR"/>
                        </w:rPr>
                        <w:t>, qui avance tranquillement, mais sûrement.</w:t>
                      </w:r>
                    </w:p>
                    <w:p w14:paraId="61925FCF" w14:textId="77777777" w:rsidR="00E3425A" w:rsidRDefault="00E3425A">
                      <w:pPr>
                        <w:pStyle w:val="Corpsdetexte"/>
                        <w:rPr>
                          <w:lang w:val="fr-FR"/>
                        </w:rPr>
                      </w:pPr>
                    </w:p>
                  </w:txbxContent>
                </v:textbox>
                <w10:wrap anchorx="page" anchory="page"/>
              </v:shape>
            </w:pict>
          </mc:Fallback>
        </mc:AlternateContent>
      </w:r>
    </w:p>
    <w:p w14:paraId="0C9DAF00" w14:textId="4ADAB32E" w:rsidR="001E75CA" w:rsidRDefault="00921351">
      <w:r>
        <w:rPr>
          <w:noProof/>
        </w:rPr>
        <w:drawing>
          <wp:anchor distT="0" distB="0" distL="114300" distR="114300" simplePos="0" relativeHeight="251864064" behindDoc="1" locked="0" layoutInCell="1" allowOverlap="1" wp14:anchorId="6E57DBD9" wp14:editId="7BA9119D">
            <wp:simplePos x="0" y="0"/>
            <wp:positionH relativeFrom="margin">
              <wp:align>left</wp:align>
            </wp:positionH>
            <wp:positionV relativeFrom="paragraph">
              <wp:posOffset>95250</wp:posOffset>
            </wp:positionV>
            <wp:extent cx="1560830" cy="1566545"/>
            <wp:effectExtent l="0" t="0" r="1270" b="0"/>
            <wp:wrapTight wrapText="bothSides">
              <wp:wrapPolygon edited="0">
                <wp:start x="0" y="0"/>
                <wp:lineTo x="0" y="21276"/>
                <wp:lineTo x="21354" y="21276"/>
                <wp:lineTo x="21354" y="0"/>
                <wp:lineTo x="0" y="0"/>
              </wp:wrapPolygon>
            </wp:wrapTight>
            <wp:docPr id="38" name="Image 38" descr="bouton poussoir identifi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0830" cy="1566545"/>
                    </a:xfrm>
                    <a:prstGeom prst="rect">
                      <a:avLst/>
                    </a:prstGeom>
                    <a:noFill/>
                  </pic:spPr>
                </pic:pic>
              </a:graphicData>
            </a:graphic>
          </wp:anchor>
        </w:drawing>
      </w:r>
    </w:p>
    <w:p w14:paraId="184F51B8" w14:textId="20AB8592" w:rsidR="001E75CA" w:rsidRDefault="001E75CA"/>
    <w:p w14:paraId="35FEB498" w14:textId="2E253BA1" w:rsidR="001E75CA" w:rsidRDefault="001E75CA"/>
    <w:p w14:paraId="07630044" w14:textId="25EA4A91" w:rsidR="001E75CA" w:rsidRDefault="001E75CA"/>
    <w:p w14:paraId="7C0DEA65" w14:textId="77777777" w:rsidR="001E75CA" w:rsidRDefault="001E75CA"/>
    <w:p w14:paraId="3CE61FA6" w14:textId="313C1A78" w:rsidR="001E75CA" w:rsidRDefault="001E75CA"/>
    <w:p w14:paraId="6358FFFD" w14:textId="77777777" w:rsidR="001E75CA" w:rsidRDefault="001E75CA"/>
    <w:p w14:paraId="68618132" w14:textId="77777777" w:rsidR="001E75CA" w:rsidRDefault="001E75CA"/>
    <w:p w14:paraId="7FA657C4" w14:textId="469D841A" w:rsidR="001E75CA" w:rsidRDefault="001E75CA"/>
    <w:p w14:paraId="2B81FD08" w14:textId="77777777" w:rsidR="001E75CA" w:rsidRDefault="001E75CA"/>
    <w:p w14:paraId="34D4D514" w14:textId="200EBC7D" w:rsidR="001E75CA" w:rsidRDefault="001E75CA"/>
    <w:p w14:paraId="63FF2A71" w14:textId="77777777" w:rsidR="001E75CA" w:rsidRDefault="0065269A">
      <w:r>
        <w:rPr>
          <w:noProof/>
          <w:lang w:eastAsia="fr-CA" w:bidi="ar-SA"/>
        </w:rPr>
        <mc:AlternateContent>
          <mc:Choice Requires="wps">
            <w:drawing>
              <wp:anchor distT="0" distB="0" distL="114300" distR="114300" simplePos="0" relativeHeight="251631616" behindDoc="0" locked="0" layoutInCell="1" allowOverlap="1" wp14:anchorId="44DEE526" wp14:editId="5D3F92DD">
                <wp:simplePos x="0" y="0"/>
                <wp:positionH relativeFrom="page">
                  <wp:posOffset>2423160</wp:posOffset>
                </wp:positionH>
                <wp:positionV relativeFrom="page">
                  <wp:posOffset>3509010</wp:posOffset>
                </wp:positionV>
                <wp:extent cx="4800600" cy="429260"/>
                <wp:effectExtent l="0" t="0" r="0" b="889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C1EE" w14:textId="0F42B734" w:rsidR="00522A81" w:rsidRPr="007D0280" w:rsidRDefault="00522A81" w:rsidP="007D0280">
                            <w:pPr>
                              <w:pStyle w:val="Titre2"/>
                              <w:spacing w:after="0" w:line="240" w:lineRule="auto"/>
                              <w:rPr>
                                <w:rFonts w:ascii="Bookman Old Style" w:hAnsi="Bookman Old Style"/>
                                <w:b/>
                                <w:bCs/>
                                <w:color w:val="auto"/>
                                <w:sz w:val="32"/>
                                <w:szCs w:val="32"/>
                              </w:rPr>
                            </w:pPr>
                            <w:bookmarkStart w:id="0" w:name="_Hlk34054175"/>
                            <w:r w:rsidRPr="007D0280">
                              <w:rPr>
                                <w:rFonts w:ascii="Bookman Old Style" w:hAnsi="Bookman Old Style"/>
                                <w:b/>
                                <w:bCs/>
                                <w:color w:val="auto"/>
                                <w:sz w:val="32"/>
                                <w:szCs w:val="32"/>
                              </w:rPr>
                              <w:t>Les c</w:t>
                            </w:r>
                            <w:r w:rsidR="00D5339F" w:rsidRPr="007D0280">
                              <w:rPr>
                                <w:rFonts w:ascii="Bookman Old Style" w:hAnsi="Bookman Old Style"/>
                                <w:b/>
                                <w:bCs/>
                                <w:color w:val="auto"/>
                                <w:sz w:val="32"/>
                                <w:szCs w:val="32"/>
                              </w:rPr>
                              <w:t>oup</w:t>
                            </w:r>
                            <w:r w:rsidRPr="007D0280">
                              <w:rPr>
                                <w:rFonts w:ascii="Bookman Old Style" w:hAnsi="Bookman Old Style"/>
                                <w:b/>
                                <w:bCs/>
                                <w:color w:val="auto"/>
                                <w:sz w:val="32"/>
                                <w:szCs w:val="32"/>
                              </w:rPr>
                              <w:t>s</w:t>
                            </w:r>
                            <w:r w:rsidR="00D5339F" w:rsidRPr="007D0280">
                              <w:rPr>
                                <w:rFonts w:ascii="Bookman Old Style" w:hAnsi="Bookman Old Style"/>
                                <w:b/>
                                <w:bCs/>
                                <w:color w:val="auto"/>
                                <w:sz w:val="32"/>
                                <w:szCs w:val="32"/>
                              </w:rPr>
                              <w:t xml:space="preserve"> de cœur </w:t>
                            </w:r>
                            <w:r w:rsidRPr="007D0280">
                              <w:rPr>
                                <w:rFonts w:ascii="Bookman Old Style" w:hAnsi="Bookman Old Style"/>
                                <w:b/>
                                <w:bCs/>
                                <w:color w:val="auto"/>
                                <w:sz w:val="32"/>
                                <w:szCs w:val="32"/>
                              </w:rPr>
                              <w:t>du GAPHRSM</w:t>
                            </w:r>
                          </w:p>
                          <w:p w14:paraId="5238E956" w14:textId="3C6ADA61" w:rsidR="00046657" w:rsidRPr="007D0280" w:rsidRDefault="00350824" w:rsidP="007D0280">
                            <w:pPr>
                              <w:pStyle w:val="Titre2"/>
                              <w:spacing w:after="0" w:line="240" w:lineRule="auto"/>
                              <w:rPr>
                                <w:rFonts w:ascii="Bookman Old Style" w:hAnsi="Bookman Old Style"/>
                                <w:b/>
                                <w:bCs/>
                                <w:color w:val="808080" w:themeColor="background1" w:themeShade="80"/>
                                <w:sz w:val="24"/>
                                <w:szCs w:val="24"/>
                              </w:rPr>
                            </w:pPr>
                            <w:r w:rsidRPr="007D0280">
                              <w:rPr>
                                <w:rFonts w:ascii="Bookman Old Style" w:hAnsi="Bookman Old Style"/>
                                <w:b/>
                                <w:bCs/>
                                <w:color w:val="808080" w:themeColor="background1" w:themeShade="80"/>
                                <w:sz w:val="24"/>
                                <w:szCs w:val="24"/>
                              </w:rPr>
                              <w:t>Trois</w:t>
                            </w:r>
                            <w:r w:rsidR="00D5339F" w:rsidRPr="007D0280">
                              <w:rPr>
                                <w:rFonts w:ascii="Bookman Old Style" w:hAnsi="Bookman Old Style"/>
                                <w:b/>
                                <w:bCs/>
                                <w:color w:val="808080" w:themeColor="background1" w:themeShade="80"/>
                                <w:sz w:val="24"/>
                                <w:szCs w:val="24"/>
                              </w:rPr>
                              <w:t xml:space="preserve"> propositions de l’APHRSO retenues </w:t>
                            </w:r>
                            <w:r w:rsidR="00522A81" w:rsidRPr="007D0280">
                              <w:rPr>
                                <w:rFonts w:ascii="Bookman Old Style" w:hAnsi="Bookman Old Style"/>
                                <w:b/>
                                <w:bCs/>
                                <w:color w:val="808080" w:themeColor="background1" w:themeShade="80"/>
                                <w:sz w:val="24"/>
                                <w:szCs w:val="24"/>
                              </w:rPr>
                              <w:t xml:space="preserve">pour </w:t>
                            </w:r>
                            <w:r w:rsidR="009E25CD" w:rsidRPr="007D0280">
                              <w:rPr>
                                <w:rFonts w:ascii="Bookman Old Style" w:hAnsi="Bookman Old Style"/>
                                <w:b/>
                                <w:bCs/>
                                <w:color w:val="808080" w:themeColor="background1" w:themeShade="80"/>
                                <w:sz w:val="24"/>
                                <w:szCs w:val="24"/>
                              </w:rPr>
                              <w:t>2019</w:t>
                            </w:r>
                          </w:p>
                          <w:bookmarkEnd w:id="0"/>
                          <w:p w14:paraId="6C5C5E1C" w14:textId="77777777" w:rsidR="00046657" w:rsidRPr="00350824" w:rsidRDefault="00046657">
                            <w:pPr>
                              <w:pStyle w:val="Titre2"/>
                              <w:rPr>
                                <w:color w:val="808080" w:themeColor="background1" w:themeShade="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E526" id="Text Box 64" o:spid="_x0000_s1075" type="#_x0000_t202" style="position:absolute;margin-left:190.8pt;margin-top:276.3pt;width:378pt;height:33.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" filled="f" stroked="f">
                <v:textbox inset="0,0,0,0">
                  <w:txbxContent>
                    <w:p w14:paraId="1B96C1EE" w14:textId="0F42B734" w:rsidR="00522A81" w:rsidRPr="007D0280" w:rsidRDefault="00522A81" w:rsidP="007D0280">
                      <w:pPr>
                        <w:pStyle w:val="Titre2"/>
                        <w:spacing w:after="0" w:line="240" w:lineRule="auto"/>
                        <w:rPr>
                          <w:rFonts w:ascii="Bookman Old Style" w:hAnsi="Bookman Old Style"/>
                          <w:b/>
                          <w:bCs/>
                          <w:color w:val="auto"/>
                          <w:sz w:val="32"/>
                          <w:szCs w:val="32"/>
                        </w:rPr>
                      </w:pPr>
                      <w:bookmarkStart w:id="1" w:name="_Hlk34054175"/>
                      <w:r w:rsidRPr="007D0280">
                        <w:rPr>
                          <w:rFonts w:ascii="Bookman Old Style" w:hAnsi="Bookman Old Style"/>
                          <w:b/>
                          <w:bCs/>
                          <w:color w:val="auto"/>
                          <w:sz w:val="32"/>
                          <w:szCs w:val="32"/>
                        </w:rPr>
                        <w:t>Les c</w:t>
                      </w:r>
                      <w:r w:rsidR="00D5339F" w:rsidRPr="007D0280">
                        <w:rPr>
                          <w:rFonts w:ascii="Bookman Old Style" w:hAnsi="Bookman Old Style"/>
                          <w:b/>
                          <w:bCs/>
                          <w:color w:val="auto"/>
                          <w:sz w:val="32"/>
                          <w:szCs w:val="32"/>
                        </w:rPr>
                        <w:t>oup</w:t>
                      </w:r>
                      <w:r w:rsidRPr="007D0280">
                        <w:rPr>
                          <w:rFonts w:ascii="Bookman Old Style" w:hAnsi="Bookman Old Style"/>
                          <w:b/>
                          <w:bCs/>
                          <w:color w:val="auto"/>
                          <w:sz w:val="32"/>
                          <w:szCs w:val="32"/>
                        </w:rPr>
                        <w:t>s</w:t>
                      </w:r>
                      <w:r w:rsidR="00D5339F" w:rsidRPr="007D0280">
                        <w:rPr>
                          <w:rFonts w:ascii="Bookman Old Style" w:hAnsi="Bookman Old Style"/>
                          <w:b/>
                          <w:bCs/>
                          <w:color w:val="auto"/>
                          <w:sz w:val="32"/>
                          <w:szCs w:val="32"/>
                        </w:rPr>
                        <w:t xml:space="preserve"> de cœur </w:t>
                      </w:r>
                      <w:r w:rsidRPr="007D0280">
                        <w:rPr>
                          <w:rFonts w:ascii="Bookman Old Style" w:hAnsi="Bookman Old Style"/>
                          <w:b/>
                          <w:bCs/>
                          <w:color w:val="auto"/>
                          <w:sz w:val="32"/>
                          <w:szCs w:val="32"/>
                        </w:rPr>
                        <w:t>du GAPHRSM</w:t>
                      </w:r>
                    </w:p>
                    <w:p w14:paraId="5238E956" w14:textId="3C6ADA61" w:rsidR="00046657" w:rsidRPr="007D0280" w:rsidRDefault="00350824" w:rsidP="007D0280">
                      <w:pPr>
                        <w:pStyle w:val="Titre2"/>
                        <w:spacing w:after="0" w:line="240" w:lineRule="auto"/>
                        <w:rPr>
                          <w:rFonts w:ascii="Bookman Old Style" w:hAnsi="Bookman Old Style"/>
                          <w:b/>
                          <w:bCs/>
                          <w:color w:val="808080" w:themeColor="background1" w:themeShade="80"/>
                          <w:sz w:val="24"/>
                          <w:szCs w:val="24"/>
                        </w:rPr>
                      </w:pPr>
                      <w:r w:rsidRPr="007D0280">
                        <w:rPr>
                          <w:rFonts w:ascii="Bookman Old Style" w:hAnsi="Bookman Old Style"/>
                          <w:b/>
                          <w:bCs/>
                          <w:color w:val="808080" w:themeColor="background1" w:themeShade="80"/>
                          <w:sz w:val="24"/>
                          <w:szCs w:val="24"/>
                        </w:rPr>
                        <w:t>Trois</w:t>
                      </w:r>
                      <w:r w:rsidR="00D5339F" w:rsidRPr="007D0280">
                        <w:rPr>
                          <w:rFonts w:ascii="Bookman Old Style" w:hAnsi="Bookman Old Style"/>
                          <w:b/>
                          <w:bCs/>
                          <w:color w:val="808080" w:themeColor="background1" w:themeShade="80"/>
                          <w:sz w:val="24"/>
                          <w:szCs w:val="24"/>
                        </w:rPr>
                        <w:t xml:space="preserve"> propositions de l’APHRSO retenues </w:t>
                      </w:r>
                      <w:r w:rsidR="00522A81" w:rsidRPr="007D0280">
                        <w:rPr>
                          <w:rFonts w:ascii="Bookman Old Style" w:hAnsi="Bookman Old Style"/>
                          <w:b/>
                          <w:bCs/>
                          <w:color w:val="808080" w:themeColor="background1" w:themeShade="80"/>
                          <w:sz w:val="24"/>
                          <w:szCs w:val="24"/>
                        </w:rPr>
                        <w:t xml:space="preserve">pour </w:t>
                      </w:r>
                      <w:r w:rsidR="009E25CD" w:rsidRPr="007D0280">
                        <w:rPr>
                          <w:rFonts w:ascii="Bookman Old Style" w:hAnsi="Bookman Old Style"/>
                          <w:b/>
                          <w:bCs/>
                          <w:color w:val="808080" w:themeColor="background1" w:themeShade="80"/>
                          <w:sz w:val="24"/>
                          <w:szCs w:val="24"/>
                        </w:rPr>
                        <w:t>2019</w:t>
                      </w:r>
                    </w:p>
                    <w:bookmarkEnd w:id="1"/>
                    <w:p w14:paraId="6C5C5E1C" w14:textId="77777777" w:rsidR="00046657" w:rsidRPr="00350824" w:rsidRDefault="00046657">
                      <w:pPr>
                        <w:pStyle w:val="Titre2"/>
                        <w:rPr>
                          <w:color w:val="808080" w:themeColor="background1" w:themeShade="80"/>
                        </w:rPr>
                      </w:pPr>
                    </w:p>
                  </w:txbxContent>
                </v:textbox>
                <w10:wrap anchorx="page" anchory="page"/>
              </v:shape>
            </w:pict>
          </mc:Fallback>
        </mc:AlternateContent>
      </w:r>
    </w:p>
    <w:p w14:paraId="4F0C2A82" w14:textId="77777777" w:rsidR="001E75CA" w:rsidRDefault="001E75CA"/>
    <w:p w14:paraId="20C7A7ED" w14:textId="1468F66C" w:rsidR="001E75CA" w:rsidRDefault="001E75CA"/>
    <w:p w14:paraId="2681FBC0" w14:textId="0976DDAD" w:rsidR="001E75CA" w:rsidRDefault="009E25CD">
      <w:r>
        <w:rPr>
          <w:noProof/>
          <w:lang w:eastAsia="fr-CA" w:bidi="ar-SA"/>
        </w:rPr>
        <mc:AlternateContent>
          <mc:Choice Requires="wps">
            <w:drawing>
              <wp:anchor distT="0" distB="0" distL="114300" distR="114300" simplePos="0" relativeHeight="251673600" behindDoc="0" locked="0" layoutInCell="1" allowOverlap="1" wp14:anchorId="2E74592B" wp14:editId="4214DB57">
                <wp:simplePos x="0" y="0"/>
                <wp:positionH relativeFrom="page">
                  <wp:posOffset>4008120</wp:posOffset>
                </wp:positionH>
                <wp:positionV relativeFrom="page">
                  <wp:posOffset>3992880</wp:posOffset>
                </wp:positionV>
                <wp:extent cx="1498600" cy="2331720"/>
                <wp:effectExtent l="0" t="0" r="6350" b="1143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4592B" id="Text Box 164" o:spid="_x0000_s1079" type="#_x0000_t202" style="position:absolute;margin-left:315.6pt;margin-top:314.4pt;width:118pt;height:18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" filled="f" stroked="f">
                <v:textbox style="mso-next-textbox:#Text Box 165"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1" allowOverlap="1" wp14:anchorId="4343A2E2" wp14:editId="77A13A38">
                <wp:simplePos x="0" y="0"/>
                <wp:positionH relativeFrom="page">
                  <wp:posOffset>5646420</wp:posOffset>
                </wp:positionH>
                <wp:positionV relativeFrom="page">
                  <wp:posOffset>3970020</wp:posOffset>
                </wp:positionV>
                <wp:extent cx="1498600" cy="2232660"/>
                <wp:effectExtent l="0" t="0" r="6350" b="1524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3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3A2E2" id="Text Box 165" o:spid="_x0000_s1080" type="#_x0000_t202" style="position:absolute;margin-left:444.6pt;margin-top:312.6pt;width:118pt;height:175.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9568" behindDoc="0" locked="0" layoutInCell="1" allowOverlap="1" wp14:anchorId="102A1065" wp14:editId="77F7EE0B">
                <wp:simplePos x="0" y="0"/>
                <wp:positionH relativeFrom="page">
                  <wp:posOffset>2438400</wp:posOffset>
                </wp:positionH>
                <wp:positionV relativeFrom="page">
                  <wp:posOffset>3977640</wp:posOffset>
                </wp:positionV>
                <wp:extent cx="1497965" cy="2072640"/>
                <wp:effectExtent l="0" t="0" r="6985" b="381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0C17B330" w14:textId="64227672" w:rsidR="009E25CD" w:rsidRDefault="00522A81" w:rsidP="00350824">
                            <w:pPr>
                              <w:pStyle w:val="Corpsdetexte"/>
                              <w:jc w:val="both"/>
                              <w:rPr>
                                <w:rFonts w:cs="Times New Roman"/>
                                <w:lang w:bidi="en-US"/>
                              </w:rPr>
                            </w:pPr>
                            <w:r>
                              <w:rPr>
                                <w:rFonts w:cs="Times New Roman"/>
                                <w:lang w:val="fr-FR" w:bidi="en-US"/>
                              </w:rPr>
                              <w:t>Au début du mois de mars, notre regroupement régional, le GAPHRSM, a partagé ses coups de cœur pour</w:t>
                            </w:r>
                            <w:r w:rsidR="009E25CD">
                              <w:rPr>
                                <w:rFonts w:cs="Times New Roman"/>
                                <w:lang w:val="fr-FR" w:bidi="en-US"/>
                              </w:rPr>
                              <w:t xml:space="preserve"> l’année qui vient de se terminer. Cette publication vise</w:t>
                            </w:r>
                            <w:r>
                              <w:rPr>
                                <w:rFonts w:cs="Times New Roman"/>
                                <w:lang w:val="fr-FR" w:bidi="en-US"/>
                              </w:rPr>
                              <w:t xml:space="preserve"> à mettre en lumière </w:t>
                            </w:r>
                            <w:r>
                              <w:rPr>
                                <w:rFonts w:cs="Times New Roman"/>
                                <w:lang w:bidi="en-US"/>
                              </w:rPr>
                              <w:t>l</w:t>
                            </w:r>
                            <w:r w:rsidRPr="00522A81">
                              <w:rPr>
                                <w:rFonts w:cs="Times New Roman"/>
                                <w:lang w:bidi="en-US"/>
                              </w:rPr>
                              <w:t>es initiatives de</w:t>
                            </w:r>
                            <w:r>
                              <w:rPr>
                                <w:rFonts w:cs="Times New Roman"/>
                                <w:lang w:bidi="en-US"/>
                              </w:rPr>
                              <w:t xml:space="preserve"> no</w:t>
                            </w:r>
                            <w:r w:rsidRPr="00522A81">
                              <w:rPr>
                                <w:rFonts w:cs="Times New Roman"/>
                                <w:lang w:bidi="en-US"/>
                              </w:rPr>
                              <w:t xml:space="preserve">s partenaires </w:t>
                            </w:r>
                            <w:r>
                              <w:rPr>
                                <w:rFonts w:cs="Times New Roman"/>
                                <w:lang w:bidi="en-US"/>
                              </w:rPr>
                              <w:t>qui</w:t>
                            </w:r>
                            <w:r w:rsidRPr="00522A81">
                              <w:rPr>
                                <w:rFonts w:cs="Times New Roman"/>
                                <w:lang w:bidi="en-US"/>
                              </w:rPr>
                              <w:t xml:space="preserve"> favorise</w:t>
                            </w:r>
                            <w:r>
                              <w:rPr>
                                <w:rFonts w:cs="Times New Roman"/>
                                <w:lang w:bidi="en-US"/>
                              </w:rPr>
                              <w:t>nt</w:t>
                            </w:r>
                            <w:r w:rsidRPr="00522A81">
                              <w:rPr>
                                <w:rFonts w:cs="Times New Roman"/>
                                <w:lang w:bidi="en-US"/>
                              </w:rPr>
                              <w:t xml:space="preserve"> et mette</w:t>
                            </w:r>
                            <w:r>
                              <w:rPr>
                                <w:rFonts w:cs="Times New Roman"/>
                                <w:lang w:bidi="en-US"/>
                              </w:rPr>
                              <w:t>nt</w:t>
                            </w:r>
                            <w:r w:rsidRPr="00522A81">
                              <w:rPr>
                                <w:rFonts w:cs="Times New Roman"/>
                                <w:lang w:bidi="en-US"/>
                              </w:rPr>
                              <w:t xml:space="preserve"> en valeur la participation sociale des personnes handicapées de la Rive</w:t>
                            </w:r>
                            <w:r w:rsidR="00A738F1">
                              <w:rPr>
                                <w:rFonts w:cs="Times New Roman"/>
                                <w:lang w:bidi="en-US"/>
                              </w:rPr>
                              <w:t>-</w:t>
                            </w:r>
                            <w:r w:rsidRPr="00522A81">
                              <w:rPr>
                                <w:rFonts w:cs="Times New Roman"/>
                                <w:lang w:bidi="en-US"/>
                              </w:rPr>
                              <w:t>Sud</w:t>
                            </w:r>
                            <w:r>
                              <w:rPr>
                                <w:rFonts w:cs="Times New Roman"/>
                                <w:lang w:bidi="en-US"/>
                              </w:rPr>
                              <w:t xml:space="preserve">. </w:t>
                            </w:r>
                          </w:p>
                          <w:p w14:paraId="1750A82E" w14:textId="6A79EFB8" w:rsidR="00046657" w:rsidRDefault="00522A81" w:rsidP="00350824">
                            <w:pPr>
                              <w:pStyle w:val="Corpsdetexte"/>
                              <w:jc w:val="both"/>
                              <w:rPr>
                                <w:rFonts w:cs="Times New Roman"/>
                                <w:lang w:bidi="en-US"/>
                              </w:rPr>
                            </w:pPr>
                            <w:r>
                              <w:rPr>
                                <w:rFonts w:cs="Times New Roman"/>
                                <w:lang w:bidi="en-US"/>
                              </w:rPr>
                              <w:t>Trois (3) propositions</w:t>
                            </w:r>
                            <w:r w:rsidR="009E25CD">
                              <w:rPr>
                                <w:rFonts w:cs="Times New Roman"/>
                                <w:lang w:bidi="en-US"/>
                              </w:rPr>
                              <w:t xml:space="preserve"> soumises par l’APHRSO</w:t>
                            </w:r>
                            <w:r>
                              <w:rPr>
                                <w:rFonts w:cs="Times New Roman"/>
                                <w:lang w:bidi="en-US"/>
                              </w:rPr>
                              <w:t xml:space="preserve"> ont été retenues</w:t>
                            </w:r>
                            <w:r w:rsidR="009E25CD">
                              <w:rPr>
                                <w:rFonts w:cs="Times New Roman"/>
                                <w:lang w:bidi="en-US"/>
                              </w:rPr>
                              <w:t xml:space="preserve"> cette année</w:t>
                            </w:r>
                            <w:r>
                              <w:rPr>
                                <w:rFonts w:cs="Times New Roman"/>
                                <w:lang w:bidi="en-US"/>
                              </w:rPr>
                              <w:t xml:space="preserve">, à savoir : </w:t>
                            </w:r>
                          </w:p>
                          <w:p w14:paraId="13A586AA" w14:textId="5C948724" w:rsidR="00350824" w:rsidRDefault="00350824" w:rsidP="00350824">
                            <w:pPr>
                              <w:pStyle w:val="Corpsdetexte"/>
                              <w:numPr>
                                <w:ilvl w:val="0"/>
                                <w:numId w:val="11"/>
                              </w:numPr>
                              <w:jc w:val="both"/>
                              <w:rPr>
                                <w:rFonts w:cs="Times New Roman"/>
                                <w:lang w:bidi="en-US"/>
                              </w:rPr>
                            </w:pPr>
                            <w:r>
                              <w:rPr>
                                <w:rFonts w:cs="Times New Roman"/>
                                <w:lang w:bidi="en-US"/>
                              </w:rPr>
                              <w:t>La ville de Sainte-Catherine pour l’aménagement d’un parc conçu de manière universellement accessible;</w:t>
                            </w:r>
                          </w:p>
                          <w:p w14:paraId="06032BB3" w14:textId="4911620B" w:rsidR="00522A81" w:rsidRDefault="00522A81" w:rsidP="00350824">
                            <w:pPr>
                              <w:pStyle w:val="Corpsdetexte"/>
                              <w:numPr>
                                <w:ilvl w:val="0"/>
                                <w:numId w:val="11"/>
                              </w:numPr>
                              <w:jc w:val="both"/>
                              <w:rPr>
                                <w:rFonts w:cs="Times New Roman"/>
                                <w:lang w:bidi="en-US"/>
                              </w:rPr>
                            </w:pPr>
                            <w:r>
                              <w:rPr>
                                <w:rFonts w:cs="Times New Roman"/>
                                <w:lang w:bidi="en-US"/>
                              </w:rPr>
                              <w:t>La ville de Saint-Constant pour l’adoption de sa politique d’accessibilité universelle</w:t>
                            </w:r>
                            <w:r w:rsidR="00350824">
                              <w:rPr>
                                <w:rFonts w:cs="Times New Roman"/>
                                <w:lang w:bidi="en-US"/>
                              </w:rPr>
                              <w:t>;</w:t>
                            </w:r>
                          </w:p>
                          <w:p w14:paraId="7B704DF6" w14:textId="592CE68F" w:rsidR="00522A81" w:rsidRDefault="00350824" w:rsidP="00350824">
                            <w:pPr>
                              <w:pStyle w:val="Corpsdetexte"/>
                              <w:numPr>
                                <w:ilvl w:val="0"/>
                                <w:numId w:val="11"/>
                              </w:numPr>
                              <w:jc w:val="both"/>
                              <w:rPr>
                                <w:lang w:val="fr-FR"/>
                              </w:rPr>
                            </w:pPr>
                            <w:r>
                              <w:rPr>
                                <w:lang w:val="fr-FR"/>
                              </w:rPr>
                              <w:t xml:space="preserve">La ville de La Prairie, </w:t>
                            </w:r>
                            <w:r w:rsidR="009E25CD">
                              <w:rPr>
                                <w:lang w:val="fr-FR"/>
                              </w:rPr>
                              <w:t xml:space="preserve">pour la nomination </w:t>
                            </w:r>
                            <w:r>
                              <w:rPr>
                                <w:lang w:val="fr-FR"/>
                              </w:rPr>
                              <w:t>d</w:t>
                            </w:r>
                            <w:r w:rsidR="009E25CD">
                              <w:rPr>
                                <w:lang w:val="fr-FR"/>
                              </w:rPr>
                              <w:t>’</w:t>
                            </w:r>
                            <w:r>
                              <w:rPr>
                                <w:lang w:val="fr-FR"/>
                              </w:rPr>
                              <w:t xml:space="preserve">ambassadeurs de la ville, </w:t>
                            </w:r>
                            <w:r w:rsidR="009E25CD">
                              <w:rPr>
                                <w:lang w:val="fr-FR"/>
                              </w:rPr>
                              <w:t xml:space="preserve">choisis annuellement </w:t>
                            </w:r>
                            <w:r>
                              <w:rPr>
                                <w:lang w:val="fr-FR"/>
                              </w:rPr>
                              <w:t xml:space="preserve">parmi </w:t>
                            </w:r>
                            <w:r w:rsidR="009E25CD">
                              <w:rPr>
                                <w:lang w:val="fr-FR"/>
                              </w:rPr>
                              <w:t>l</w:t>
                            </w:r>
                            <w:r>
                              <w:rPr>
                                <w:lang w:val="fr-FR"/>
                              </w:rPr>
                              <w:t xml:space="preserve">es </w:t>
                            </w:r>
                            <w:r w:rsidR="009E25CD">
                              <w:rPr>
                                <w:lang w:val="fr-FR"/>
                              </w:rPr>
                              <w:t>résidents</w:t>
                            </w:r>
                            <w:r>
                              <w:rPr>
                                <w:lang w:val="fr-FR"/>
                              </w:rPr>
                              <w:t xml:space="preserve"> vivant avec des limitations.</w:t>
                            </w:r>
                          </w:p>
                          <w:p w14:paraId="5BF1267B" w14:textId="70919D44" w:rsidR="00350824" w:rsidRPr="009C2472" w:rsidRDefault="00350824" w:rsidP="00350824">
                            <w:pPr>
                              <w:pStyle w:val="Corpsdetexte"/>
                              <w:jc w:val="both"/>
                              <w:rPr>
                                <w:lang w:val="fr-FR"/>
                              </w:rPr>
                            </w:pPr>
                            <w:r>
                              <w:rPr>
                                <w:lang w:val="fr-FR"/>
                              </w:rPr>
                              <w:t xml:space="preserve">L’APHRSO est très heureuse </w:t>
                            </w:r>
                            <w:r w:rsidR="00DB5A35">
                              <w:rPr>
                                <w:lang w:val="fr-FR"/>
                              </w:rPr>
                              <w:t>que les</w:t>
                            </w:r>
                            <w:r>
                              <w:rPr>
                                <w:lang w:val="fr-FR"/>
                              </w:rPr>
                              <w:t xml:space="preserve"> initiatives </w:t>
                            </w:r>
                            <w:r w:rsidR="009E25CD">
                              <w:rPr>
                                <w:lang w:val="fr-FR"/>
                              </w:rPr>
                              <w:t xml:space="preserve">soumises soient maintenant reconnues comme ayant un </w:t>
                            </w:r>
                            <w:r w:rsidR="00DB5A35">
                              <w:rPr>
                                <w:lang w:val="fr-FR"/>
                              </w:rPr>
                              <w:t>impact positif dans leur communauté</w:t>
                            </w:r>
                            <w:r w:rsidR="009E25CD">
                              <w:rPr>
                                <w:lang w:val="fr-FR"/>
                              </w:rPr>
                              <w:t xml:space="preserve"> en termes d’inclusion.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A1065" id="Text Box 62" o:spid="_x0000_s1078" type="#_x0000_t202" style="position:absolute;margin-left:192pt;margin-top:313.2pt;width:117.95pt;height:163.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" filled="f" stroked="f">
                <v:textbox style="mso-next-textbox:#Text Box 164" inset="0,0,0,0">
                  <w:txbxContent>
                    <w:p w14:paraId="0C17B330" w14:textId="64227672" w:rsidR="009E25CD" w:rsidRDefault="00522A81" w:rsidP="00350824">
                      <w:pPr>
                        <w:pStyle w:val="Corpsdetexte"/>
                        <w:jc w:val="both"/>
                        <w:rPr>
                          <w:rFonts w:cs="Times New Roman"/>
                          <w:lang w:bidi="en-US"/>
                        </w:rPr>
                      </w:pPr>
                      <w:r>
                        <w:rPr>
                          <w:rFonts w:cs="Times New Roman"/>
                          <w:lang w:val="fr-FR" w:bidi="en-US"/>
                        </w:rPr>
                        <w:t>Au début du mois de mars, notre regroupement régional, le GAPHRSM, a partagé ses coups de cœur pour</w:t>
                      </w:r>
                      <w:r w:rsidR="009E25CD">
                        <w:rPr>
                          <w:rFonts w:cs="Times New Roman"/>
                          <w:lang w:val="fr-FR" w:bidi="en-US"/>
                        </w:rPr>
                        <w:t xml:space="preserve"> l’année qui vient de se terminer. Cette publication vise</w:t>
                      </w:r>
                      <w:r>
                        <w:rPr>
                          <w:rFonts w:cs="Times New Roman"/>
                          <w:lang w:val="fr-FR" w:bidi="en-US"/>
                        </w:rPr>
                        <w:t xml:space="preserve"> à mettre en lumière </w:t>
                      </w:r>
                      <w:r>
                        <w:rPr>
                          <w:rFonts w:cs="Times New Roman"/>
                          <w:lang w:bidi="en-US"/>
                        </w:rPr>
                        <w:t>l</w:t>
                      </w:r>
                      <w:r w:rsidRPr="00522A81">
                        <w:rPr>
                          <w:rFonts w:cs="Times New Roman"/>
                          <w:lang w:bidi="en-US"/>
                        </w:rPr>
                        <w:t>es initiatives de</w:t>
                      </w:r>
                      <w:r>
                        <w:rPr>
                          <w:rFonts w:cs="Times New Roman"/>
                          <w:lang w:bidi="en-US"/>
                        </w:rPr>
                        <w:t xml:space="preserve"> no</w:t>
                      </w:r>
                      <w:r w:rsidRPr="00522A81">
                        <w:rPr>
                          <w:rFonts w:cs="Times New Roman"/>
                          <w:lang w:bidi="en-US"/>
                        </w:rPr>
                        <w:t xml:space="preserve">s partenaires </w:t>
                      </w:r>
                      <w:r>
                        <w:rPr>
                          <w:rFonts w:cs="Times New Roman"/>
                          <w:lang w:bidi="en-US"/>
                        </w:rPr>
                        <w:t>qui</w:t>
                      </w:r>
                      <w:r w:rsidRPr="00522A81">
                        <w:rPr>
                          <w:rFonts w:cs="Times New Roman"/>
                          <w:lang w:bidi="en-US"/>
                        </w:rPr>
                        <w:t xml:space="preserve"> favorise</w:t>
                      </w:r>
                      <w:r>
                        <w:rPr>
                          <w:rFonts w:cs="Times New Roman"/>
                          <w:lang w:bidi="en-US"/>
                        </w:rPr>
                        <w:t>nt</w:t>
                      </w:r>
                      <w:r w:rsidRPr="00522A81">
                        <w:rPr>
                          <w:rFonts w:cs="Times New Roman"/>
                          <w:lang w:bidi="en-US"/>
                        </w:rPr>
                        <w:t xml:space="preserve"> et mette</w:t>
                      </w:r>
                      <w:r>
                        <w:rPr>
                          <w:rFonts w:cs="Times New Roman"/>
                          <w:lang w:bidi="en-US"/>
                        </w:rPr>
                        <w:t>nt</w:t>
                      </w:r>
                      <w:r w:rsidRPr="00522A81">
                        <w:rPr>
                          <w:rFonts w:cs="Times New Roman"/>
                          <w:lang w:bidi="en-US"/>
                        </w:rPr>
                        <w:t xml:space="preserve"> en valeur la participation sociale des personnes handicapées de la Rive</w:t>
                      </w:r>
                      <w:r w:rsidR="00A738F1">
                        <w:rPr>
                          <w:rFonts w:cs="Times New Roman"/>
                          <w:lang w:bidi="en-US"/>
                        </w:rPr>
                        <w:t>-</w:t>
                      </w:r>
                      <w:r w:rsidRPr="00522A81">
                        <w:rPr>
                          <w:rFonts w:cs="Times New Roman"/>
                          <w:lang w:bidi="en-US"/>
                        </w:rPr>
                        <w:t>Sud</w:t>
                      </w:r>
                      <w:r>
                        <w:rPr>
                          <w:rFonts w:cs="Times New Roman"/>
                          <w:lang w:bidi="en-US"/>
                        </w:rPr>
                        <w:t xml:space="preserve">. </w:t>
                      </w:r>
                    </w:p>
                    <w:p w14:paraId="1750A82E" w14:textId="6A79EFB8" w:rsidR="00046657" w:rsidRDefault="00522A81" w:rsidP="00350824">
                      <w:pPr>
                        <w:pStyle w:val="Corpsdetexte"/>
                        <w:jc w:val="both"/>
                        <w:rPr>
                          <w:rFonts w:cs="Times New Roman"/>
                          <w:lang w:bidi="en-US"/>
                        </w:rPr>
                      </w:pPr>
                      <w:r>
                        <w:rPr>
                          <w:rFonts w:cs="Times New Roman"/>
                          <w:lang w:bidi="en-US"/>
                        </w:rPr>
                        <w:t>Trois (3) propositions</w:t>
                      </w:r>
                      <w:r w:rsidR="009E25CD">
                        <w:rPr>
                          <w:rFonts w:cs="Times New Roman"/>
                          <w:lang w:bidi="en-US"/>
                        </w:rPr>
                        <w:t xml:space="preserve"> soumises par l’APHRSO</w:t>
                      </w:r>
                      <w:r>
                        <w:rPr>
                          <w:rFonts w:cs="Times New Roman"/>
                          <w:lang w:bidi="en-US"/>
                        </w:rPr>
                        <w:t xml:space="preserve"> ont été retenues</w:t>
                      </w:r>
                      <w:r w:rsidR="009E25CD">
                        <w:rPr>
                          <w:rFonts w:cs="Times New Roman"/>
                          <w:lang w:bidi="en-US"/>
                        </w:rPr>
                        <w:t xml:space="preserve"> cette année</w:t>
                      </w:r>
                      <w:r>
                        <w:rPr>
                          <w:rFonts w:cs="Times New Roman"/>
                          <w:lang w:bidi="en-US"/>
                        </w:rPr>
                        <w:t xml:space="preserve">, à savoir : </w:t>
                      </w:r>
                    </w:p>
                    <w:p w14:paraId="13A586AA" w14:textId="5C948724" w:rsidR="00350824" w:rsidRDefault="00350824" w:rsidP="00350824">
                      <w:pPr>
                        <w:pStyle w:val="Corpsdetexte"/>
                        <w:numPr>
                          <w:ilvl w:val="0"/>
                          <w:numId w:val="11"/>
                        </w:numPr>
                        <w:jc w:val="both"/>
                        <w:rPr>
                          <w:rFonts w:cs="Times New Roman"/>
                          <w:lang w:bidi="en-US"/>
                        </w:rPr>
                      </w:pPr>
                      <w:r>
                        <w:rPr>
                          <w:rFonts w:cs="Times New Roman"/>
                          <w:lang w:bidi="en-US"/>
                        </w:rPr>
                        <w:t>La ville de Sainte-Catherine pour l’aménagement d’un parc conçu de manière universellement accessible;</w:t>
                      </w:r>
                    </w:p>
                    <w:p w14:paraId="06032BB3" w14:textId="4911620B" w:rsidR="00522A81" w:rsidRDefault="00522A81" w:rsidP="00350824">
                      <w:pPr>
                        <w:pStyle w:val="Corpsdetexte"/>
                        <w:numPr>
                          <w:ilvl w:val="0"/>
                          <w:numId w:val="11"/>
                        </w:numPr>
                        <w:jc w:val="both"/>
                        <w:rPr>
                          <w:rFonts w:cs="Times New Roman"/>
                          <w:lang w:bidi="en-US"/>
                        </w:rPr>
                      </w:pPr>
                      <w:r>
                        <w:rPr>
                          <w:rFonts w:cs="Times New Roman"/>
                          <w:lang w:bidi="en-US"/>
                        </w:rPr>
                        <w:t>La ville de Saint-Constant pour l’adoption de sa politique d’accessibilité universelle</w:t>
                      </w:r>
                      <w:r w:rsidR="00350824">
                        <w:rPr>
                          <w:rFonts w:cs="Times New Roman"/>
                          <w:lang w:bidi="en-US"/>
                        </w:rPr>
                        <w:t>;</w:t>
                      </w:r>
                    </w:p>
                    <w:p w14:paraId="7B704DF6" w14:textId="592CE68F" w:rsidR="00522A81" w:rsidRDefault="00350824" w:rsidP="00350824">
                      <w:pPr>
                        <w:pStyle w:val="Corpsdetexte"/>
                        <w:numPr>
                          <w:ilvl w:val="0"/>
                          <w:numId w:val="11"/>
                        </w:numPr>
                        <w:jc w:val="both"/>
                        <w:rPr>
                          <w:lang w:val="fr-FR"/>
                        </w:rPr>
                      </w:pPr>
                      <w:r>
                        <w:rPr>
                          <w:lang w:val="fr-FR"/>
                        </w:rPr>
                        <w:t xml:space="preserve">La ville de La Prairie, </w:t>
                      </w:r>
                      <w:r w:rsidR="009E25CD">
                        <w:rPr>
                          <w:lang w:val="fr-FR"/>
                        </w:rPr>
                        <w:t xml:space="preserve">pour la nomination </w:t>
                      </w:r>
                      <w:r>
                        <w:rPr>
                          <w:lang w:val="fr-FR"/>
                        </w:rPr>
                        <w:t>d</w:t>
                      </w:r>
                      <w:r w:rsidR="009E25CD">
                        <w:rPr>
                          <w:lang w:val="fr-FR"/>
                        </w:rPr>
                        <w:t>’</w:t>
                      </w:r>
                      <w:r>
                        <w:rPr>
                          <w:lang w:val="fr-FR"/>
                        </w:rPr>
                        <w:t xml:space="preserve">ambassadeurs de la ville, </w:t>
                      </w:r>
                      <w:r w:rsidR="009E25CD">
                        <w:rPr>
                          <w:lang w:val="fr-FR"/>
                        </w:rPr>
                        <w:t xml:space="preserve">choisis annuellement </w:t>
                      </w:r>
                      <w:r>
                        <w:rPr>
                          <w:lang w:val="fr-FR"/>
                        </w:rPr>
                        <w:t xml:space="preserve">parmi </w:t>
                      </w:r>
                      <w:r w:rsidR="009E25CD">
                        <w:rPr>
                          <w:lang w:val="fr-FR"/>
                        </w:rPr>
                        <w:t>l</w:t>
                      </w:r>
                      <w:r>
                        <w:rPr>
                          <w:lang w:val="fr-FR"/>
                        </w:rPr>
                        <w:t xml:space="preserve">es </w:t>
                      </w:r>
                      <w:r w:rsidR="009E25CD">
                        <w:rPr>
                          <w:lang w:val="fr-FR"/>
                        </w:rPr>
                        <w:t>résidents</w:t>
                      </w:r>
                      <w:r>
                        <w:rPr>
                          <w:lang w:val="fr-FR"/>
                        </w:rPr>
                        <w:t xml:space="preserve"> vivant avec des limitations.</w:t>
                      </w:r>
                    </w:p>
                    <w:p w14:paraId="5BF1267B" w14:textId="70919D44" w:rsidR="00350824" w:rsidRPr="009C2472" w:rsidRDefault="00350824" w:rsidP="00350824">
                      <w:pPr>
                        <w:pStyle w:val="Corpsdetexte"/>
                        <w:jc w:val="both"/>
                        <w:rPr>
                          <w:lang w:val="fr-FR"/>
                        </w:rPr>
                      </w:pPr>
                      <w:r>
                        <w:rPr>
                          <w:lang w:val="fr-FR"/>
                        </w:rPr>
                        <w:t xml:space="preserve">L’APHRSO est très heureuse </w:t>
                      </w:r>
                      <w:r w:rsidR="00DB5A35">
                        <w:rPr>
                          <w:lang w:val="fr-FR"/>
                        </w:rPr>
                        <w:t>que les</w:t>
                      </w:r>
                      <w:r>
                        <w:rPr>
                          <w:lang w:val="fr-FR"/>
                        </w:rPr>
                        <w:t xml:space="preserve"> initiatives </w:t>
                      </w:r>
                      <w:r w:rsidR="009E25CD">
                        <w:rPr>
                          <w:lang w:val="fr-FR"/>
                        </w:rPr>
                        <w:t xml:space="preserve">soumises soient maintenant reconnues comme ayant un </w:t>
                      </w:r>
                      <w:r w:rsidR="00DB5A35">
                        <w:rPr>
                          <w:lang w:val="fr-FR"/>
                        </w:rPr>
                        <w:t>impact positif dans leur communauté</w:t>
                      </w:r>
                      <w:r w:rsidR="009E25CD">
                        <w:rPr>
                          <w:lang w:val="fr-FR"/>
                        </w:rPr>
                        <w:t xml:space="preserve"> en termes d’inclusion. </w:t>
                      </w:r>
                    </w:p>
                  </w:txbxContent>
                </v:textbox>
                <w10:wrap anchorx="page" anchory="page"/>
              </v:shape>
            </w:pict>
          </mc:Fallback>
        </mc:AlternateContent>
      </w:r>
    </w:p>
    <w:p w14:paraId="63A3C79E" w14:textId="48F7E98C" w:rsidR="001E75CA" w:rsidRDefault="001E75CA"/>
    <w:p w14:paraId="1D2DF48F" w14:textId="40F485F5" w:rsidR="001E75CA" w:rsidRDefault="00A31AFF">
      <w:r>
        <w:rPr>
          <w:noProof/>
          <w:lang w:eastAsia="fr-CA" w:bidi="ar-SA"/>
        </w:rPr>
        <mc:AlternateContent>
          <mc:Choice Requires="wps">
            <w:drawing>
              <wp:anchor distT="0" distB="0" distL="114300" distR="114300" simplePos="0" relativeHeight="251675648" behindDoc="0" locked="0" layoutInCell="1" allowOverlap="1" wp14:anchorId="7E6AD389" wp14:editId="7DD93BC2">
                <wp:simplePos x="0" y="0"/>
                <wp:positionH relativeFrom="page">
                  <wp:posOffset>4060507</wp:posOffset>
                </wp:positionH>
                <wp:positionV relativeFrom="page">
                  <wp:posOffset>6564630</wp:posOffset>
                </wp:positionV>
                <wp:extent cx="1498600" cy="3543300"/>
                <wp:effectExtent l="0" t="0" r="6350" b="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D389" id="Text Box 168" o:spid="_x0000_s1079" type="#_x0000_t202" style="position:absolute;margin-left:319.7pt;margin-top:516.9pt;width:118pt;height:27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" filled="f" stroked="f">
                <v:textbox style="mso-next-textbox:#Text Box 169" inset="0,0,0,0">
                  <w:txbxContent/>
                </v:textbox>
                <w10:wrap anchorx="page" anchory="page"/>
              </v:shape>
            </w:pict>
          </mc:Fallback>
        </mc:AlternateContent>
      </w:r>
      <w:r w:rsidR="00EE202C">
        <w:rPr>
          <w:noProof/>
          <w:lang w:eastAsia="fr-CA" w:bidi="ar-SA"/>
        </w:rPr>
        <mc:AlternateContent>
          <mc:Choice Requires="wps">
            <w:drawing>
              <wp:anchor distT="0" distB="0" distL="114300" distR="114300" simplePos="0" relativeHeight="251630592" behindDoc="0" locked="0" layoutInCell="1" allowOverlap="1" wp14:anchorId="7A703676" wp14:editId="2535E1DB">
                <wp:simplePos x="0" y="0"/>
                <wp:positionH relativeFrom="page">
                  <wp:posOffset>2428875</wp:posOffset>
                </wp:positionH>
                <wp:positionV relativeFrom="margin">
                  <wp:posOffset>5788343</wp:posOffset>
                </wp:positionV>
                <wp:extent cx="1497965" cy="3622040"/>
                <wp:effectExtent l="0" t="0" r="6985" b="1651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62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41492E86" w14:textId="77777777" w:rsidR="001C1FD7" w:rsidRPr="001C1FD7" w:rsidRDefault="001C1FD7" w:rsidP="001C1FD7">
                            <w:pPr>
                              <w:pStyle w:val="Corpsdetexte"/>
                              <w:jc w:val="both"/>
                            </w:pPr>
                            <w:r w:rsidRPr="001C1FD7">
                              <w:t xml:space="preserve">Depuis le 7 mai 2019, la Carte accompagnement loisir (CAL) remplace la Vignette d’accompagnement touristique et de loisir (VATL) connue depuis la fin des années 1990. </w:t>
                            </w:r>
                            <w:r w:rsidRPr="001C1FD7">
                              <w:rPr>
                                <w:color w:val="1C6194" w:themeColor="accent2" w:themeShade="BF"/>
                              </w:rPr>
                              <w:t xml:space="preserve">Elle vise à accorder la gratuité d’entrée à l’accompagnateur d’une personne handicapée </w:t>
                            </w:r>
                            <w:r w:rsidRPr="001C1FD7">
                              <w:t>auprès des organisations de loisir, culturelles et touristiques partenaires.</w:t>
                            </w:r>
                          </w:p>
                          <w:p w14:paraId="5778D1DE" w14:textId="27A898D9" w:rsidR="001C1FD7" w:rsidRDefault="001C1FD7" w:rsidP="001C1FD7">
                            <w:pPr>
                              <w:pStyle w:val="Corpsdetexte"/>
                              <w:jc w:val="both"/>
                            </w:pPr>
                            <w:r w:rsidRPr="001C1FD7">
                              <w:t>Si vous êtes une personne handicapée et que vous nécessitez l’aide d’une personne accompagnatrice dans l’accomplissement de vos sorties de loisir, nous vous invitons à demander votre Carte accompagnement loisir rapidement, car la VATL ne sera plus acceptée à compter du 1er octobre prochain.</w:t>
                            </w:r>
                            <w:r>
                              <w:t xml:space="preserve"> </w:t>
                            </w:r>
                            <w:r w:rsidRPr="001C1FD7">
                              <w:t xml:space="preserve">Pour présenter votre demande, il faut consulter le site Internet de la CAL </w:t>
                            </w:r>
                            <w:r w:rsidRPr="001C1FD7">
                              <w:rPr>
                                <w:color w:val="1C6194" w:themeColor="accent2" w:themeShade="BF"/>
                              </w:rPr>
                              <w:t>(</w:t>
                            </w:r>
                            <w:hyperlink r:id="rId29" w:tgtFrame="_blank" w:history="1">
                              <w:r w:rsidRPr="001C1FD7">
                                <w:rPr>
                                  <w:rStyle w:val="Lienhypertexte"/>
                                  <w:color w:val="1C6194" w:themeColor="accent2" w:themeShade="BF"/>
                                </w:rPr>
                                <w:t>www.carteloisir.ca</w:t>
                              </w:r>
                            </w:hyperlink>
                            <w:r w:rsidRPr="001C1FD7">
                              <w:rPr>
                                <w:color w:val="1C6194" w:themeColor="accent2" w:themeShade="BF"/>
                              </w:rPr>
                              <w:t xml:space="preserve">) </w:t>
                            </w:r>
                            <w:r w:rsidRPr="001C1FD7">
                              <w:t xml:space="preserve">et suivre les indications. </w:t>
                            </w:r>
                          </w:p>
                          <w:p w14:paraId="2B8DFB9C" w14:textId="4CDD0E42" w:rsidR="001C1FD7" w:rsidRPr="001C1FD7" w:rsidRDefault="001C1FD7" w:rsidP="001C1FD7">
                            <w:pPr>
                              <w:pStyle w:val="Corpsdetexte"/>
                              <w:jc w:val="both"/>
                            </w:pPr>
                            <w:r w:rsidRPr="001C1FD7">
                              <w:t>Des vidéos et des exemples sont disponibles. Il est fortement conseillé de consulter toutes les informations avant de remplir le formulaire pour s’assurer que la demande soit complète sans quoi, les délais de traitement pourraient être prolongés.</w:t>
                            </w:r>
                          </w:p>
                          <w:p w14:paraId="7B77061E" w14:textId="7464A440" w:rsidR="001C1FD7" w:rsidRDefault="001C1FD7" w:rsidP="001C1FD7">
                            <w:pPr>
                              <w:pStyle w:val="Corpsdetexte"/>
                              <w:jc w:val="both"/>
                            </w:pPr>
                            <w:r w:rsidRPr="001C1FD7">
                              <w:t>Les personnes qui n’ont pas accès à Internet peuvent téléphoner au 1</w:t>
                            </w:r>
                            <w:r w:rsidR="006061A0">
                              <w:t>-</w:t>
                            </w:r>
                            <w:r w:rsidRPr="001C1FD7">
                              <w:t>833</w:t>
                            </w:r>
                            <w:r w:rsidR="006061A0">
                              <w:t>-</w:t>
                            </w:r>
                            <w:r w:rsidRPr="001C1FD7">
                              <w:t xml:space="preserve"> 693-2253 pour obtenir un formulaire par la poste. </w:t>
                            </w:r>
                          </w:p>
                          <w:p w14:paraId="00FA6C36" w14:textId="5B3E2DFC" w:rsidR="001C1FD7" w:rsidRPr="001C1FD7" w:rsidRDefault="001C1FD7" w:rsidP="001C1FD7">
                            <w:pPr>
                              <w:pStyle w:val="Corpsdetexte"/>
                              <w:jc w:val="both"/>
                            </w:pPr>
                            <w:r w:rsidRPr="001C1FD7">
                              <w:t>Il faut savoir, cependant, que le délai de réponse pour des demandes complétées à la main est plus long.</w:t>
                            </w:r>
                          </w:p>
                          <w:p w14:paraId="5200F8AF" w14:textId="019EB08C" w:rsidR="00046657" w:rsidRPr="009C2472" w:rsidRDefault="001C1FD7" w:rsidP="005611E9">
                            <w:pPr>
                              <w:pStyle w:val="Corpsdetexte"/>
                              <w:jc w:val="both"/>
                              <w:rPr>
                                <w:lang w:val="fr-FR"/>
                              </w:rPr>
                            </w:pPr>
                            <w:r w:rsidRPr="001C1FD7">
                              <w:t>Rappelons que la CAL s’adresse à toute personne répondant à la définition officielle d’une personne handicapée et qui nécessite l’aide d’une personne accompagnatrice lors de la réalisation d’une activité de loisir, culturelle ou touristique, pour au moins l’une des raisons suivantes : s’alim</w:t>
                            </w:r>
                            <w:r w:rsidR="006061A0">
                              <w:t>e</w:t>
                            </w:r>
                            <w:r w:rsidRPr="001C1FD7">
                              <w:t>nter, se déplacer, communiquer, réaliser ses soins personnels, s’orienter ou assurer le déroulement sécuritaire de l’activité.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03676" id="Text Box 63" o:spid="_x0000_s1080" type="#_x0000_t202" style="position:absolute;margin-left:191.25pt;margin-top:455.8pt;width:117.95pt;height:285.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" filled="f" stroked="f">
                <v:textbox style="mso-next-textbox:#Text Box 168" inset="0,0,0,0">
                  <w:txbxContent>
                    <w:p w14:paraId="41492E86" w14:textId="77777777" w:rsidR="001C1FD7" w:rsidRPr="001C1FD7" w:rsidRDefault="001C1FD7" w:rsidP="001C1FD7">
                      <w:pPr>
                        <w:pStyle w:val="Corpsdetexte"/>
                        <w:jc w:val="both"/>
                      </w:pPr>
                      <w:r w:rsidRPr="001C1FD7">
                        <w:t xml:space="preserve">Depuis le 7 mai 2019, la Carte accompagnement loisir (CAL) remplace la Vignette d’accompagnement touristique et de loisir (VATL) connue depuis la fin des années 1990. </w:t>
                      </w:r>
                      <w:r w:rsidRPr="001C1FD7">
                        <w:rPr>
                          <w:color w:val="1C6194" w:themeColor="accent2" w:themeShade="BF"/>
                        </w:rPr>
                        <w:t xml:space="preserve">Elle vise à accorder la gratuité d’entrée à l’accompagnateur d’une personne handicapée </w:t>
                      </w:r>
                      <w:r w:rsidRPr="001C1FD7">
                        <w:t>auprès des organisations de loisir, culturelles et touristiques partenaires.</w:t>
                      </w:r>
                    </w:p>
                    <w:p w14:paraId="5778D1DE" w14:textId="27A898D9" w:rsidR="001C1FD7" w:rsidRDefault="001C1FD7" w:rsidP="001C1FD7">
                      <w:pPr>
                        <w:pStyle w:val="Corpsdetexte"/>
                        <w:jc w:val="both"/>
                      </w:pPr>
                      <w:r w:rsidRPr="001C1FD7">
                        <w:t>Si vous êtes une personne handicapée et que vous nécessitez l’aide d’une personne accompagnatrice dans l’accomplissement de vos sorties de loisir, nous vous invitons à demander votre Carte accompagnement loisir rapidement, car la VATL ne sera plus acceptée à compter du 1er octobre prochain.</w:t>
                      </w:r>
                      <w:r>
                        <w:t xml:space="preserve"> </w:t>
                      </w:r>
                      <w:r w:rsidRPr="001C1FD7">
                        <w:t xml:space="preserve">Pour présenter votre demande, il faut consulter le site Internet de la CAL </w:t>
                      </w:r>
                      <w:r w:rsidRPr="001C1FD7">
                        <w:rPr>
                          <w:color w:val="1C6194" w:themeColor="accent2" w:themeShade="BF"/>
                        </w:rPr>
                        <w:t>(</w:t>
                      </w:r>
                      <w:hyperlink r:id="rId30" w:tgtFrame="_blank" w:history="1">
                        <w:r w:rsidRPr="001C1FD7">
                          <w:rPr>
                            <w:rStyle w:val="Lienhypertexte"/>
                            <w:color w:val="1C6194" w:themeColor="accent2" w:themeShade="BF"/>
                          </w:rPr>
                          <w:t>www.carteloisir.ca</w:t>
                        </w:r>
                      </w:hyperlink>
                      <w:r w:rsidRPr="001C1FD7">
                        <w:rPr>
                          <w:color w:val="1C6194" w:themeColor="accent2" w:themeShade="BF"/>
                        </w:rPr>
                        <w:t xml:space="preserve">) </w:t>
                      </w:r>
                      <w:r w:rsidRPr="001C1FD7">
                        <w:t xml:space="preserve">et suivre les indications. </w:t>
                      </w:r>
                    </w:p>
                    <w:p w14:paraId="2B8DFB9C" w14:textId="4CDD0E42" w:rsidR="001C1FD7" w:rsidRPr="001C1FD7" w:rsidRDefault="001C1FD7" w:rsidP="001C1FD7">
                      <w:pPr>
                        <w:pStyle w:val="Corpsdetexte"/>
                        <w:jc w:val="both"/>
                      </w:pPr>
                      <w:r w:rsidRPr="001C1FD7">
                        <w:t>Des vidéos et des exemples sont disponibles. Il est fortement conseillé de consulter toutes les informations avant de remplir le formulaire pour s’assurer que la demande soit complète sans quoi, les délais de traitement pourraient être prolongés.</w:t>
                      </w:r>
                    </w:p>
                    <w:p w14:paraId="7B77061E" w14:textId="7464A440" w:rsidR="001C1FD7" w:rsidRDefault="001C1FD7" w:rsidP="001C1FD7">
                      <w:pPr>
                        <w:pStyle w:val="Corpsdetexte"/>
                        <w:jc w:val="both"/>
                      </w:pPr>
                      <w:r w:rsidRPr="001C1FD7">
                        <w:t>Les personnes qui n’ont pas accès à Internet peuvent téléphoner au 1</w:t>
                      </w:r>
                      <w:r w:rsidR="006061A0">
                        <w:t>-</w:t>
                      </w:r>
                      <w:r w:rsidRPr="001C1FD7">
                        <w:t>833</w:t>
                      </w:r>
                      <w:r w:rsidR="006061A0">
                        <w:t>-</w:t>
                      </w:r>
                      <w:r w:rsidRPr="001C1FD7">
                        <w:t xml:space="preserve"> 693-2253 pour obtenir un formulaire par la poste. </w:t>
                      </w:r>
                    </w:p>
                    <w:p w14:paraId="00FA6C36" w14:textId="5B3E2DFC" w:rsidR="001C1FD7" w:rsidRPr="001C1FD7" w:rsidRDefault="001C1FD7" w:rsidP="001C1FD7">
                      <w:pPr>
                        <w:pStyle w:val="Corpsdetexte"/>
                        <w:jc w:val="both"/>
                      </w:pPr>
                      <w:r w:rsidRPr="001C1FD7">
                        <w:t>Il faut savoir, cependant, que le délai de réponse pour des demandes complétées à la main est plus long.</w:t>
                      </w:r>
                    </w:p>
                    <w:p w14:paraId="5200F8AF" w14:textId="019EB08C" w:rsidR="00046657" w:rsidRPr="009C2472" w:rsidRDefault="001C1FD7" w:rsidP="005611E9">
                      <w:pPr>
                        <w:pStyle w:val="Corpsdetexte"/>
                        <w:jc w:val="both"/>
                        <w:rPr>
                          <w:lang w:val="fr-FR"/>
                        </w:rPr>
                      </w:pPr>
                      <w:r w:rsidRPr="001C1FD7">
                        <w:t>Rappelons que la CAL s’adresse à toute personne répondant à la définition officielle d’une personne handicapée et qui nécessite l’aide d’une personne accompagnatrice lors de la réalisation d’une activité de loisir, culturelle ou touristique, pour au moins l’une des raisons suivantes : s’alim</w:t>
                      </w:r>
                      <w:r w:rsidR="006061A0">
                        <w:t>e</w:t>
                      </w:r>
                      <w:r w:rsidRPr="001C1FD7">
                        <w:t>nter, se déplacer, communiquer, réaliser ses soins personnels, s’orienter ou assurer le déroulement sécuritaire de l’activité.</w:t>
                      </w:r>
                    </w:p>
                  </w:txbxContent>
                </v:textbox>
                <w10:wrap anchorx="page" anchory="margin"/>
              </v:shape>
            </w:pict>
          </mc:Fallback>
        </mc:AlternateContent>
      </w:r>
      <w:r w:rsidR="009E25CD">
        <w:rPr>
          <w:noProof/>
          <w:lang w:eastAsia="fr-CA" w:bidi="ar-SA"/>
        </w:rPr>
        <mc:AlternateContent>
          <mc:Choice Requires="wps">
            <w:drawing>
              <wp:anchor distT="0" distB="0" distL="114300" distR="114300" simplePos="0" relativeHeight="251632640" behindDoc="0" locked="0" layoutInCell="1" allowOverlap="1" wp14:anchorId="48EAC8E8" wp14:editId="0CD115D9">
                <wp:simplePos x="0" y="0"/>
                <wp:positionH relativeFrom="page">
                  <wp:posOffset>2416810</wp:posOffset>
                </wp:positionH>
                <wp:positionV relativeFrom="page">
                  <wp:posOffset>6272530</wp:posOffset>
                </wp:positionV>
                <wp:extent cx="4800600" cy="285750"/>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11E2" w14:textId="603C9613" w:rsidR="00046657" w:rsidRPr="001C1FD7" w:rsidRDefault="00046657">
                            <w:pPr>
                              <w:pStyle w:val="Titre2"/>
                              <w:rPr>
                                <w:rFonts w:ascii="Bookman Old Style" w:hAnsi="Bookman Old Style"/>
                                <w:b/>
                                <w:bCs/>
                                <w:color w:val="335B74" w:themeColor="text2"/>
                              </w:rPr>
                            </w:pPr>
                            <w:r w:rsidRPr="001C1FD7">
                              <w:rPr>
                                <w:rFonts w:ascii="Bookman Old Style" w:hAnsi="Bookman Old Style"/>
                                <w:b/>
                                <w:bCs/>
                                <w:color w:val="335B74" w:themeColor="text2"/>
                              </w:rPr>
                              <w:t>Carte d’accompagnement loisir</w:t>
                            </w:r>
                          </w:p>
                          <w:p w14:paraId="21730802" w14:textId="77777777" w:rsidR="00046657" w:rsidRPr="0065269A" w:rsidRDefault="00046657">
                            <w:pPr>
                              <w:pStyle w:val="Titre2"/>
                              <w:rPr>
                                <w:b/>
                                <w:bCs/>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C8E8" id="Text Box 65" o:spid="_x0000_s1081" type="#_x0000_t202" style="position:absolute;margin-left:190.3pt;margin-top:493.9pt;width:378pt;height:2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" filled="f" stroked="f">
                <v:textbox inset="0,0,0,0">
                  <w:txbxContent>
                    <w:p w14:paraId="671811E2" w14:textId="603C9613" w:rsidR="00046657" w:rsidRPr="001C1FD7" w:rsidRDefault="00046657">
                      <w:pPr>
                        <w:pStyle w:val="Titre2"/>
                        <w:rPr>
                          <w:rFonts w:ascii="Bookman Old Style" w:hAnsi="Bookman Old Style"/>
                          <w:b/>
                          <w:bCs/>
                          <w:color w:val="335B74" w:themeColor="text2"/>
                        </w:rPr>
                      </w:pPr>
                      <w:r w:rsidRPr="001C1FD7">
                        <w:rPr>
                          <w:rFonts w:ascii="Bookman Old Style" w:hAnsi="Bookman Old Style"/>
                          <w:b/>
                          <w:bCs/>
                          <w:color w:val="335B74" w:themeColor="text2"/>
                        </w:rPr>
                        <w:t>Carte d’accompagnement loisir</w:t>
                      </w:r>
                    </w:p>
                    <w:p w14:paraId="21730802" w14:textId="77777777" w:rsidR="00046657" w:rsidRPr="0065269A" w:rsidRDefault="00046657">
                      <w:pPr>
                        <w:pStyle w:val="Titre2"/>
                        <w:rPr>
                          <w:b/>
                          <w:bCs/>
                          <w:color w:val="auto"/>
                        </w:rPr>
                      </w:pPr>
                    </w:p>
                  </w:txbxContent>
                </v:textbox>
                <w10:wrap anchorx="page" anchory="page"/>
              </v:shape>
            </w:pict>
          </mc:Fallback>
        </mc:AlternateContent>
      </w:r>
      <w:r w:rsidR="009E25CD">
        <w:rPr>
          <w:noProof/>
          <w:lang w:eastAsia="fr-CA" w:bidi="ar-SA"/>
        </w:rPr>
        <mc:AlternateContent>
          <mc:Choice Requires="wps">
            <w:drawing>
              <wp:anchor distT="0" distB="0" distL="114300" distR="114300" simplePos="0" relativeHeight="251676672" behindDoc="0" locked="0" layoutInCell="1" allowOverlap="1" wp14:anchorId="04B776DE" wp14:editId="4DE4321E">
                <wp:simplePos x="0" y="0"/>
                <wp:positionH relativeFrom="page">
                  <wp:posOffset>5722620</wp:posOffset>
                </wp:positionH>
                <wp:positionV relativeFrom="page">
                  <wp:posOffset>6560820</wp:posOffset>
                </wp:positionV>
                <wp:extent cx="1498600" cy="3548380"/>
                <wp:effectExtent l="0" t="0" r="6350" b="1397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4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776DE" id="Text Box 169" o:spid="_x0000_s1082" type="#_x0000_t202" style="position:absolute;margin-left:450.6pt;margin-top:516.6pt;width:118pt;height:279.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" filled="f" stroked="f">
                <v:textbox inset="0,0,0,0">
                  <w:txbxContent/>
                </v:textbox>
                <w10:wrap anchorx="page" anchory="page"/>
              </v:shape>
            </w:pict>
          </mc:Fallback>
        </mc:AlternateContent>
      </w:r>
      <w:r w:rsidR="00261E3F">
        <w:rPr>
          <w:noProof/>
        </w:rPr>
        <w:drawing>
          <wp:anchor distT="0" distB="0" distL="114300" distR="114300" simplePos="0" relativeHeight="251867136" behindDoc="1" locked="0" layoutInCell="1" allowOverlap="1" wp14:anchorId="1C0C8A3B" wp14:editId="660529B2">
            <wp:simplePos x="0" y="0"/>
            <wp:positionH relativeFrom="margin">
              <wp:posOffset>-177800</wp:posOffset>
            </wp:positionH>
            <wp:positionV relativeFrom="page">
              <wp:posOffset>6692900</wp:posOffset>
            </wp:positionV>
            <wp:extent cx="2000250" cy="1003300"/>
            <wp:effectExtent l="0" t="0" r="0" b="0"/>
            <wp:wrapTight wrapText="bothSides">
              <wp:wrapPolygon edited="0">
                <wp:start x="1851" y="2461"/>
                <wp:lineTo x="1234" y="13944"/>
                <wp:lineTo x="4114" y="16405"/>
                <wp:lineTo x="9051" y="16405"/>
                <wp:lineTo x="8846" y="18866"/>
                <wp:lineTo x="12549" y="18866"/>
                <wp:lineTo x="12343" y="16405"/>
                <wp:lineTo x="17280" y="16405"/>
                <wp:lineTo x="20366" y="13534"/>
                <wp:lineTo x="19543" y="9843"/>
                <wp:lineTo x="20366" y="7792"/>
                <wp:lineTo x="15429" y="4511"/>
                <wp:lineTo x="5554" y="2461"/>
                <wp:lineTo x="1851" y="2461"/>
              </wp:wrapPolygon>
            </wp:wrapTight>
            <wp:docPr id="52" name="Image 52" descr="Logo de la carte accompagnement lo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CA">
        <w:br w:type="page"/>
      </w:r>
    </w:p>
    <w:p w14:paraId="070BC49B" w14:textId="77777777" w:rsidR="001E75CA" w:rsidRDefault="001E75CA"/>
    <w:p w14:paraId="698219B1" w14:textId="28FAE57F" w:rsidR="001E75CA" w:rsidRDefault="001E75CA"/>
    <w:p w14:paraId="3F207BA9" w14:textId="265A270A" w:rsidR="001E75CA" w:rsidRDefault="00C44B2A">
      <w:r>
        <w:rPr>
          <w:noProof/>
          <w:lang w:eastAsia="fr-CA" w:bidi="ar-SA"/>
        </w:rPr>
        <mc:AlternateContent>
          <mc:Choice Requires="wps">
            <w:drawing>
              <wp:anchor distT="0" distB="0" distL="114300" distR="114300" simplePos="0" relativeHeight="251636736" behindDoc="0" locked="0" layoutInCell="0" allowOverlap="1" wp14:anchorId="439B7A34" wp14:editId="4F87C083">
                <wp:simplePos x="0" y="0"/>
                <wp:positionH relativeFrom="page">
                  <wp:posOffset>464820</wp:posOffset>
                </wp:positionH>
                <wp:positionV relativeFrom="page">
                  <wp:posOffset>1038860</wp:posOffset>
                </wp:positionV>
                <wp:extent cx="4800600" cy="547947"/>
                <wp:effectExtent l="0" t="0" r="0" b="508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7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10134" w14:textId="6B98775B" w:rsidR="00046657" w:rsidRDefault="00046657">
                            <w:pPr>
                              <w:pStyle w:val="Titre2"/>
                              <w:rPr>
                                <w:rFonts w:ascii="Bookman Old Style" w:hAnsi="Bookman Old Style"/>
                                <w:b/>
                                <w:bCs/>
                                <w:color w:val="auto"/>
                                <w:sz w:val="40"/>
                                <w:szCs w:val="40"/>
                              </w:rPr>
                            </w:pPr>
                            <w:r w:rsidRPr="00F7244A">
                              <w:rPr>
                                <w:rFonts w:ascii="Bookman Old Style" w:hAnsi="Bookman Old Style"/>
                                <w:b/>
                                <w:bCs/>
                                <w:color w:val="auto"/>
                                <w:sz w:val="40"/>
                                <w:szCs w:val="40"/>
                              </w:rPr>
                              <w:t>La chronique de Karine</w:t>
                            </w:r>
                          </w:p>
                          <w:p w14:paraId="5327DE43" w14:textId="777CB697" w:rsidR="00046657" w:rsidRPr="0000535A" w:rsidRDefault="00046657" w:rsidP="00C44B2A">
                            <w:pPr>
                              <w:rPr>
                                <w:rFonts w:ascii="Bookman Old Style" w:hAnsi="Bookman Old Style"/>
                                <w:b/>
                                <w:bCs/>
                              </w:rPr>
                            </w:pPr>
                            <w:r w:rsidRPr="0000535A">
                              <w:rPr>
                                <w:rFonts w:ascii="Bookman Old Style" w:hAnsi="Bookman Old Style"/>
                                <w:b/>
                                <w:bCs/>
                              </w:rPr>
                              <w:t>L’équitation et moi</w:t>
                            </w:r>
                          </w:p>
                          <w:p w14:paraId="28280D0C" w14:textId="77777777" w:rsidR="00046657" w:rsidRDefault="00046657">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B7A34" id="Text Box 75" o:spid="_x0000_s1083" type="#_x0000_t202" style="position:absolute;margin-left:36.6pt;margin-top:81.8pt;width:378pt;height:43.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" o:allowincell="f" filled="f" stroked="f">
                <v:textbox inset="0,0,0,0">
                  <w:txbxContent>
                    <w:p w14:paraId="77D10134" w14:textId="6B98775B" w:rsidR="00046657" w:rsidRDefault="00046657">
                      <w:pPr>
                        <w:pStyle w:val="Titre2"/>
                        <w:rPr>
                          <w:rFonts w:ascii="Bookman Old Style" w:hAnsi="Bookman Old Style"/>
                          <w:b/>
                          <w:bCs/>
                          <w:color w:val="auto"/>
                          <w:sz w:val="40"/>
                          <w:szCs w:val="40"/>
                        </w:rPr>
                      </w:pPr>
                      <w:r w:rsidRPr="00F7244A">
                        <w:rPr>
                          <w:rFonts w:ascii="Bookman Old Style" w:hAnsi="Bookman Old Style"/>
                          <w:b/>
                          <w:bCs/>
                          <w:color w:val="auto"/>
                          <w:sz w:val="40"/>
                          <w:szCs w:val="40"/>
                        </w:rPr>
                        <w:t>La chronique de Karine</w:t>
                      </w:r>
                    </w:p>
                    <w:p w14:paraId="5327DE43" w14:textId="777CB697" w:rsidR="00046657" w:rsidRPr="0000535A" w:rsidRDefault="00046657" w:rsidP="00C44B2A">
                      <w:pPr>
                        <w:rPr>
                          <w:rFonts w:ascii="Bookman Old Style" w:hAnsi="Bookman Old Style"/>
                          <w:b/>
                          <w:bCs/>
                        </w:rPr>
                      </w:pPr>
                      <w:r w:rsidRPr="0000535A">
                        <w:rPr>
                          <w:rFonts w:ascii="Bookman Old Style" w:hAnsi="Bookman Old Style"/>
                          <w:b/>
                          <w:bCs/>
                        </w:rPr>
                        <w:t>L’équitation et moi</w:t>
                      </w:r>
                    </w:p>
                    <w:p w14:paraId="28280D0C" w14:textId="77777777" w:rsidR="00046657" w:rsidRDefault="00046657">
                      <w:pPr>
                        <w:pStyle w:val="Titre2"/>
                        <w:rPr>
                          <w:color w:val="auto"/>
                        </w:rPr>
                      </w:pPr>
                    </w:p>
                  </w:txbxContent>
                </v:textbox>
                <w10:wrap anchorx="page" anchory="page"/>
              </v:shape>
            </w:pict>
          </mc:Fallback>
        </mc:AlternateContent>
      </w:r>
      <w:r w:rsidR="00B42165">
        <w:rPr>
          <w:noProof/>
        </w:rPr>
        <w:drawing>
          <wp:anchor distT="0" distB="0" distL="114300" distR="114300" simplePos="0" relativeHeight="251855872" behindDoc="1" locked="0" layoutInCell="1" allowOverlap="1" wp14:anchorId="1826B9F2" wp14:editId="7108D3AD">
            <wp:simplePos x="0" y="0"/>
            <wp:positionH relativeFrom="column">
              <wp:posOffset>5276850</wp:posOffset>
            </wp:positionH>
            <wp:positionV relativeFrom="paragraph">
              <wp:posOffset>6350</wp:posOffset>
            </wp:positionV>
            <wp:extent cx="1565910" cy="883920"/>
            <wp:effectExtent l="0" t="0" r="0" b="0"/>
            <wp:wrapTight wrapText="bothSides">
              <wp:wrapPolygon edited="0">
                <wp:start x="7358" y="0"/>
                <wp:lineTo x="4730" y="1397"/>
                <wp:lineTo x="0" y="6517"/>
                <wp:lineTo x="0" y="11172"/>
                <wp:lineTo x="1051" y="16293"/>
                <wp:lineTo x="6307" y="20483"/>
                <wp:lineTo x="7358" y="20948"/>
                <wp:lineTo x="13927" y="20948"/>
                <wp:lineTo x="14978" y="20483"/>
                <wp:lineTo x="20234" y="16293"/>
                <wp:lineTo x="21022" y="12569"/>
                <wp:lineTo x="21285" y="10241"/>
                <wp:lineTo x="21022" y="6052"/>
                <wp:lineTo x="16818" y="1862"/>
                <wp:lineTo x="13927" y="0"/>
                <wp:lineTo x="7358" y="0"/>
              </wp:wrapPolygon>
            </wp:wrapTight>
            <wp:docPr id="686" name="Image 686" descr="Photo de Karine accompagnée de son chien d'assistance.&#10;"/>
            <wp:cNvGraphicFramePr/>
            <a:graphic xmlns:a="http://schemas.openxmlformats.org/drawingml/2006/main">
              <a:graphicData uri="http://schemas.openxmlformats.org/drawingml/2006/picture">
                <pic:pic xmlns:pic="http://schemas.openxmlformats.org/drawingml/2006/picture">
                  <pic:nvPicPr>
                    <pic:cNvPr id="686" name="Image 686" descr="Photo de Karine accompagnée de son chien d'assistance.&#10;"/>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5910" cy="883920"/>
                    </a:xfrm>
                    <a:prstGeom prst="ellipse">
                      <a:avLst/>
                    </a:prstGeom>
                    <a:ln>
                      <a:noFill/>
                    </a:ln>
                    <a:effectLst>
                      <a:softEdge rad="112500"/>
                    </a:effectLst>
                  </pic:spPr>
                </pic:pic>
              </a:graphicData>
            </a:graphic>
          </wp:anchor>
        </w:drawing>
      </w:r>
    </w:p>
    <w:p w14:paraId="5C34CC7F" w14:textId="5EA2CB32" w:rsidR="001E75CA" w:rsidRDefault="001E75CA"/>
    <w:p w14:paraId="709616A0" w14:textId="6F57915B" w:rsidR="001E75CA" w:rsidRDefault="001E75CA"/>
    <w:p w14:paraId="48EEE6F2" w14:textId="7C7C323C" w:rsidR="001E75CA" w:rsidRDefault="006061A0">
      <w:r>
        <w:rPr>
          <w:noProof/>
          <w:lang w:eastAsia="fr-CA" w:bidi="ar-SA"/>
        </w:rPr>
        <mc:AlternateContent>
          <mc:Choice Requires="wps">
            <w:drawing>
              <wp:anchor distT="0" distB="0" distL="114300" distR="114300" simplePos="0" relativeHeight="251635712" behindDoc="0" locked="0" layoutInCell="0" allowOverlap="1" wp14:anchorId="0ACD5017" wp14:editId="1BD97319">
                <wp:simplePos x="0" y="0"/>
                <wp:positionH relativeFrom="page">
                  <wp:posOffset>480060</wp:posOffset>
                </wp:positionH>
                <wp:positionV relativeFrom="page">
                  <wp:posOffset>1623060</wp:posOffset>
                </wp:positionV>
                <wp:extent cx="1613535" cy="3901440"/>
                <wp:effectExtent l="0" t="0" r="5715" b="381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390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4E5EFA0D" w14:textId="77777777" w:rsidR="00046657" w:rsidRDefault="00046657" w:rsidP="00F7244A">
                            <w:pPr>
                              <w:pStyle w:val="Corpsdetexte"/>
                              <w:jc w:val="both"/>
                            </w:pPr>
                            <w:r w:rsidRPr="00F7244A">
                              <w:t xml:space="preserve">Bonjour, pour ce 4e article, j’ai décidé de vous parler d’un merveilleux centre que j’ai découvert il y a 2 ans. </w:t>
                            </w:r>
                          </w:p>
                          <w:p w14:paraId="0AE830A6" w14:textId="1DE752C4" w:rsidR="00046657" w:rsidRDefault="00046657" w:rsidP="00F7244A">
                            <w:pPr>
                              <w:pStyle w:val="Corpsdetexte"/>
                              <w:jc w:val="both"/>
                            </w:pPr>
                            <w:r w:rsidRPr="00F7244A">
                              <w:t xml:space="preserve">Les gens de cœur du programme les amis de Joey/ </w:t>
                            </w:r>
                            <w:proofErr w:type="spellStart"/>
                            <w:r w:rsidRPr="00F7244A">
                              <w:t>Centauria</w:t>
                            </w:r>
                            <w:proofErr w:type="spellEnd"/>
                            <w:r w:rsidRPr="00F7244A">
                              <w:t xml:space="preserve"> offrent de l’équitation thérapeutique et de la zoothérapie s’adressant aux enfants et aux adultes présentant des besoins particuliers d’ordre physiques ou intellectuels, mais aussi à ceux qui éprouvent des problèmes de santé mentale, des troubles du comportement et/ou de l’apprentissage. </w:t>
                            </w:r>
                          </w:p>
                          <w:p w14:paraId="7621A961" w14:textId="1537709F" w:rsidR="00046657" w:rsidRDefault="00046657" w:rsidP="00F7244A">
                            <w:pPr>
                              <w:pStyle w:val="Corpsdetexte"/>
                              <w:jc w:val="both"/>
                            </w:pPr>
                            <w:r w:rsidRPr="00F7244A">
                              <w:t>Le centre offre des services à Sorel-Tracy, Chambly et Trois-Rivières.</w:t>
                            </w:r>
                          </w:p>
                          <w:p w14:paraId="563E8E64" w14:textId="77777777" w:rsidR="00046657" w:rsidRDefault="00046657" w:rsidP="00F7244A">
                            <w:pPr>
                              <w:pStyle w:val="Corpsdetexte"/>
                              <w:jc w:val="both"/>
                            </w:pPr>
                            <w:r w:rsidRPr="00F7244A">
                              <w:t xml:space="preserve">Revenons à notre sujet principal, moi et les apports de l’équitation thérapeutique sur ma personne. </w:t>
                            </w:r>
                          </w:p>
                          <w:p w14:paraId="71F9F98C" w14:textId="77777777" w:rsidR="00046657" w:rsidRDefault="00046657" w:rsidP="00F7244A">
                            <w:pPr>
                              <w:pStyle w:val="Corpsdetexte"/>
                              <w:jc w:val="both"/>
                            </w:pPr>
                            <w:r w:rsidRPr="00F7244A">
                              <w:t>Tout d’abord, rappelons-nous quelques détails sur ma maladie. Il n’existe aucun médicament ni traitement à ce jour qui permettent de ralentir la progression de la maladie (</w:t>
                            </w:r>
                            <w:r w:rsidRPr="00F7244A">
                              <w:rPr>
                                <w:lang w:val="fr-FR"/>
                              </w:rPr>
                              <w:t>Ataxie de Beauce)</w:t>
                            </w:r>
                            <w:r w:rsidRPr="00F7244A">
                              <w:t>.</w:t>
                            </w:r>
                          </w:p>
                          <w:p w14:paraId="7819EA1E" w14:textId="0A120FEF" w:rsidR="00046657" w:rsidRDefault="00046657" w:rsidP="00F7244A">
                            <w:pPr>
                              <w:pStyle w:val="Corpsdetexte"/>
                              <w:jc w:val="both"/>
                            </w:pPr>
                            <w:r w:rsidRPr="00F7244A">
                              <w:t>Je me promène beaucoup et j’essaie de rester active afin de diminuer la douleur, de renforcir mes muscles, mon tonus, tout ça pour réussir à rester autonome et garder mes acquis le plus longtemps possible.</w:t>
                            </w:r>
                          </w:p>
                          <w:p w14:paraId="37B0C8FF" w14:textId="1C6DCD2E" w:rsidR="00046657" w:rsidRPr="00F7244A" w:rsidRDefault="00046657" w:rsidP="00F7244A">
                            <w:pPr>
                              <w:pStyle w:val="Corpsdetexte"/>
                              <w:jc w:val="both"/>
                            </w:pPr>
                            <w:r w:rsidRPr="00F7244A">
                              <w:t>L’équitation thérapeutique étant un prolongement de la physiothérapie</w:t>
                            </w:r>
                            <w:r>
                              <w:t>, elle</w:t>
                            </w:r>
                            <w:r w:rsidRPr="00F7244A">
                              <w:t xml:space="preserve"> me permet</w:t>
                            </w:r>
                            <w:r>
                              <w:t>,</w:t>
                            </w:r>
                            <w:r w:rsidRPr="00F7244A">
                              <w:t xml:space="preserve"> avec l’aide de thérapeutes, de travailler sur des objectifs précis faits sur mesure pour moi, selon mes limites. </w:t>
                            </w:r>
                          </w:p>
                          <w:p w14:paraId="75BDBCC4" w14:textId="58033FA4" w:rsidR="00046657" w:rsidRDefault="00046657" w:rsidP="00F7244A">
                            <w:pPr>
                              <w:pStyle w:val="Corpsdetexte"/>
                              <w:jc w:val="both"/>
                            </w:pPr>
                            <w:r w:rsidRPr="00F7244A">
                              <w:t>Les commentaires qu’on me pose le plus souvent concernent la différence entre l’équitation thérapeutique et l’autre équitation.</w:t>
                            </w:r>
                            <w:r>
                              <w:t xml:space="preserve"> </w:t>
                            </w:r>
                          </w:p>
                          <w:p w14:paraId="36760C38" w14:textId="727C39C6" w:rsidR="00046657" w:rsidRDefault="00046657" w:rsidP="00295798">
                            <w:pPr>
                              <w:pStyle w:val="Corpsdetexte"/>
                              <w:jc w:val="both"/>
                            </w:pPr>
                            <w:r w:rsidRPr="00295798">
                              <w:t>« L’autre équitation? Quelle autre équitation? Bien, celle qui est la plus connue, tu sais… la vraie… »</w:t>
                            </w:r>
                          </w:p>
                          <w:p w14:paraId="0F28459E" w14:textId="77777777" w:rsidR="00046657" w:rsidRDefault="00046657" w:rsidP="00295798">
                            <w:pPr>
                              <w:pStyle w:val="Corpsdetexte"/>
                              <w:jc w:val="both"/>
                            </w:pPr>
                            <w:r w:rsidRPr="00295798">
                              <w:t xml:space="preserve">Tout d’abord, je tiens à mentionner qu’il n’y a pas de </w:t>
                            </w:r>
                            <w:r>
                              <w:t>« </w:t>
                            </w:r>
                            <w:r w:rsidRPr="00295798">
                              <w:t>vraie</w:t>
                            </w:r>
                            <w:r>
                              <w:t> »</w:t>
                            </w:r>
                            <w:r w:rsidRPr="00295798">
                              <w:t xml:space="preserve"> équitation comme il n’y a pas de « fausse » équitation. L’équitation, consiste à s’asseoir sur le dos du cheval et à le faire avancer.</w:t>
                            </w:r>
                          </w:p>
                          <w:p w14:paraId="094EF559" w14:textId="17036630" w:rsidR="00046657" w:rsidRDefault="00046657" w:rsidP="00295798">
                            <w:pPr>
                              <w:pStyle w:val="Corpsdetexte"/>
                              <w:jc w:val="both"/>
                            </w:pPr>
                            <w:r w:rsidRPr="00295798">
                              <w:t>Et c’est ce que nous faisons dans nos cours d’équitation thérapeutique. La différence est dans l’approche et dans les objectifs.</w:t>
                            </w:r>
                          </w:p>
                          <w:p w14:paraId="3629D51F" w14:textId="7DE1DB3A" w:rsidR="00046657" w:rsidRDefault="00046657" w:rsidP="00F7244A">
                            <w:pPr>
                              <w:pStyle w:val="Corpsdetexte"/>
                            </w:pPr>
                          </w:p>
                          <w:p w14:paraId="5CA43F86" w14:textId="2425D079" w:rsidR="00046657" w:rsidRDefault="00046657" w:rsidP="00F7244A">
                            <w:pPr>
                              <w:pStyle w:val="Corpsdetexte"/>
                            </w:pPr>
                          </w:p>
                          <w:p w14:paraId="59BB6ECC" w14:textId="069674D6" w:rsidR="00046657" w:rsidRDefault="00046657" w:rsidP="00F7244A">
                            <w:pPr>
                              <w:pStyle w:val="Corpsdetexte"/>
                            </w:pPr>
                          </w:p>
                          <w:p w14:paraId="550CD85C" w14:textId="68D5181D" w:rsidR="00046657" w:rsidRDefault="00046657" w:rsidP="00F7244A">
                            <w:pPr>
                              <w:pStyle w:val="Corpsdetexte"/>
                            </w:pPr>
                          </w:p>
                          <w:p w14:paraId="520AF071" w14:textId="08B70C13" w:rsidR="00046657" w:rsidRDefault="00046657" w:rsidP="00F7244A">
                            <w:pPr>
                              <w:pStyle w:val="Corpsdetexte"/>
                            </w:pPr>
                          </w:p>
                          <w:p w14:paraId="7156F364" w14:textId="2FC42FE7" w:rsidR="00046657" w:rsidRDefault="00046657" w:rsidP="00F7244A">
                            <w:pPr>
                              <w:pStyle w:val="Corpsdetexte"/>
                            </w:pPr>
                          </w:p>
                          <w:p w14:paraId="3930EB7A" w14:textId="7C112340" w:rsidR="00046657" w:rsidRPr="009C2472" w:rsidRDefault="00046657" w:rsidP="00F7244A">
                            <w:pPr>
                              <w:pStyle w:val="Corpsdetexte"/>
                              <w:rPr>
                                <w:lang w:val="fr-FR"/>
                              </w:rPr>
                            </w:pPr>
                            <w:r w:rsidRPr="009C2472">
                              <w:rPr>
                                <w:rFonts w:cs="Times New Roman"/>
                                <w:lang w:val="fr-FR" w:bidi="en-US"/>
                              </w:rPr>
                              <w:t xml:space="preserve"> </w:t>
                            </w:r>
                          </w:p>
                          <w:p w14:paraId="24C6874E" w14:textId="77777777" w:rsidR="00046657" w:rsidRPr="009C2472" w:rsidRDefault="00046657">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5017" id="Text Box 74" o:spid="_x0000_s1084" type="#_x0000_t202" style="position:absolute;margin-left:37.8pt;margin-top:127.8pt;width:127.05pt;height:307.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" o:allowincell="f" filled="f" stroked="f">
                <v:textbox style="mso-next-textbox:#Text Box 172" inset="0,0,0,0">
                  <w:txbxContent>
                    <w:p w14:paraId="4E5EFA0D" w14:textId="77777777" w:rsidR="00046657" w:rsidRDefault="00046657" w:rsidP="00F7244A">
                      <w:pPr>
                        <w:pStyle w:val="Corpsdetexte"/>
                        <w:jc w:val="both"/>
                      </w:pPr>
                      <w:r w:rsidRPr="00F7244A">
                        <w:t xml:space="preserve">Bonjour, pour ce 4e article, j’ai décidé de vous parler d’un merveilleux centre que j’ai découvert il y a 2 ans. </w:t>
                      </w:r>
                    </w:p>
                    <w:p w14:paraId="0AE830A6" w14:textId="1DE752C4" w:rsidR="00046657" w:rsidRDefault="00046657" w:rsidP="00F7244A">
                      <w:pPr>
                        <w:pStyle w:val="Corpsdetexte"/>
                        <w:jc w:val="both"/>
                      </w:pPr>
                      <w:r w:rsidRPr="00F7244A">
                        <w:t xml:space="preserve">Les gens de cœur du programme les amis de Joey/ </w:t>
                      </w:r>
                      <w:proofErr w:type="spellStart"/>
                      <w:r w:rsidRPr="00F7244A">
                        <w:t>Centauria</w:t>
                      </w:r>
                      <w:proofErr w:type="spellEnd"/>
                      <w:r w:rsidRPr="00F7244A">
                        <w:t xml:space="preserve"> offrent de l’équitation thérapeutique et de la zoothérapie s’adressant aux enfants et aux adultes présentant des besoins particuliers d’ordre physiques ou intellectuels, mais aussi à ceux qui éprouvent des problèmes de santé mentale, des troubles du comportement et/ou de l’apprentissage. </w:t>
                      </w:r>
                    </w:p>
                    <w:p w14:paraId="7621A961" w14:textId="1537709F" w:rsidR="00046657" w:rsidRDefault="00046657" w:rsidP="00F7244A">
                      <w:pPr>
                        <w:pStyle w:val="Corpsdetexte"/>
                        <w:jc w:val="both"/>
                      </w:pPr>
                      <w:r w:rsidRPr="00F7244A">
                        <w:t>Le centre offre des services à Sorel-Tracy, Chambly et Trois-Rivières.</w:t>
                      </w:r>
                    </w:p>
                    <w:p w14:paraId="563E8E64" w14:textId="77777777" w:rsidR="00046657" w:rsidRDefault="00046657" w:rsidP="00F7244A">
                      <w:pPr>
                        <w:pStyle w:val="Corpsdetexte"/>
                        <w:jc w:val="both"/>
                      </w:pPr>
                      <w:r w:rsidRPr="00F7244A">
                        <w:t xml:space="preserve">Revenons à notre sujet principal, moi et les apports de l’équitation thérapeutique sur ma personne. </w:t>
                      </w:r>
                    </w:p>
                    <w:p w14:paraId="71F9F98C" w14:textId="77777777" w:rsidR="00046657" w:rsidRDefault="00046657" w:rsidP="00F7244A">
                      <w:pPr>
                        <w:pStyle w:val="Corpsdetexte"/>
                        <w:jc w:val="both"/>
                      </w:pPr>
                      <w:r w:rsidRPr="00F7244A">
                        <w:t>Tout d’abord, rappelons-nous quelques détails sur ma maladie. Il n’existe aucun médicament ni traitement à ce jour qui permettent de ralentir la progression de la maladie (</w:t>
                      </w:r>
                      <w:r w:rsidRPr="00F7244A">
                        <w:rPr>
                          <w:lang w:val="fr-FR"/>
                        </w:rPr>
                        <w:t>Ataxie de Beauce)</w:t>
                      </w:r>
                      <w:r w:rsidRPr="00F7244A">
                        <w:t>.</w:t>
                      </w:r>
                    </w:p>
                    <w:p w14:paraId="7819EA1E" w14:textId="0A120FEF" w:rsidR="00046657" w:rsidRDefault="00046657" w:rsidP="00F7244A">
                      <w:pPr>
                        <w:pStyle w:val="Corpsdetexte"/>
                        <w:jc w:val="both"/>
                      </w:pPr>
                      <w:r w:rsidRPr="00F7244A">
                        <w:t>Je me promène beaucoup et j’essaie de rester active afin de diminuer la douleur, de renforcir mes muscles, mon tonus, tout ça pour réussir à rester autonome et garder mes acquis le plus longtemps possible.</w:t>
                      </w:r>
                    </w:p>
                    <w:p w14:paraId="37B0C8FF" w14:textId="1C6DCD2E" w:rsidR="00046657" w:rsidRPr="00F7244A" w:rsidRDefault="00046657" w:rsidP="00F7244A">
                      <w:pPr>
                        <w:pStyle w:val="Corpsdetexte"/>
                        <w:jc w:val="both"/>
                      </w:pPr>
                      <w:r w:rsidRPr="00F7244A">
                        <w:t>L’équitation thérapeutique étant un prolongement de la physiothérapie</w:t>
                      </w:r>
                      <w:r>
                        <w:t>, elle</w:t>
                      </w:r>
                      <w:r w:rsidRPr="00F7244A">
                        <w:t xml:space="preserve"> me permet</w:t>
                      </w:r>
                      <w:r>
                        <w:t>,</w:t>
                      </w:r>
                      <w:r w:rsidRPr="00F7244A">
                        <w:t xml:space="preserve"> avec l’aide de thérapeutes, de travailler sur des objectifs précis faits sur mesure pour moi, selon mes limites. </w:t>
                      </w:r>
                    </w:p>
                    <w:p w14:paraId="75BDBCC4" w14:textId="58033FA4" w:rsidR="00046657" w:rsidRDefault="00046657" w:rsidP="00F7244A">
                      <w:pPr>
                        <w:pStyle w:val="Corpsdetexte"/>
                        <w:jc w:val="both"/>
                      </w:pPr>
                      <w:r w:rsidRPr="00F7244A">
                        <w:t>Les commentaires qu’on me pose le plus souvent concernent la différence entre l’équitation thérapeutique et l’autre équitation.</w:t>
                      </w:r>
                      <w:r>
                        <w:t xml:space="preserve"> </w:t>
                      </w:r>
                    </w:p>
                    <w:p w14:paraId="36760C38" w14:textId="727C39C6" w:rsidR="00046657" w:rsidRDefault="00046657" w:rsidP="00295798">
                      <w:pPr>
                        <w:pStyle w:val="Corpsdetexte"/>
                        <w:jc w:val="both"/>
                      </w:pPr>
                      <w:r w:rsidRPr="00295798">
                        <w:t>« L’autre équitation? Quelle autre équitation? Bien, celle qui est la plus connue, tu sais… la vraie… »</w:t>
                      </w:r>
                    </w:p>
                    <w:p w14:paraId="0F28459E" w14:textId="77777777" w:rsidR="00046657" w:rsidRDefault="00046657" w:rsidP="00295798">
                      <w:pPr>
                        <w:pStyle w:val="Corpsdetexte"/>
                        <w:jc w:val="both"/>
                      </w:pPr>
                      <w:r w:rsidRPr="00295798">
                        <w:t xml:space="preserve">Tout d’abord, je tiens à mentionner qu’il n’y a pas de </w:t>
                      </w:r>
                      <w:r>
                        <w:t>« </w:t>
                      </w:r>
                      <w:r w:rsidRPr="00295798">
                        <w:t>vraie</w:t>
                      </w:r>
                      <w:r>
                        <w:t> »</w:t>
                      </w:r>
                      <w:r w:rsidRPr="00295798">
                        <w:t xml:space="preserve"> équitation comme il n’y a pas de « fausse » équitation. L’équitation, consiste à s’asseoir sur le dos du cheval et à le faire avancer.</w:t>
                      </w:r>
                    </w:p>
                    <w:p w14:paraId="094EF559" w14:textId="17036630" w:rsidR="00046657" w:rsidRDefault="00046657" w:rsidP="00295798">
                      <w:pPr>
                        <w:pStyle w:val="Corpsdetexte"/>
                        <w:jc w:val="both"/>
                      </w:pPr>
                      <w:r w:rsidRPr="00295798">
                        <w:t>Et c’est ce que nous faisons dans nos cours d’équitation thérapeutique. La différence est dans l’approche et dans les objectifs.</w:t>
                      </w:r>
                    </w:p>
                    <w:p w14:paraId="3629D51F" w14:textId="7DE1DB3A" w:rsidR="00046657" w:rsidRDefault="00046657" w:rsidP="00F7244A">
                      <w:pPr>
                        <w:pStyle w:val="Corpsdetexte"/>
                      </w:pPr>
                    </w:p>
                    <w:p w14:paraId="5CA43F86" w14:textId="2425D079" w:rsidR="00046657" w:rsidRDefault="00046657" w:rsidP="00F7244A">
                      <w:pPr>
                        <w:pStyle w:val="Corpsdetexte"/>
                      </w:pPr>
                    </w:p>
                    <w:p w14:paraId="59BB6ECC" w14:textId="069674D6" w:rsidR="00046657" w:rsidRDefault="00046657" w:rsidP="00F7244A">
                      <w:pPr>
                        <w:pStyle w:val="Corpsdetexte"/>
                      </w:pPr>
                    </w:p>
                    <w:p w14:paraId="550CD85C" w14:textId="68D5181D" w:rsidR="00046657" w:rsidRDefault="00046657" w:rsidP="00F7244A">
                      <w:pPr>
                        <w:pStyle w:val="Corpsdetexte"/>
                      </w:pPr>
                    </w:p>
                    <w:p w14:paraId="520AF071" w14:textId="08B70C13" w:rsidR="00046657" w:rsidRDefault="00046657" w:rsidP="00F7244A">
                      <w:pPr>
                        <w:pStyle w:val="Corpsdetexte"/>
                      </w:pPr>
                    </w:p>
                    <w:p w14:paraId="7156F364" w14:textId="2FC42FE7" w:rsidR="00046657" w:rsidRDefault="00046657" w:rsidP="00F7244A">
                      <w:pPr>
                        <w:pStyle w:val="Corpsdetexte"/>
                      </w:pPr>
                    </w:p>
                    <w:p w14:paraId="3930EB7A" w14:textId="7C112340" w:rsidR="00046657" w:rsidRPr="009C2472" w:rsidRDefault="00046657" w:rsidP="00F7244A">
                      <w:pPr>
                        <w:pStyle w:val="Corpsdetexte"/>
                        <w:rPr>
                          <w:lang w:val="fr-FR"/>
                        </w:rPr>
                      </w:pPr>
                      <w:r w:rsidRPr="009C2472">
                        <w:rPr>
                          <w:rFonts w:cs="Times New Roman"/>
                          <w:lang w:val="fr-FR" w:bidi="en-US"/>
                        </w:rPr>
                        <w:t xml:space="preserve"> </w:t>
                      </w:r>
                    </w:p>
                    <w:p w14:paraId="24C6874E" w14:textId="77777777" w:rsidR="00046657" w:rsidRPr="009C2472" w:rsidRDefault="00046657">
                      <w:pPr>
                        <w:pStyle w:val="Corpsdetexte"/>
                        <w:rPr>
                          <w:lang w:val="fr-FR"/>
                        </w:rPr>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8720" behindDoc="0" locked="0" layoutInCell="1" allowOverlap="1" wp14:anchorId="27206EDA" wp14:editId="008A18E7">
                <wp:simplePos x="0" y="0"/>
                <wp:positionH relativeFrom="page">
                  <wp:posOffset>3832860</wp:posOffset>
                </wp:positionH>
                <wp:positionV relativeFrom="page">
                  <wp:posOffset>1630680</wp:posOffset>
                </wp:positionV>
                <wp:extent cx="1613535" cy="4206240"/>
                <wp:effectExtent l="0" t="0" r="5715" b="381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06EDA" id="Text Box 173" o:spid="_x0000_s1085" type="#_x0000_t202" style="position:absolute;margin-left:301.8pt;margin-top:128.4pt;width:127.05pt;height:331.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7696" behindDoc="0" locked="0" layoutInCell="0" allowOverlap="1" wp14:anchorId="76866B02" wp14:editId="7C6527DA">
                <wp:simplePos x="0" y="0"/>
                <wp:positionH relativeFrom="page">
                  <wp:posOffset>2194560</wp:posOffset>
                </wp:positionH>
                <wp:positionV relativeFrom="page">
                  <wp:posOffset>1623060</wp:posOffset>
                </wp:positionV>
                <wp:extent cx="1546860" cy="3909060"/>
                <wp:effectExtent l="0" t="0" r="15240" b="1524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90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6B02" id="Text Box 172" o:spid="_x0000_s1086" type="#_x0000_t202" style="position:absolute;margin-left:172.8pt;margin-top:127.8pt;width:121.8pt;height:307.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" o:allowincell="f" filled="f" stroked="f">
                <v:textbox style="mso-next-textbox:#Text Box 173" inset="0,0,0,0">
                  <w:txbxContent/>
                </v:textbox>
                <w10:wrap anchorx="page" anchory="page"/>
              </v:shape>
            </w:pict>
          </mc:Fallback>
        </mc:AlternateContent>
      </w:r>
    </w:p>
    <w:p w14:paraId="101E9E45" w14:textId="6EE4E6E4" w:rsidR="001E75CA" w:rsidRDefault="001E75CA"/>
    <w:p w14:paraId="01AA7411" w14:textId="0AD4584E" w:rsidR="001E75CA" w:rsidRDefault="001E75CA"/>
    <w:p w14:paraId="03337018" w14:textId="14B17672" w:rsidR="001E75CA" w:rsidRDefault="001E75CA"/>
    <w:p w14:paraId="675FF9DF" w14:textId="77777777" w:rsidR="001E75CA" w:rsidRDefault="001E75CA"/>
    <w:p w14:paraId="6801D6D7" w14:textId="5E57A237" w:rsidR="001E75CA" w:rsidRDefault="001E75CA"/>
    <w:p w14:paraId="299BF1D0" w14:textId="3C59BEFB" w:rsidR="001E75CA" w:rsidRDefault="001E75CA"/>
    <w:p w14:paraId="5E988E21" w14:textId="5F87017D" w:rsidR="001E75CA" w:rsidRDefault="001E75CA"/>
    <w:p w14:paraId="1D917277" w14:textId="253DCA2A" w:rsidR="001E75CA" w:rsidRDefault="001E75CA"/>
    <w:p w14:paraId="6FE0F6F9" w14:textId="0C5498C0" w:rsidR="001E75CA" w:rsidRDefault="001E75CA"/>
    <w:p w14:paraId="246FB40E" w14:textId="7EB5DAF0" w:rsidR="001E75CA" w:rsidRDefault="001E75CA"/>
    <w:p w14:paraId="6C5B51D4" w14:textId="638CA323" w:rsidR="001E75CA" w:rsidRDefault="001E75CA"/>
    <w:p w14:paraId="065F1C91" w14:textId="70C6D229" w:rsidR="001E75CA" w:rsidRDefault="001E75CA"/>
    <w:p w14:paraId="09D7A58B" w14:textId="46C54436" w:rsidR="001E75CA" w:rsidRDefault="001E75CA"/>
    <w:p w14:paraId="30F6882F" w14:textId="06672D26" w:rsidR="001E75CA" w:rsidRDefault="001E75CA"/>
    <w:p w14:paraId="7CD33FDF" w14:textId="6F347561" w:rsidR="001E75CA" w:rsidRDefault="001E75CA"/>
    <w:p w14:paraId="4F46552F" w14:textId="0279B1A1" w:rsidR="001E75CA" w:rsidRDefault="001E75CA"/>
    <w:p w14:paraId="583EB9A0" w14:textId="57CEA358" w:rsidR="001E75CA" w:rsidRDefault="001E75CA"/>
    <w:p w14:paraId="796408E3" w14:textId="6965103F" w:rsidR="001E75CA" w:rsidRDefault="001E75CA"/>
    <w:p w14:paraId="0DB5DD89" w14:textId="255B576C" w:rsidR="001E75CA" w:rsidRDefault="00286BCF">
      <w:r>
        <w:rPr>
          <w:noProof/>
        </w:rPr>
        <w:drawing>
          <wp:anchor distT="0" distB="0" distL="114300" distR="114300" simplePos="0" relativeHeight="251857920" behindDoc="1" locked="0" layoutInCell="1" allowOverlap="1" wp14:anchorId="39C7A6C8" wp14:editId="6B174D5E">
            <wp:simplePos x="0" y="0"/>
            <wp:positionH relativeFrom="column">
              <wp:posOffset>5409681</wp:posOffset>
            </wp:positionH>
            <wp:positionV relativeFrom="page">
              <wp:posOffset>4813993</wp:posOffset>
            </wp:positionV>
            <wp:extent cx="1164590" cy="1548765"/>
            <wp:effectExtent l="0" t="0" r="0" b="0"/>
            <wp:wrapTight wrapText="bothSides">
              <wp:wrapPolygon edited="0">
                <wp:start x="0" y="0"/>
                <wp:lineTo x="0" y="21255"/>
                <wp:lineTo x="21200" y="21255"/>
                <wp:lineTo x="21200" y="0"/>
                <wp:lineTo x="0" y="0"/>
              </wp:wrapPolygon>
            </wp:wrapTight>
            <wp:docPr id="699" name="Image 699" descr="Photo de Karine à ch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4590" cy="1548765"/>
                    </a:xfrm>
                    <a:prstGeom prst="rect">
                      <a:avLst/>
                    </a:prstGeom>
                    <a:noFill/>
                  </pic:spPr>
                </pic:pic>
              </a:graphicData>
            </a:graphic>
          </wp:anchor>
        </w:drawing>
      </w:r>
    </w:p>
    <w:p w14:paraId="150087FF" w14:textId="77777777" w:rsidR="001E75CA" w:rsidRDefault="001E75CA">
      <w:pPr>
        <w:rPr>
          <w:rFonts w:cs="Times New Roman"/>
          <w:noProof/>
          <w:szCs w:val="20"/>
          <w:lang w:bidi="en-US"/>
        </w:rPr>
        <w:sectPr w:rsidR="001E75CA" w:rsidSect="00EA2BAF">
          <w:headerReference w:type="even" r:id="rId34"/>
          <w:headerReference w:type="default" r:id="rId35"/>
          <w:footerReference w:type="even" r:id="rId36"/>
          <w:footerReference w:type="default" r:id="rId37"/>
          <w:headerReference w:type="first" r:id="rId38"/>
          <w:footerReference w:type="first" r:id="rId39"/>
          <w:pgSz w:w="11907" w:h="16839"/>
          <w:pgMar w:top="720" w:right="720" w:bottom="720" w:left="720" w:header="720" w:footer="720" w:gutter="0"/>
          <w:cols w:space="708"/>
          <w:titlePg/>
          <w:docGrid w:linePitch="360"/>
        </w:sectPr>
      </w:pPr>
    </w:p>
    <w:p w14:paraId="506DF017" w14:textId="6EF14D1C" w:rsidR="00EC2E2B" w:rsidRDefault="006061A0">
      <w:r>
        <w:rPr>
          <w:noProof/>
          <w:lang w:eastAsia="fr-CA" w:bidi="ar-SA"/>
        </w:rPr>
        <mc:AlternateContent>
          <mc:Choice Requires="wps">
            <w:drawing>
              <wp:anchor distT="0" distB="0" distL="114300" distR="114300" simplePos="0" relativeHeight="251682816" behindDoc="0" locked="0" layoutInCell="1" allowOverlap="1" wp14:anchorId="14676295" wp14:editId="68693393">
                <wp:simplePos x="0" y="0"/>
                <wp:positionH relativeFrom="page">
                  <wp:posOffset>3821723</wp:posOffset>
                </wp:positionH>
                <wp:positionV relativeFrom="page">
                  <wp:posOffset>5914292</wp:posOffset>
                </wp:positionV>
                <wp:extent cx="1606550" cy="1729154"/>
                <wp:effectExtent l="0" t="0" r="12700" b="4445"/>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29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6295" id="Text Box 177" o:spid="_x0000_s1087" type="#_x0000_t202" style="position:absolute;margin-left:300.9pt;margin-top:465.7pt;width:126.5pt;height:136.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81792" behindDoc="0" locked="0" layoutInCell="1" allowOverlap="1" wp14:anchorId="1EFAC52B" wp14:editId="310A511C">
                <wp:simplePos x="0" y="0"/>
                <wp:positionH relativeFrom="page">
                  <wp:posOffset>2151185</wp:posOffset>
                </wp:positionH>
                <wp:positionV relativeFrom="page">
                  <wp:posOffset>5902569</wp:posOffset>
                </wp:positionV>
                <wp:extent cx="1581150" cy="3439942"/>
                <wp:effectExtent l="0" t="0" r="0" b="8255"/>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43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AC52B" id="Text Box 176" o:spid="_x0000_s1088" type="#_x0000_t202" style="position:absolute;margin-left:169.4pt;margin-top:464.75pt;width:124.5pt;height:270.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" filled="f" stroked="f">
                <v:textbox style="mso-next-textbox:#Text Box 177"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7760" behindDoc="0" locked="0" layoutInCell="1" allowOverlap="1" wp14:anchorId="3B28FFA0" wp14:editId="5F32F612">
                <wp:simplePos x="0" y="0"/>
                <wp:positionH relativeFrom="page">
                  <wp:posOffset>474785</wp:posOffset>
                </wp:positionH>
                <wp:positionV relativeFrom="page">
                  <wp:posOffset>5914291</wp:posOffset>
                </wp:positionV>
                <wp:extent cx="1519555" cy="3428121"/>
                <wp:effectExtent l="0" t="0" r="4445" b="127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428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6594EB19" w14:textId="35FC70F9" w:rsidR="00046657" w:rsidRPr="00295798" w:rsidRDefault="00046657" w:rsidP="00C44B2A">
                            <w:pPr>
                              <w:pStyle w:val="Corpsdetexte"/>
                              <w:jc w:val="both"/>
                            </w:pPr>
                            <w:r w:rsidRPr="00295798">
                              <w:t xml:space="preserve">Dans un autre ordre d’idées, l’équitation thérapeutique me procure un sentiment de liberté et m’amène à vouloir repousser constamment les barrières imposées par mes limitations, car celles-ci disparaissent, le temps du cours (le cheval comble mes incapacités). Wow quel bonheur de se sentir comme tout le monde! </w:t>
                            </w:r>
                          </w:p>
                          <w:p w14:paraId="736E4C46" w14:textId="77777777" w:rsidR="00046657" w:rsidRDefault="00046657" w:rsidP="00C44B2A">
                            <w:pPr>
                              <w:pStyle w:val="Corpsdetexte"/>
                              <w:jc w:val="both"/>
                            </w:pPr>
                            <w:r w:rsidRPr="00C44B2A">
                              <w:t xml:space="preserve">De plus, lorsqu’on pratique l’équitation thérapeutique, celle-ci nous amène à interagir avec les gens qui nous entourent, sans être jugé, ce qui nous aide à grandir dans notre cheminement de vie personnelle en permettant de mieux accepter nos limitations. </w:t>
                            </w:r>
                          </w:p>
                          <w:p w14:paraId="36E27D3A" w14:textId="23C8B982" w:rsidR="00046657" w:rsidRDefault="00046657" w:rsidP="00C44B2A">
                            <w:pPr>
                              <w:pStyle w:val="Corpsdetexte"/>
                              <w:jc w:val="both"/>
                            </w:pPr>
                            <w:r w:rsidRPr="00C44B2A">
                              <w:t xml:space="preserve">Ces améliorations me permettent d’apprendre à m’aimer telle que je suis et à être fière de moi. </w:t>
                            </w:r>
                          </w:p>
                          <w:p w14:paraId="66816739" w14:textId="0D61DBFD" w:rsidR="00046657" w:rsidRDefault="00046657" w:rsidP="00C44B2A">
                            <w:pPr>
                              <w:pStyle w:val="Corpsdetexte"/>
                              <w:jc w:val="both"/>
                            </w:pPr>
                          </w:p>
                          <w:p w14:paraId="457E821F" w14:textId="131FA58C" w:rsidR="00046657" w:rsidRDefault="00046657" w:rsidP="00C44B2A">
                            <w:pPr>
                              <w:pStyle w:val="Corpsdetexte"/>
                              <w:jc w:val="both"/>
                            </w:pPr>
                            <w:r w:rsidRPr="0000535A">
                              <w:t xml:space="preserve">En résumé, l’équitation thérapeutique permet de se dépasser. Elle apporte plusieurs bénéfices tant au niveau mental que physique et le plaisir de réapprivoiser ma passion et de relever de nouveaux défis! </w:t>
                            </w:r>
                          </w:p>
                          <w:p w14:paraId="1842906B" w14:textId="77D541A2" w:rsidR="00046657" w:rsidRPr="005B2BE7" w:rsidRDefault="00046657" w:rsidP="005B2BE7">
                            <w:pPr>
                              <w:pStyle w:val="Corpsdetexte"/>
                              <w:spacing w:after="0"/>
                              <w:jc w:val="both"/>
                              <w:rPr>
                                <w:sz w:val="14"/>
                                <w:szCs w:val="14"/>
                              </w:rPr>
                            </w:pPr>
                            <w:r w:rsidRPr="0000535A">
                              <w:t xml:space="preserve">En somme, </w:t>
                            </w:r>
                            <w:r w:rsidR="003C04E3">
                              <w:t>cette</w:t>
                            </w:r>
                            <w:r w:rsidRPr="0000535A">
                              <w:t xml:space="preserve"> activité physique contribue à améliorer </w:t>
                            </w:r>
                            <w:r w:rsidR="003C04E3">
                              <w:t>m</w:t>
                            </w:r>
                            <w:r w:rsidRPr="0000535A">
                              <w:t xml:space="preserve">on bien-être en général. </w:t>
                            </w:r>
                            <w:r w:rsidRPr="0000535A">
                              <w:tab/>
                            </w:r>
                            <w:r w:rsidRPr="005B2BE7">
                              <w:t xml:space="preserve">       </w:t>
                            </w:r>
                          </w:p>
                          <w:p w14:paraId="2712A4C9" w14:textId="63F0643E" w:rsidR="00046657" w:rsidRPr="003C04E3" w:rsidRDefault="00046657" w:rsidP="005B2BE7">
                            <w:pPr>
                              <w:pStyle w:val="Corpsdetexte"/>
                              <w:jc w:val="right"/>
                              <w:rPr>
                                <w:i/>
                                <w:iCs/>
                              </w:rPr>
                            </w:pPr>
                            <w:r w:rsidRPr="003C04E3">
                              <w:rPr>
                                <w:i/>
                                <w:iCs/>
                              </w:rPr>
                              <w:t>Karine Lévesque</w:t>
                            </w:r>
                          </w:p>
                          <w:p w14:paraId="00829690" w14:textId="05724AFD" w:rsidR="00046657" w:rsidRPr="0000535A" w:rsidRDefault="00046657" w:rsidP="005B2BE7">
                            <w:pPr>
                              <w:pStyle w:val="Corpsdetexte"/>
                              <w:spacing w:after="0"/>
                              <w:jc w:val="both"/>
                              <w:rPr>
                                <w:u w:val="single"/>
                              </w:rPr>
                            </w:pPr>
                            <w:r w:rsidRPr="0000535A">
                              <w:t>Pour de plus amples informations :</w:t>
                            </w:r>
                            <w:r>
                              <w:t xml:space="preserve"> </w:t>
                            </w:r>
                            <w:r w:rsidRPr="0000535A">
                              <w:t>Contacter Éliane Trempe au</w:t>
                            </w:r>
                            <w:r>
                              <w:t xml:space="preserve"> </w:t>
                            </w:r>
                            <w:r w:rsidRPr="0000535A">
                              <w:t>(450) 881-2416 ou visite</w:t>
                            </w:r>
                            <w:r>
                              <w:t>r</w:t>
                            </w:r>
                            <w:r w:rsidRPr="0000535A">
                              <w:t xml:space="preserve"> le site internet : </w:t>
                            </w:r>
                            <w:hyperlink r:id="rId40" w:history="1">
                              <w:r w:rsidRPr="0000535A">
                                <w:rPr>
                                  <w:rStyle w:val="Lienhypertexte"/>
                                </w:rPr>
                                <w:t>https://www.centauria.ca/accueil</w:t>
                              </w:r>
                            </w:hyperlink>
                            <w:r w:rsidRPr="0000535A">
                              <w:t xml:space="preserve"> (équitation)</w:t>
                            </w:r>
                            <w:r>
                              <w:rPr>
                                <w:u w:val="single"/>
                              </w:rPr>
                              <w:fldChar w:fldCharType="begin"/>
                            </w:r>
                            <w:r>
                              <w:rPr>
                                <w:u w:val="single"/>
                              </w:rPr>
                              <w:instrText xml:space="preserve"> HYPERLINK "</w:instrText>
                            </w:r>
                          </w:p>
                          <w:p w14:paraId="2CD6BAA0" w14:textId="77777777" w:rsidR="00046657" w:rsidRPr="0000535A" w:rsidRDefault="00046657" w:rsidP="0000535A">
                            <w:pPr>
                              <w:pStyle w:val="Corpsdetexte"/>
                              <w:rPr>
                                <w:rStyle w:val="Lienhypertexte"/>
                              </w:rPr>
                            </w:pPr>
                            <w:r w:rsidRPr="0000535A">
                              <w:rPr>
                                <w:u w:val="single"/>
                              </w:rPr>
                              <w:instrText>http://www.animotherapie.com (zoothérapie)</w:instrText>
                            </w:r>
                            <w:r>
                              <w:rPr>
                                <w:u w:val="single"/>
                              </w:rPr>
                              <w:instrText xml:space="preserve">" </w:instrText>
                            </w:r>
                            <w:r>
                              <w:rPr>
                                <w:u w:val="single"/>
                              </w:rPr>
                              <w:fldChar w:fldCharType="separate"/>
                            </w:r>
                          </w:p>
                          <w:p w14:paraId="55185537" w14:textId="44C25B53" w:rsidR="00046657" w:rsidRPr="0000535A" w:rsidRDefault="00046657" w:rsidP="0000535A">
                            <w:pPr>
                              <w:pStyle w:val="Corpsdetexte"/>
                            </w:pPr>
                            <w:r w:rsidRPr="0000535A">
                              <w:rPr>
                                <w:rStyle w:val="Lienhypertexte"/>
                              </w:rPr>
                              <w:t>http://www.animotherapie.com</w:t>
                            </w:r>
                            <w:r w:rsidRPr="0000535A">
                              <w:rPr>
                                <w:rStyle w:val="Lienhypertexte"/>
                                <w:color w:val="auto"/>
                                <w:u w:val="none"/>
                              </w:rPr>
                              <w:t xml:space="preserve"> (zoothérapie)</w:t>
                            </w:r>
                            <w:r>
                              <w:rPr>
                                <w:u w:val="single"/>
                              </w:rPr>
                              <w:fldChar w:fldCharType="end"/>
                            </w:r>
                          </w:p>
                          <w:p w14:paraId="2189F59A" w14:textId="77777777" w:rsidR="00046657" w:rsidRPr="0000535A" w:rsidRDefault="00046657" w:rsidP="0000535A">
                            <w:pPr>
                              <w:pStyle w:val="Corpsdetexte"/>
                            </w:pPr>
                          </w:p>
                          <w:p w14:paraId="573AA7D5" w14:textId="2B13C09A" w:rsidR="00046657" w:rsidRPr="0000535A" w:rsidRDefault="0004665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8FFA0" id="Text Box 76" o:spid="_x0000_s1089" type="#_x0000_t202" style="position:absolute;margin-left:37.4pt;margin-top:465.7pt;width:119.65pt;height:269.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" filled="f" stroked="f">
                <v:textbox style="mso-next-textbox:#Text Box 176" inset="0,0,0,0">
                  <w:txbxContent>
                    <w:p w14:paraId="6594EB19" w14:textId="35FC70F9" w:rsidR="00046657" w:rsidRPr="00295798" w:rsidRDefault="00046657" w:rsidP="00C44B2A">
                      <w:pPr>
                        <w:pStyle w:val="Corpsdetexte"/>
                        <w:jc w:val="both"/>
                      </w:pPr>
                      <w:r w:rsidRPr="00295798">
                        <w:t xml:space="preserve">Dans un autre ordre d’idées, l’équitation thérapeutique me procure un sentiment de liberté et m’amène à vouloir repousser constamment les barrières imposées par mes limitations, car celles-ci disparaissent, le temps du cours (le cheval comble mes incapacités). Wow quel bonheur de se sentir comme tout le monde! </w:t>
                      </w:r>
                    </w:p>
                    <w:p w14:paraId="736E4C46" w14:textId="77777777" w:rsidR="00046657" w:rsidRDefault="00046657" w:rsidP="00C44B2A">
                      <w:pPr>
                        <w:pStyle w:val="Corpsdetexte"/>
                        <w:jc w:val="both"/>
                      </w:pPr>
                      <w:r w:rsidRPr="00C44B2A">
                        <w:t xml:space="preserve">De plus, lorsqu’on pratique l’équitation thérapeutique, celle-ci nous amène à interagir avec les gens qui nous entourent, sans être jugé, ce qui nous aide à grandir dans notre cheminement de vie personnelle en permettant de mieux accepter nos limitations. </w:t>
                      </w:r>
                    </w:p>
                    <w:p w14:paraId="36E27D3A" w14:textId="23C8B982" w:rsidR="00046657" w:rsidRDefault="00046657" w:rsidP="00C44B2A">
                      <w:pPr>
                        <w:pStyle w:val="Corpsdetexte"/>
                        <w:jc w:val="both"/>
                      </w:pPr>
                      <w:r w:rsidRPr="00C44B2A">
                        <w:t xml:space="preserve">Ces améliorations me permettent d’apprendre à m’aimer telle que je suis et à être fière de moi. </w:t>
                      </w:r>
                    </w:p>
                    <w:p w14:paraId="66816739" w14:textId="0D61DBFD" w:rsidR="00046657" w:rsidRDefault="00046657" w:rsidP="00C44B2A">
                      <w:pPr>
                        <w:pStyle w:val="Corpsdetexte"/>
                        <w:jc w:val="both"/>
                      </w:pPr>
                    </w:p>
                    <w:p w14:paraId="457E821F" w14:textId="131FA58C" w:rsidR="00046657" w:rsidRDefault="00046657" w:rsidP="00C44B2A">
                      <w:pPr>
                        <w:pStyle w:val="Corpsdetexte"/>
                        <w:jc w:val="both"/>
                      </w:pPr>
                      <w:r w:rsidRPr="0000535A">
                        <w:t xml:space="preserve">En résumé, l’équitation thérapeutique permet de se dépasser. Elle apporte plusieurs bénéfices tant au niveau mental que physique et le plaisir de réapprivoiser ma passion et de relever de nouveaux défis! </w:t>
                      </w:r>
                    </w:p>
                    <w:p w14:paraId="1842906B" w14:textId="77D541A2" w:rsidR="00046657" w:rsidRPr="005B2BE7" w:rsidRDefault="00046657" w:rsidP="005B2BE7">
                      <w:pPr>
                        <w:pStyle w:val="Corpsdetexte"/>
                        <w:spacing w:after="0"/>
                        <w:jc w:val="both"/>
                        <w:rPr>
                          <w:sz w:val="14"/>
                          <w:szCs w:val="14"/>
                        </w:rPr>
                      </w:pPr>
                      <w:r w:rsidRPr="0000535A">
                        <w:t xml:space="preserve">En somme, </w:t>
                      </w:r>
                      <w:r w:rsidR="003C04E3">
                        <w:t>cette</w:t>
                      </w:r>
                      <w:r w:rsidRPr="0000535A">
                        <w:t xml:space="preserve"> activité physique contribue à améliorer </w:t>
                      </w:r>
                      <w:r w:rsidR="003C04E3">
                        <w:t>m</w:t>
                      </w:r>
                      <w:r w:rsidRPr="0000535A">
                        <w:t xml:space="preserve">on bien-être en général. </w:t>
                      </w:r>
                      <w:r w:rsidRPr="0000535A">
                        <w:tab/>
                      </w:r>
                      <w:r w:rsidRPr="005B2BE7">
                        <w:t xml:space="preserve">       </w:t>
                      </w:r>
                    </w:p>
                    <w:p w14:paraId="2712A4C9" w14:textId="63F0643E" w:rsidR="00046657" w:rsidRPr="003C04E3" w:rsidRDefault="00046657" w:rsidP="005B2BE7">
                      <w:pPr>
                        <w:pStyle w:val="Corpsdetexte"/>
                        <w:jc w:val="right"/>
                        <w:rPr>
                          <w:i/>
                          <w:iCs/>
                        </w:rPr>
                      </w:pPr>
                      <w:r w:rsidRPr="003C04E3">
                        <w:rPr>
                          <w:i/>
                          <w:iCs/>
                        </w:rPr>
                        <w:t>Karine Lévesque</w:t>
                      </w:r>
                    </w:p>
                    <w:p w14:paraId="00829690" w14:textId="05724AFD" w:rsidR="00046657" w:rsidRPr="0000535A" w:rsidRDefault="00046657" w:rsidP="005B2BE7">
                      <w:pPr>
                        <w:pStyle w:val="Corpsdetexte"/>
                        <w:spacing w:after="0"/>
                        <w:jc w:val="both"/>
                        <w:rPr>
                          <w:u w:val="single"/>
                        </w:rPr>
                      </w:pPr>
                      <w:r w:rsidRPr="0000535A">
                        <w:t>Pour de plus amples informations :</w:t>
                      </w:r>
                      <w:r>
                        <w:t xml:space="preserve"> </w:t>
                      </w:r>
                      <w:r w:rsidRPr="0000535A">
                        <w:t>Contacter Éliane Trempe au</w:t>
                      </w:r>
                      <w:r>
                        <w:t xml:space="preserve"> </w:t>
                      </w:r>
                      <w:r w:rsidRPr="0000535A">
                        <w:t>(450) 881-2416 ou visite</w:t>
                      </w:r>
                      <w:r>
                        <w:t>r</w:t>
                      </w:r>
                      <w:r w:rsidRPr="0000535A">
                        <w:t xml:space="preserve"> le site internet : </w:t>
                      </w:r>
                      <w:hyperlink r:id="rId41" w:history="1">
                        <w:r w:rsidRPr="0000535A">
                          <w:rPr>
                            <w:rStyle w:val="Lienhypertexte"/>
                          </w:rPr>
                          <w:t>https://www.centauria.ca/accueil</w:t>
                        </w:r>
                      </w:hyperlink>
                      <w:r w:rsidRPr="0000535A">
                        <w:t xml:space="preserve"> (équitation)</w:t>
                      </w:r>
                      <w:r>
                        <w:rPr>
                          <w:u w:val="single"/>
                        </w:rPr>
                        <w:fldChar w:fldCharType="begin"/>
                      </w:r>
                      <w:r>
                        <w:rPr>
                          <w:u w:val="single"/>
                        </w:rPr>
                        <w:instrText xml:space="preserve"> HYPERLINK "</w:instrText>
                      </w:r>
                    </w:p>
                    <w:p w14:paraId="2CD6BAA0" w14:textId="77777777" w:rsidR="00046657" w:rsidRPr="0000535A" w:rsidRDefault="00046657" w:rsidP="0000535A">
                      <w:pPr>
                        <w:pStyle w:val="Corpsdetexte"/>
                        <w:rPr>
                          <w:rStyle w:val="Lienhypertexte"/>
                        </w:rPr>
                      </w:pPr>
                      <w:r w:rsidRPr="0000535A">
                        <w:rPr>
                          <w:u w:val="single"/>
                        </w:rPr>
                        <w:instrText>http://www.animotherapie.com (zoothérapie)</w:instrText>
                      </w:r>
                      <w:r>
                        <w:rPr>
                          <w:u w:val="single"/>
                        </w:rPr>
                        <w:instrText xml:space="preserve">" </w:instrText>
                      </w:r>
                      <w:r>
                        <w:rPr>
                          <w:u w:val="single"/>
                        </w:rPr>
                        <w:fldChar w:fldCharType="separate"/>
                      </w:r>
                    </w:p>
                    <w:p w14:paraId="55185537" w14:textId="44C25B53" w:rsidR="00046657" w:rsidRPr="0000535A" w:rsidRDefault="00046657" w:rsidP="0000535A">
                      <w:pPr>
                        <w:pStyle w:val="Corpsdetexte"/>
                      </w:pPr>
                      <w:r w:rsidRPr="0000535A">
                        <w:rPr>
                          <w:rStyle w:val="Lienhypertexte"/>
                        </w:rPr>
                        <w:t>http://www.animotherapie.com</w:t>
                      </w:r>
                      <w:r w:rsidRPr="0000535A">
                        <w:rPr>
                          <w:rStyle w:val="Lienhypertexte"/>
                          <w:color w:val="auto"/>
                          <w:u w:val="none"/>
                        </w:rPr>
                        <w:t xml:space="preserve"> (zoothérapie)</w:t>
                      </w:r>
                      <w:r>
                        <w:rPr>
                          <w:u w:val="single"/>
                        </w:rPr>
                        <w:fldChar w:fldCharType="end"/>
                      </w:r>
                    </w:p>
                    <w:p w14:paraId="2189F59A" w14:textId="77777777" w:rsidR="00046657" w:rsidRPr="0000535A" w:rsidRDefault="00046657" w:rsidP="0000535A">
                      <w:pPr>
                        <w:pStyle w:val="Corpsdetexte"/>
                      </w:pPr>
                    </w:p>
                    <w:p w14:paraId="573AA7D5" w14:textId="2B13C09A" w:rsidR="00046657" w:rsidRPr="0000535A" w:rsidRDefault="00046657">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38784" behindDoc="0" locked="0" layoutInCell="0" allowOverlap="1" wp14:anchorId="6401F9CF" wp14:editId="0A60D336">
                <wp:simplePos x="0" y="0"/>
                <wp:positionH relativeFrom="margin">
                  <wp:align>left</wp:align>
                </wp:positionH>
                <wp:positionV relativeFrom="page">
                  <wp:posOffset>5601628</wp:posOffset>
                </wp:positionV>
                <wp:extent cx="5410200" cy="256309"/>
                <wp:effectExtent l="0" t="0" r="0" b="10795"/>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56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5B83" w14:textId="4C509EC6" w:rsidR="00046657" w:rsidRPr="00F7244A" w:rsidRDefault="00046657" w:rsidP="00F7244A">
                            <w:pPr>
                              <w:pStyle w:val="Titre2"/>
                              <w:spacing w:after="0" w:line="240" w:lineRule="auto"/>
                              <w:rPr>
                                <w:rFonts w:ascii="Bookman Old Style" w:hAnsi="Bookman Old Style" w:cs="Arial"/>
                                <w:color w:val="auto"/>
                                <w:sz w:val="28"/>
                                <w:szCs w:val="28"/>
                              </w:rPr>
                            </w:pPr>
                            <w:r w:rsidRPr="00C44B2A">
                              <w:rPr>
                                <w:rFonts w:ascii="Bookman Old Style" w:hAnsi="Bookman Old Style" w:cs="Arial"/>
                                <w:b/>
                                <w:bCs/>
                                <w:color w:val="auto"/>
                                <w:sz w:val="32"/>
                                <w:szCs w:val="32"/>
                              </w:rPr>
                              <w:t>Un sentiment de liberté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1F9CF" id="Text Box 77" o:spid="_x0000_s1090" type="#_x0000_t202" style="position:absolute;margin-left:0;margin-top:441.05pt;width:426pt;height:20.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" o:allowincell="f" filled="f" stroked="f">
                <v:textbox inset="0,0,0,0">
                  <w:txbxContent>
                    <w:p w14:paraId="75F35B83" w14:textId="4C509EC6" w:rsidR="00046657" w:rsidRPr="00F7244A" w:rsidRDefault="00046657" w:rsidP="00F7244A">
                      <w:pPr>
                        <w:pStyle w:val="Titre2"/>
                        <w:spacing w:after="0" w:line="240" w:lineRule="auto"/>
                        <w:rPr>
                          <w:rFonts w:ascii="Bookman Old Style" w:hAnsi="Bookman Old Style" w:cs="Arial"/>
                          <w:color w:val="auto"/>
                          <w:sz w:val="28"/>
                          <w:szCs w:val="28"/>
                        </w:rPr>
                      </w:pPr>
                      <w:r w:rsidRPr="00C44B2A">
                        <w:rPr>
                          <w:rFonts w:ascii="Bookman Old Style" w:hAnsi="Bookman Old Style" w:cs="Arial"/>
                          <w:b/>
                          <w:bCs/>
                          <w:color w:val="auto"/>
                          <w:sz w:val="32"/>
                          <w:szCs w:val="32"/>
                        </w:rPr>
                        <w:t>Un sentiment de liberté</w:t>
                      </w:r>
                    </w:p>
                  </w:txbxContent>
                </v:textbox>
                <w10:wrap anchorx="margin" anchory="page"/>
              </v:shape>
            </w:pict>
          </mc:Fallback>
        </mc:AlternateContent>
      </w:r>
      <w:r w:rsidR="00C44B2A">
        <w:rPr>
          <w:noProof/>
          <w:lang w:eastAsia="fr-CA" w:bidi="ar-SA"/>
        </w:rPr>
        <mc:AlternateContent>
          <mc:Choice Requires="wpg">
            <w:drawing>
              <wp:anchor distT="0" distB="0" distL="114300" distR="114300" simplePos="0" relativeHeight="251639808" behindDoc="0" locked="0" layoutInCell="1" allowOverlap="1" wp14:anchorId="658CDC75" wp14:editId="1AE1075D">
                <wp:simplePos x="0" y="0"/>
                <wp:positionH relativeFrom="page">
                  <wp:posOffset>5804535</wp:posOffset>
                </wp:positionH>
                <wp:positionV relativeFrom="page">
                  <wp:posOffset>6518275</wp:posOffset>
                </wp:positionV>
                <wp:extent cx="1371600" cy="1280160"/>
                <wp:effectExtent l="0" t="0" r="19050" b="15240"/>
                <wp:wrapNone/>
                <wp:docPr id="56" name="Group 79" descr="citation: Wow! Quel bonheur de se sentir comme tout le mon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57" name="Line 8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81"/>
                        <wps:cNvSpPr txBox="1">
                          <a:spLocks noChangeArrowheads="1"/>
                        </wps:cNvSpPr>
                        <wps:spPr bwMode="auto">
                          <a:xfrm>
                            <a:off x="1152" y="7569"/>
                            <a:ext cx="207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2CED" w14:textId="0705C474" w:rsidR="00046657" w:rsidRPr="00C44B2A" w:rsidRDefault="00046657">
                              <w:pPr>
                                <w:pStyle w:val="QuoteText"/>
                                <w:jc w:val="left"/>
                              </w:pPr>
                              <w:r>
                                <w:t>«</w:t>
                              </w:r>
                              <w:r w:rsidRPr="00C44B2A">
                                <w:t xml:space="preserve"> Wow</w:t>
                              </w:r>
                              <w:r>
                                <w:t>!</w:t>
                              </w:r>
                              <w:r w:rsidRPr="00C44B2A">
                                <w:t xml:space="preserve"> </w:t>
                              </w:r>
                              <w:r>
                                <w:t>Q</w:t>
                              </w:r>
                              <w:r w:rsidRPr="00C44B2A">
                                <w:t>uel bonheur de se sentir comme tout le monde</w:t>
                              </w: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CDC75" id="Group 79" o:spid="_x0000_s1091" alt="citation: Wow! Quel bonheur de se sentir comme tout le monde!" style="position:absolute;margin-left:457.05pt;margin-top:513.25pt;width:108pt;height:100.8pt;z-index:25163980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">
                <v:line id="Line 80" o:spid="_x0000_s1092"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Text Box 81" o:spid="_x0000_s1093" type="#_x0000_t202" style="position:absolute;left:1152;top:7569;width:207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3982CED" w14:textId="0705C474" w:rsidR="00046657" w:rsidRPr="00C44B2A" w:rsidRDefault="00046657">
                        <w:pPr>
                          <w:pStyle w:val="QuoteText"/>
                          <w:jc w:val="left"/>
                        </w:pPr>
                        <w:r>
                          <w:t>«</w:t>
                        </w:r>
                        <w:r w:rsidRPr="00C44B2A">
                          <w:t xml:space="preserve"> Wow</w:t>
                        </w:r>
                        <w:r>
                          <w:t>!</w:t>
                        </w:r>
                        <w:r w:rsidRPr="00C44B2A">
                          <w:t xml:space="preserve"> </w:t>
                        </w:r>
                        <w:r>
                          <w:t>Q</w:t>
                        </w:r>
                        <w:r w:rsidRPr="00C44B2A">
                          <w:t>uel bonheur de se sentir comme tout le monde</w:t>
                        </w:r>
                        <w:r>
                          <w:t xml:space="preserve"> ».</w:t>
                        </w:r>
                      </w:p>
                    </w:txbxContent>
                  </v:textbox>
                </v:shape>
                <w10:wrap anchorx="page" anchory="page"/>
              </v:group>
            </w:pict>
          </mc:Fallback>
        </mc:AlternateContent>
      </w:r>
      <w:r w:rsidR="001E75CA">
        <w:br w:type="page"/>
      </w:r>
    </w:p>
    <w:p w14:paraId="24A093E0" w14:textId="77777777" w:rsidR="00895E35" w:rsidRPr="00924008" w:rsidRDefault="00F07BD6">
      <w:pPr>
        <w:rPr>
          <w:lang w:val="fr-FR"/>
        </w:rPr>
      </w:pPr>
      <w:r>
        <w:rPr>
          <w:noProof/>
          <w:lang w:eastAsia="fr-CA" w:bidi="ar-SA"/>
        </w:rPr>
        <w:lastRenderedPageBreak/>
        <mc:AlternateContent>
          <mc:Choice Requires="wps">
            <w:drawing>
              <wp:anchor distT="0" distB="0" distL="114300" distR="114300" simplePos="0" relativeHeight="251734016" behindDoc="0" locked="0" layoutInCell="0" allowOverlap="1" wp14:anchorId="557052D2" wp14:editId="252993DD">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885A" w14:textId="77777777" w:rsidR="00046657" w:rsidRPr="008818B0" w:rsidRDefault="00046657"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052D2" id="Text Box 260" o:spid="_x0000_s1094"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" o:allowincell="f" filled="f" stroked="f">
                <v:textbox inset="0,0,0,0">
                  <w:txbxContent>
                    <w:p w14:paraId="2497885A" w14:textId="77777777" w:rsidR="00046657" w:rsidRPr="008818B0" w:rsidRDefault="00046657"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Pr>
          <w:noProof/>
          <w:lang w:eastAsia="fr-CA" w:bidi="ar-SA"/>
        </w:rPr>
        <mc:AlternateContent>
          <mc:Choice Requires="wps">
            <w:drawing>
              <wp:anchor distT="0" distB="0" distL="114300" distR="114300" simplePos="0" relativeHeight="251817984" behindDoc="0" locked="0" layoutInCell="1" allowOverlap="1" wp14:anchorId="3F5C80CA" wp14:editId="471A5C6D">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99A69" w14:textId="77777777" w:rsidR="00046657" w:rsidRPr="001428D8" w:rsidRDefault="00046657"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1065AD4D" w14:textId="77777777" w:rsidR="00046657" w:rsidRPr="001428D8" w:rsidRDefault="00046657"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27B61FD1" w14:textId="77777777" w:rsidR="00046657" w:rsidRPr="00182D27" w:rsidRDefault="00046657" w:rsidP="00883BCA">
                            <w:pPr>
                              <w:widowControl w:val="0"/>
                              <w:jc w:val="both"/>
                              <w:rPr>
                                <w:b/>
                                <w:color w:val="339966"/>
                                <w:kern w:val="28"/>
                                <w:sz w:val="12"/>
                                <w:szCs w:val="18"/>
                                <w:lang w:val="fr-FR" w:eastAsia="fr-CA" w:bidi="ar-SA"/>
                                <w14:cntxtAlts/>
                              </w:rPr>
                            </w:pPr>
                          </w:p>
                          <w:p w14:paraId="10EF5B49" w14:textId="77777777" w:rsidR="00046657" w:rsidRPr="001428D8" w:rsidRDefault="00046657"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498DC880" w14:textId="77777777" w:rsidR="00046657" w:rsidRPr="00D47C5C" w:rsidRDefault="00046657"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5F51AD31" w14:textId="77777777" w:rsidR="00046657" w:rsidRPr="00D47C5C" w:rsidRDefault="00046657"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5B6E10B5" w14:textId="77777777" w:rsidR="00046657" w:rsidRPr="00D47C5C" w:rsidRDefault="00046657"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2883DCC7" w14:textId="77777777" w:rsidR="00046657" w:rsidRPr="00D47C5C" w:rsidRDefault="00046657"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5B97CC8" w14:textId="77777777" w:rsidR="00046657" w:rsidRPr="001428D8" w:rsidRDefault="00046657"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17F4F13B" w14:textId="77777777" w:rsidR="00046657" w:rsidRPr="00182D27" w:rsidRDefault="00046657" w:rsidP="00883BCA">
                            <w:pPr>
                              <w:widowControl w:val="0"/>
                              <w:jc w:val="both"/>
                              <w:rPr>
                                <w:rFonts w:ascii="Lucida Sans Unicode" w:hAnsi="Lucida Sans Unicode" w:cs="Lucida Sans Unicode"/>
                                <w:color w:val="000000"/>
                                <w:kern w:val="28"/>
                                <w:sz w:val="12"/>
                                <w:szCs w:val="17"/>
                                <w:lang w:eastAsia="fr-CA" w:bidi="ar-SA"/>
                                <w14:cntxtAlts/>
                              </w:rPr>
                            </w:pPr>
                          </w:p>
                          <w:p w14:paraId="2AD71F7B" w14:textId="77777777" w:rsidR="00046657" w:rsidRPr="001428D8" w:rsidRDefault="00046657"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19DF6A42" w14:textId="77777777" w:rsidR="00046657" w:rsidRPr="001428D8" w:rsidRDefault="00046657"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2AFC1EC6" w14:textId="77777777" w:rsidR="00046657" w:rsidRPr="00182D27" w:rsidRDefault="00046657" w:rsidP="00883BCA">
                            <w:pPr>
                              <w:widowControl w:val="0"/>
                              <w:jc w:val="both"/>
                              <w:rPr>
                                <w:rFonts w:ascii="Lucida Sans Unicode" w:hAnsi="Lucida Sans Unicode" w:cs="Lucida Sans Unicode"/>
                                <w:color w:val="000000"/>
                                <w:kern w:val="28"/>
                                <w:sz w:val="12"/>
                                <w:szCs w:val="17"/>
                                <w:lang w:val="fr-FR" w:eastAsia="fr-CA" w:bidi="ar-SA"/>
                                <w14:cntxtAlts/>
                              </w:rPr>
                            </w:pPr>
                          </w:p>
                          <w:p w14:paraId="25355FA2" w14:textId="77777777" w:rsidR="00046657" w:rsidRPr="000A7EF3" w:rsidRDefault="00046657"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BA28B31" w14:textId="77777777" w:rsidR="00046657" w:rsidRDefault="00046657"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5C29942" w14:textId="77777777" w:rsidR="00046657" w:rsidRPr="00D368DD" w:rsidRDefault="00046657" w:rsidP="00883BCA">
                            <w:pPr>
                              <w:widowControl w:val="0"/>
                              <w:jc w:val="both"/>
                              <w:rPr>
                                <w:color w:val="000000"/>
                                <w:kern w:val="28"/>
                                <w:sz w:val="12"/>
                                <w:szCs w:val="18"/>
                                <w:lang w:eastAsia="fr-CA" w:bidi="ar-SA"/>
                                <w14:cntxtAlts/>
                              </w:rPr>
                            </w:pPr>
                          </w:p>
                          <w:p w14:paraId="457E7D9A" w14:textId="77777777" w:rsidR="00046657" w:rsidRPr="009F4833" w:rsidRDefault="00046657"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20A543E8" w14:textId="77777777" w:rsidR="00046657" w:rsidRPr="009C2472" w:rsidRDefault="00046657"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C80CA" id="Text Box 115" o:spid="_x0000_s1095"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" filled="f" stroked="f">
                <v:textbox inset="0,0,0,0">
                  <w:txbxContent>
                    <w:p w14:paraId="69B99A69" w14:textId="77777777" w:rsidR="00046657" w:rsidRPr="001428D8" w:rsidRDefault="00046657"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1065AD4D" w14:textId="77777777" w:rsidR="00046657" w:rsidRPr="001428D8" w:rsidRDefault="00046657"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27B61FD1" w14:textId="77777777" w:rsidR="00046657" w:rsidRPr="00182D27" w:rsidRDefault="00046657" w:rsidP="00883BCA">
                      <w:pPr>
                        <w:widowControl w:val="0"/>
                        <w:jc w:val="both"/>
                        <w:rPr>
                          <w:b/>
                          <w:color w:val="339966"/>
                          <w:kern w:val="28"/>
                          <w:sz w:val="12"/>
                          <w:szCs w:val="18"/>
                          <w:lang w:val="fr-FR" w:eastAsia="fr-CA" w:bidi="ar-SA"/>
                          <w14:cntxtAlts/>
                        </w:rPr>
                      </w:pPr>
                    </w:p>
                    <w:p w14:paraId="10EF5B49" w14:textId="77777777" w:rsidR="00046657" w:rsidRPr="001428D8" w:rsidRDefault="00046657"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498DC880" w14:textId="77777777" w:rsidR="00046657" w:rsidRPr="00D47C5C" w:rsidRDefault="00046657"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5F51AD31" w14:textId="77777777" w:rsidR="00046657" w:rsidRPr="00D47C5C" w:rsidRDefault="00046657"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5B6E10B5" w14:textId="77777777" w:rsidR="00046657" w:rsidRPr="00D47C5C" w:rsidRDefault="00046657"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2883DCC7" w14:textId="77777777" w:rsidR="00046657" w:rsidRPr="00D47C5C" w:rsidRDefault="00046657"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5B97CC8" w14:textId="77777777" w:rsidR="00046657" w:rsidRPr="001428D8" w:rsidRDefault="00046657"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17F4F13B" w14:textId="77777777" w:rsidR="00046657" w:rsidRPr="00182D27" w:rsidRDefault="00046657" w:rsidP="00883BCA">
                      <w:pPr>
                        <w:widowControl w:val="0"/>
                        <w:jc w:val="both"/>
                        <w:rPr>
                          <w:rFonts w:ascii="Lucida Sans Unicode" w:hAnsi="Lucida Sans Unicode" w:cs="Lucida Sans Unicode"/>
                          <w:color w:val="000000"/>
                          <w:kern w:val="28"/>
                          <w:sz w:val="12"/>
                          <w:szCs w:val="17"/>
                          <w:lang w:eastAsia="fr-CA" w:bidi="ar-SA"/>
                          <w14:cntxtAlts/>
                        </w:rPr>
                      </w:pPr>
                    </w:p>
                    <w:p w14:paraId="2AD71F7B" w14:textId="77777777" w:rsidR="00046657" w:rsidRPr="001428D8" w:rsidRDefault="00046657"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19DF6A42" w14:textId="77777777" w:rsidR="00046657" w:rsidRPr="001428D8" w:rsidRDefault="00046657"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2AFC1EC6" w14:textId="77777777" w:rsidR="00046657" w:rsidRPr="00182D27" w:rsidRDefault="00046657" w:rsidP="00883BCA">
                      <w:pPr>
                        <w:widowControl w:val="0"/>
                        <w:jc w:val="both"/>
                        <w:rPr>
                          <w:rFonts w:ascii="Lucida Sans Unicode" w:hAnsi="Lucida Sans Unicode" w:cs="Lucida Sans Unicode"/>
                          <w:color w:val="000000"/>
                          <w:kern w:val="28"/>
                          <w:sz w:val="12"/>
                          <w:szCs w:val="17"/>
                          <w:lang w:val="fr-FR" w:eastAsia="fr-CA" w:bidi="ar-SA"/>
                          <w14:cntxtAlts/>
                        </w:rPr>
                      </w:pPr>
                    </w:p>
                    <w:p w14:paraId="25355FA2" w14:textId="77777777" w:rsidR="00046657" w:rsidRPr="000A7EF3" w:rsidRDefault="00046657"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BA28B31" w14:textId="77777777" w:rsidR="00046657" w:rsidRDefault="00046657"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5C29942" w14:textId="77777777" w:rsidR="00046657" w:rsidRPr="00D368DD" w:rsidRDefault="00046657" w:rsidP="00883BCA">
                      <w:pPr>
                        <w:widowControl w:val="0"/>
                        <w:jc w:val="both"/>
                        <w:rPr>
                          <w:color w:val="000000"/>
                          <w:kern w:val="28"/>
                          <w:sz w:val="12"/>
                          <w:szCs w:val="18"/>
                          <w:lang w:eastAsia="fr-CA" w:bidi="ar-SA"/>
                          <w14:cntxtAlts/>
                        </w:rPr>
                      </w:pPr>
                    </w:p>
                    <w:p w14:paraId="457E7D9A" w14:textId="77777777" w:rsidR="00046657" w:rsidRPr="009F4833" w:rsidRDefault="00046657"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20A543E8" w14:textId="77777777" w:rsidR="00046657" w:rsidRPr="009C2472" w:rsidRDefault="00046657"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68609790" wp14:editId="5958A4F4">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7FAA49CB" wp14:editId="38BCF8F0">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6495945" wp14:editId="44A6CFED">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85ED93F" w14:textId="77777777" w:rsidR="00046657" w:rsidRDefault="00046657" w:rsidP="00883BCA">
                            <w:pPr>
                              <w:spacing w:before="240" w:line="276" w:lineRule="auto"/>
                              <w:ind w:right="28"/>
                              <w:rPr>
                                <w:sz w:val="20"/>
                                <w:szCs w:val="20"/>
                                <w:lang w:val="fr-FR"/>
                              </w:rPr>
                            </w:pPr>
                            <w:r>
                              <w:rPr>
                                <w:sz w:val="20"/>
                                <w:szCs w:val="20"/>
                                <w:lang w:val="fr-FR"/>
                              </w:rPr>
                              <w:t>Informations</w:t>
                            </w:r>
                          </w:p>
                          <w:p w14:paraId="59C10281" w14:textId="77777777" w:rsidR="00046657" w:rsidRDefault="00046657" w:rsidP="00883BCA">
                            <w:pPr>
                              <w:spacing w:line="276" w:lineRule="auto"/>
                              <w:ind w:right="28"/>
                              <w:rPr>
                                <w:sz w:val="20"/>
                                <w:szCs w:val="20"/>
                                <w:lang w:val="fr-FR"/>
                              </w:rPr>
                            </w:pPr>
                            <w:r>
                              <w:rPr>
                                <w:sz w:val="20"/>
                                <w:szCs w:val="20"/>
                                <w:lang w:val="fr-FR"/>
                              </w:rPr>
                              <w:t xml:space="preserve">Formations/ éducation populaire </w:t>
                            </w:r>
                          </w:p>
                          <w:p w14:paraId="5C89E6AE" w14:textId="77777777" w:rsidR="00046657" w:rsidRDefault="00046657" w:rsidP="00883BCA">
                            <w:pPr>
                              <w:spacing w:line="276" w:lineRule="auto"/>
                              <w:ind w:right="28"/>
                              <w:rPr>
                                <w:sz w:val="20"/>
                                <w:szCs w:val="20"/>
                                <w:lang w:val="fr-FR"/>
                              </w:rPr>
                            </w:pPr>
                            <w:r>
                              <w:rPr>
                                <w:sz w:val="20"/>
                                <w:szCs w:val="20"/>
                                <w:lang w:val="fr-FR"/>
                              </w:rPr>
                              <w:t>Sensibilisation</w:t>
                            </w:r>
                          </w:p>
                          <w:p w14:paraId="3163768E" w14:textId="77777777" w:rsidR="00046657" w:rsidRDefault="00046657" w:rsidP="00883BCA">
                            <w:pPr>
                              <w:spacing w:line="276" w:lineRule="auto"/>
                              <w:ind w:right="28"/>
                              <w:rPr>
                                <w:sz w:val="20"/>
                                <w:szCs w:val="20"/>
                                <w:lang w:val="fr-FR"/>
                              </w:rPr>
                            </w:pPr>
                            <w:r>
                              <w:rPr>
                                <w:sz w:val="20"/>
                                <w:szCs w:val="20"/>
                                <w:lang w:val="fr-FR"/>
                              </w:rPr>
                              <w:t>Représentations / comités</w:t>
                            </w:r>
                          </w:p>
                          <w:p w14:paraId="4FC7FB27" w14:textId="77777777" w:rsidR="00046657" w:rsidRDefault="00046657" w:rsidP="00883BCA">
                            <w:pPr>
                              <w:spacing w:line="276" w:lineRule="auto"/>
                              <w:ind w:right="28"/>
                              <w:rPr>
                                <w:sz w:val="20"/>
                                <w:szCs w:val="20"/>
                                <w:lang w:val="fr-FR"/>
                              </w:rPr>
                            </w:pPr>
                            <w:r>
                              <w:rPr>
                                <w:sz w:val="20"/>
                                <w:szCs w:val="20"/>
                                <w:lang w:val="fr-FR"/>
                              </w:rPr>
                              <w:t>Concertations</w:t>
                            </w:r>
                          </w:p>
                          <w:p w14:paraId="45FAF1A4" w14:textId="77777777" w:rsidR="00046657" w:rsidRDefault="00046657" w:rsidP="00883BCA">
                            <w:pPr>
                              <w:spacing w:line="276" w:lineRule="auto"/>
                              <w:ind w:right="28"/>
                              <w:rPr>
                                <w:sz w:val="20"/>
                                <w:szCs w:val="20"/>
                                <w:lang w:val="fr-FR"/>
                              </w:rPr>
                            </w:pPr>
                            <w:r>
                              <w:rPr>
                                <w:sz w:val="20"/>
                                <w:szCs w:val="20"/>
                                <w:lang w:val="fr-FR"/>
                              </w:rPr>
                              <w:t>Collaborations / soutien aux municipalités et aux organismes</w:t>
                            </w:r>
                          </w:p>
                          <w:p w14:paraId="4714FEB0" w14:textId="77777777" w:rsidR="00046657" w:rsidRDefault="00046657" w:rsidP="00883BCA">
                            <w:pPr>
                              <w:spacing w:line="276" w:lineRule="auto"/>
                              <w:ind w:right="28"/>
                              <w:rPr>
                                <w:sz w:val="20"/>
                                <w:szCs w:val="20"/>
                                <w:lang w:val="fr-FR"/>
                              </w:rPr>
                            </w:pPr>
                            <w:r>
                              <w:rPr>
                                <w:sz w:val="20"/>
                                <w:szCs w:val="20"/>
                                <w:lang w:val="fr-FR"/>
                              </w:rPr>
                              <w:t>Consultations citoyennes</w:t>
                            </w:r>
                          </w:p>
                          <w:p w14:paraId="0B7B852D" w14:textId="77777777" w:rsidR="00046657" w:rsidRPr="007D12F8" w:rsidRDefault="00046657" w:rsidP="00883BCA">
                            <w:pPr>
                              <w:spacing w:line="276" w:lineRule="auto"/>
                              <w:ind w:right="28"/>
                              <w:rPr>
                                <w:sz w:val="20"/>
                                <w:szCs w:val="20"/>
                                <w:lang w:val="fr-FR"/>
                              </w:rPr>
                            </w:pPr>
                            <w:r>
                              <w:rPr>
                                <w:sz w:val="20"/>
                                <w:szCs w:val="20"/>
                                <w:lang w:val="fr-FR"/>
                              </w:rPr>
                              <w:t>Revendications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95945" id="Text Box 253" o:spid="_x0000_s1096"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" filled="f" strokecolor="#002060" strokeweight="1pt">
                <v:textbox inset="0,0,0,0">
                  <w:txbxContent>
                    <w:p w14:paraId="285ED93F" w14:textId="77777777" w:rsidR="00046657" w:rsidRDefault="00046657" w:rsidP="00883BCA">
                      <w:pPr>
                        <w:spacing w:before="240" w:line="276" w:lineRule="auto"/>
                        <w:ind w:right="28"/>
                        <w:rPr>
                          <w:sz w:val="20"/>
                          <w:szCs w:val="20"/>
                          <w:lang w:val="fr-FR"/>
                        </w:rPr>
                      </w:pPr>
                      <w:r>
                        <w:rPr>
                          <w:sz w:val="20"/>
                          <w:szCs w:val="20"/>
                          <w:lang w:val="fr-FR"/>
                        </w:rPr>
                        <w:t>Informations</w:t>
                      </w:r>
                    </w:p>
                    <w:p w14:paraId="59C10281" w14:textId="77777777" w:rsidR="00046657" w:rsidRDefault="00046657" w:rsidP="00883BCA">
                      <w:pPr>
                        <w:spacing w:line="276" w:lineRule="auto"/>
                        <w:ind w:right="28"/>
                        <w:rPr>
                          <w:sz w:val="20"/>
                          <w:szCs w:val="20"/>
                          <w:lang w:val="fr-FR"/>
                        </w:rPr>
                      </w:pPr>
                      <w:r>
                        <w:rPr>
                          <w:sz w:val="20"/>
                          <w:szCs w:val="20"/>
                          <w:lang w:val="fr-FR"/>
                        </w:rPr>
                        <w:t xml:space="preserve">Formations/ éducation populaire </w:t>
                      </w:r>
                    </w:p>
                    <w:p w14:paraId="5C89E6AE" w14:textId="77777777" w:rsidR="00046657" w:rsidRDefault="00046657" w:rsidP="00883BCA">
                      <w:pPr>
                        <w:spacing w:line="276" w:lineRule="auto"/>
                        <w:ind w:right="28"/>
                        <w:rPr>
                          <w:sz w:val="20"/>
                          <w:szCs w:val="20"/>
                          <w:lang w:val="fr-FR"/>
                        </w:rPr>
                      </w:pPr>
                      <w:r>
                        <w:rPr>
                          <w:sz w:val="20"/>
                          <w:szCs w:val="20"/>
                          <w:lang w:val="fr-FR"/>
                        </w:rPr>
                        <w:t>Sensibilisation</w:t>
                      </w:r>
                    </w:p>
                    <w:p w14:paraId="3163768E" w14:textId="77777777" w:rsidR="00046657" w:rsidRDefault="00046657" w:rsidP="00883BCA">
                      <w:pPr>
                        <w:spacing w:line="276" w:lineRule="auto"/>
                        <w:ind w:right="28"/>
                        <w:rPr>
                          <w:sz w:val="20"/>
                          <w:szCs w:val="20"/>
                          <w:lang w:val="fr-FR"/>
                        </w:rPr>
                      </w:pPr>
                      <w:r>
                        <w:rPr>
                          <w:sz w:val="20"/>
                          <w:szCs w:val="20"/>
                          <w:lang w:val="fr-FR"/>
                        </w:rPr>
                        <w:t>Représentations / comités</w:t>
                      </w:r>
                    </w:p>
                    <w:p w14:paraId="4FC7FB27" w14:textId="77777777" w:rsidR="00046657" w:rsidRDefault="00046657" w:rsidP="00883BCA">
                      <w:pPr>
                        <w:spacing w:line="276" w:lineRule="auto"/>
                        <w:ind w:right="28"/>
                        <w:rPr>
                          <w:sz w:val="20"/>
                          <w:szCs w:val="20"/>
                          <w:lang w:val="fr-FR"/>
                        </w:rPr>
                      </w:pPr>
                      <w:r>
                        <w:rPr>
                          <w:sz w:val="20"/>
                          <w:szCs w:val="20"/>
                          <w:lang w:val="fr-FR"/>
                        </w:rPr>
                        <w:t>Concertations</w:t>
                      </w:r>
                    </w:p>
                    <w:p w14:paraId="45FAF1A4" w14:textId="77777777" w:rsidR="00046657" w:rsidRDefault="00046657" w:rsidP="00883BCA">
                      <w:pPr>
                        <w:spacing w:line="276" w:lineRule="auto"/>
                        <w:ind w:right="28"/>
                        <w:rPr>
                          <w:sz w:val="20"/>
                          <w:szCs w:val="20"/>
                          <w:lang w:val="fr-FR"/>
                        </w:rPr>
                      </w:pPr>
                      <w:r>
                        <w:rPr>
                          <w:sz w:val="20"/>
                          <w:szCs w:val="20"/>
                          <w:lang w:val="fr-FR"/>
                        </w:rPr>
                        <w:t>Collaborations / soutien aux municipalités et aux organismes</w:t>
                      </w:r>
                    </w:p>
                    <w:p w14:paraId="4714FEB0" w14:textId="77777777" w:rsidR="00046657" w:rsidRDefault="00046657" w:rsidP="00883BCA">
                      <w:pPr>
                        <w:spacing w:line="276" w:lineRule="auto"/>
                        <w:ind w:right="28"/>
                        <w:rPr>
                          <w:sz w:val="20"/>
                          <w:szCs w:val="20"/>
                          <w:lang w:val="fr-FR"/>
                        </w:rPr>
                      </w:pPr>
                      <w:r>
                        <w:rPr>
                          <w:sz w:val="20"/>
                          <w:szCs w:val="20"/>
                          <w:lang w:val="fr-FR"/>
                        </w:rPr>
                        <w:t>Consultations citoyennes</w:t>
                      </w:r>
                    </w:p>
                    <w:p w14:paraId="0B7B852D" w14:textId="77777777" w:rsidR="00046657" w:rsidRPr="007D12F8" w:rsidRDefault="00046657" w:rsidP="00883BCA">
                      <w:pPr>
                        <w:spacing w:line="276" w:lineRule="auto"/>
                        <w:ind w:right="28"/>
                        <w:rPr>
                          <w:sz w:val="20"/>
                          <w:szCs w:val="20"/>
                          <w:lang w:val="fr-FR"/>
                        </w:rPr>
                      </w:pPr>
                      <w:r>
                        <w:rPr>
                          <w:sz w:val="20"/>
                          <w:szCs w:val="20"/>
                          <w:lang w:val="fr-FR"/>
                        </w:rPr>
                        <w:t>Revendications</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31558376" wp14:editId="4E838E8A">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18CB8E9C" wp14:editId="28001D00">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8933F" w14:textId="77777777" w:rsidR="00046657" w:rsidRPr="008818B0" w:rsidRDefault="00046657"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8E9C" id="_x0000_s1097"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" o:allowincell="f" filled="f" stroked="f">
                <v:textbox inset="0,0,0,0">
                  <w:txbxContent>
                    <w:p w14:paraId="4368933F" w14:textId="77777777" w:rsidR="00046657" w:rsidRPr="008818B0" w:rsidRDefault="00046657"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04B15B44" wp14:editId="27654CD0">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43BC" w14:textId="77777777" w:rsidR="00046657" w:rsidRPr="008818B0" w:rsidRDefault="00046657"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15B44" id="Text Box 116" o:spid="_x0000_s1098"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" o:allowincell="f" filled="f" stroked="f">
                <v:textbox inset="0,0,0,0">
                  <w:txbxContent>
                    <w:p w14:paraId="122D43BC" w14:textId="77777777" w:rsidR="00046657" w:rsidRPr="008818B0" w:rsidRDefault="00046657"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59CEFE5C" wp14:editId="744089CC">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6ED3DCD" w14:textId="77777777" w:rsidR="00046657" w:rsidRPr="007D12F8" w:rsidRDefault="00046657" w:rsidP="00883BCA">
                            <w:pPr>
                              <w:spacing w:before="240" w:line="360" w:lineRule="auto"/>
                              <w:ind w:right="28"/>
                              <w:rPr>
                                <w:sz w:val="20"/>
                                <w:szCs w:val="20"/>
                                <w:lang w:val="fr-FR"/>
                              </w:rPr>
                            </w:pPr>
                            <w:r w:rsidRPr="007D12F8">
                              <w:rPr>
                                <w:sz w:val="20"/>
                                <w:szCs w:val="20"/>
                                <w:lang w:val="fr-FR"/>
                              </w:rPr>
                              <w:t>Écoute</w:t>
                            </w:r>
                          </w:p>
                          <w:p w14:paraId="4668B445" w14:textId="77777777" w:rsidR="00046657" w:rsidRDefault="00046657" w:rsidP="00883BCA">
                            <w:pPr>
                              <w:ind w:right="28"/>
                              <w:rPr>
                                <w:sz w:val="20"/>
                                <w:szCs w:val="20"/>
                                <w:lang w:val="fr-FR"/>
                              </w:rPr>
                            </w:pPr>
                            <w:r w:rsidRPr="007D12F8">
                              <w:rPr>
                                <w:sz w:val="20"/>
                                <w:szCs w:val="20"/>
                                <w:lang w:val="fr-FR"/>
                              </w:rPr>
                              <w:t>Renseignements, recherches et documentations</w:t>
                            </w:r>
                          </w:p>
                          <w:p w14:paraId="39D889E4" w14:textId="77777777" w:rsidR="00046657" w:rsidRPr="00AB24E5" w:rsidRDefault="00046657" w:rsidP="00883BCA">
                            <w:pPr>
                              <w:ind w:right="28"/>
                              <w:rPr>
                                <w:sz w:val="10"/>
                                <w:szCs w:val="20"/>
                                <w:lang w:val="fr-FR"/>
                              </w:rPr>
                            </w:pPr>
                          </w:p>
                          <w:p w14:paraId="432ECCF7" w14:textId="77777777" w:rsidR="00046657" w:rsidRPr="007D12F8" w:rsidRDefault="00046657" w:rsidP="00883BCA">
                            <w:pPr>
                              <w:ind w:right="28"/>
                              <w:rPr>
                                <w:sz w:val="20"/>
                                <w:szCs w:val="20"/>
                                <w:lang w:val="fr-FR"/>
                              </w:rPr>
                            </w:pPr>
                            <w:r w:rsidRPr="007D12F8">
                              <w:rPr>
                                <w:sz w:val="20"/>
                                <w:szCs w:val="20"/>
                                <w:lang w:val="fr-FR"/>
                              </w:rPr>
                              <w:t>Références sur les ressources et programmes existants</w:t>
                            </w:r>
                          </w:p>
                          <w:p w14:paraId="7579F11A" w14:textId="77777777" w:rsidR="00046657" w:rsidRPr="00AB24E5" w:rsidRDefault="00046657" w:rsidP="00883BCA">
                            <w:pPr>
                              <w:spacing w:line="360" w:lineRule="auto"/>
                              <w:ind w:right="28"/>
                              <w:rPr>
                                <w:sz w:val="8"/>
                                <w:szCs w:val="20"/>
                                <w:lang w:val="fr-FR"/>
                              </w:rPr>
                            </w:pPr>
                          </w:p>
                          <w:p w14:paraId="62235653" w14:textId="77777777" w:rsidR="00046657" w:rsidRPr="007D12F8" w:rsidRDefault="00046657"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00B38CF1" w14:textId="77777777" w:rsidR="00046657" w:rsidRPr="007D12F8" w:rsidRDefault="00046657"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EFE5C" id="_x0000_s1099"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" filled="f" strokecolor="#002060" strokeweight="1pt">
                <v:textbox inset="0,0,0,0">
                  <w:txbxContent>
                    <w:p w14:paraId="36ED3DCD" w14:textId="77777777" w:rsidR="00046657" w:rsidRPr="007D12F8" w:rsidRDefault="00046657" w:rsidP="00883BCA">
                      <w:pPr>
                        <w:spacing w:before="240" w:line="360" w:lineRule="auto"/>
                        <w:ind w:right="28"/>
                        <w:rPr>
                          <w:sz w:val="20"/>
                          <w:szCs w:val="20"/>
                          <w:lang w:val="fr-FR"/>
                        </w:rPr>
                      </w:pPr>
                      <w:r w:rsidRPr="007D12F8">
                        <w:rPr>
                          <w:sz w:val="20"/>
                          <w:szCs w:val="20"/>
                          <w:lang w:val="fr-FR"/>
                        </w:rPr>
                        <w:t>Écoute</w:t>
                      </w:r>
                    </w:p>
                    <w:p w14:paraId="4668B445" w14:textId="77777777" w:rsidR="00046657" w:rsidRDefault="00046657" w:rsidP="00883BCA">
                      <w:pPr>
                        <w:ind w:right="28"/>
                        <w:rPr>
                          <w:sz w:val="20"/>
                          <w:szCs w:val="20"/>
                          <w:lang w:val="fr-FR"/>
                        </w:rPr>
                      </w:pPr>
                      <w:r w:rsidRPr="007D12F8">
                        <w:rPr>
                          <w:sz w:val="20"/>
                          <w:szCs w:val="20"/>
                          <w:lang w:val="fr-FR"/>
                        </w:rPr>
                        <w:t>Renseignements, recherches et documentations</w:t>
                      </w:r>
                    </w:p>
                    <w:p w14:paraId="39D889E4" w14:textId="77777777" w:rsidR="00046657" w:rsidRPr="00AB24E5" w:rsidRDefault="00046657" w:rsidP="00883BCA">
                      <w:pPr>
                        <w:ind w:right="28"/>
                        <w:rPr>
                          <w:sz w:val="10"/>
                          <w:szCs w:val="20"/>
                          <w:lang w:val="fr-FR"/>
                        </w:rPr>
                      </w:pPr>
                    </w:p>
                    <w:p w14:paraId="432ECCF7" w14:textId="77777777" w:rsidR="00046657" w:rsidRPr="007D12F8" w:rsidRDefault="00046657" w:rsidP="00883BCA">
                      <w:pPr>
                        <w:ind w:right="28"/>
                        <w:rPr>
                          <w:sz w:val="20"/>
                          <w:szCs w:val="20"/>
                          <w:lang w:val="fr-FR"/>
                        </w:rPr>
                      </w:pPr>
                      <w:r w:rsidRPr="007D12F8">
                        <w:rPr>
                          <w:sz w:val="20"/>
                          <w:szCs w:val="20"/>
                          <w:lang w:val="fr-FR"/>
                        </w:rPr>
                        <w:t>Références sur les ressources et programmes existants</w:t>
                      </w:r>
                    </w:p>
                    <w:p w14:paraId="7579F11A" w14:textId="77777777" w:rsidR="00046657" w:rsidRPr="00AB24E5" w:rsidRDefault="00046657" w:rsidP="00883BCA">
                      <w:pPr>
                        <w:spacing w:line="360" w:lineRule="auto"/>
                        <w:ind w:right="28"/>
                        <w:rPr>
                          <w:sz w:val="8"/>
                          <w:szCs w:val="20"/>
                          <w:lang w:val="fr-FR"/>
                        </w:rPr>
                      </w:pPr>
                    </w:p>
                    <w:p w14:paraId="62235653" w14:textId="77777777" w:rsidR="00046657" w:rsidRPr="007D12F8" w:rsidRDefault="00046657"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00B38CF1" w14:textId="77777777" w:rsidR="00046657" w:rsidRPr="007D12F8" w:rsidRDefault="00046657"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413207CB" wp14:editId="6AF346D3">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5" cstate="print">
                      <a:extLst>
                        <a:ext uri="{BEBA8EAE-BF5A-486C-A8C5-ECC9F3942E4B}">
                          <a14:imgProps xmlns:a14="http://schemas.microsoft.com/office/drawing/2010/main">
                            <a14:imgLayer r:embed="rId46">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3ECB1952" wp14:editId="11F10644">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2617" w14:textId="77777777" w:rsidR="00046657" w:rsidRPr="00470C06" w:rsidRDefault="00046657"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73F40C71" w14:textId="77777777" w:rsidR="00046657" w:rsidRPr="00B07F51" w:rsidRDefault="00046657"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1952" id="Text Box 255" o:spid="_x0000_s1100"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" filled="f" stroked="f">
                <v:textbox inset="0,0,0,0">
                  <w:txbxContent>
                    <w:p w14:paraId="48DA2617" w14:textId="77777777" w:rsidR="00046657" w:rsidRPr="00470C06" w:rsidRDefault="00046657"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73F40C71" w14:textId="77777777" w:rsidR="00046657" w:rsidRPr="00B07F51" w:rsidRDefault="00046657"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123C62FE" wp14:editId="668A0AAF">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18FD" w14:textId="77777777" w:rsidR="00046657" w:rsidRPr="00B07F51" w:rsidRDefault="00046657"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C62FE" id="_x0000_s1101"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" filled="f" stroked="f">
                <v:textbox inset="0,0,0,0">
                  <w:txbxContent>
                    <w:p w14:paraId="0E3818FD" w14:textId="77777777" w:rsidR="00046657" w:rsidRPr="00B07F51" w:rsidRDefault="00046657"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38464" behindDoc="0" locked="0" layoutInCell="1" allowOverlap="1" wp14:anchorId="0CD5F7D1" wp14:editId="58C8CD50">
                <wp:simplePos x="0" y="0"/>
                <wp:positionH relativeFrom="page">
                  <wp:posOffset>4046855</wp:posOffset>
                </wp:positionH>
                <wp:positionV relativeFrom="page">
                  <wp:posOffset>8576734</wp:posOffset>
                </wp:positionV>
                <wp:extent cx="1701800" cy="1540933"/>
                <wp:effectExtent l="0" t="0" r="12700" b="254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F1CCF" w14:textId="77777777" w:rsidR="00046657" w:rsidRDefault="00046657"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199127AA" w14:textId="77777777" w:rsidR="00046657" w:rsidRPr="00682D66" w:rsidRDefault="00046657" w:rsidP="00470C06">
                            <w:pPr>
                              <w:ind w:right="115"/>
                              <w:jc w:val="both"/>
                              <w:rPr>
                                <w:sz w:val="6"/>
                                <w:szCs w:val="20"/>
                                <w:lang w:val="fr-FR"/>
                              </w:rPr>
                            </w:pPr>
                          </w:p>
                          <w:p w14:paraId="70AB5EF9" w14:textId="77777777" w:rsidR="00046657" w:rsidRPr="004B77A1" w:rsidRDefault="00046657" w:rsidP="00470C06">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5F7D1" id="Text Box 254" o:spid="_x0000_s1102" type="#_x0000_t202" style="position:absolute;margin-left:318.65pt;margin-top:675.35pt;width:134pt;height:121.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" filled="f" stroked="f">
                <v:textbox inset="0,0,0,0">
                  <w:txbxContent>
                    <w:p w14:paraId="79CF1CCF" w14:textId="77777777" w:rsidR="00046657" w:rsidRDefault="00046657"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199127AA" w14:textId="77777777" w:rsidR="00046657" w:rsidRPr="00682D66" w:rsidRDefault="00046657" w:rsidP="00470C06">
                      <w:pPr>
                        <w:ind w:right="115"/>
                        <w:jc w:val="both"/>
                        <w:rPr>
                          <w:sz w:val="6"/>
                          <w:szCs w:val="20"/>
                          <w:lang w:val="fr-FR"/>
                        </w:rPr>
                      </w:pPr>
                    </w:p>
                    <w:p w14:paraId="70AB5EF9" w14:textId="77777777" w:rsidR="00046657" w:rsidRPr="004B77A1" w:rsidRDefault="00046657" w:rsidP="00470C06">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58AD7005" wp14:editId="2A796BED">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2E8FD061" wp14:editId="0F2E323A">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6D663802" wp14:editId="7A49875A">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0AC4E8C8" wp14:editId="71DA6EF2">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6976" behindDoc="1" locked="0" layoutInCell="0" allowOverlap="1" wp14:anchorId="3E52479D" wp14:editId="0CEC44D4">
                <wp:simplePos x="0" y="0"/>
                <wp:positionH relativeFrom="margin">
                  <wp:align>left</wp:align>
                </wp:positionH>
                <wp:positionV relativeFrom="margin">
                  <wp:posOffset>287867</wp:posOffset>
                </wp:positionV>
                <wp:extent cx="1743710" cy="8898466"/>
                <wp:effectExtent l="0" t="0" r="27940" b="17145"/>
                <wp:wrapNone/>
                <wp:docPr id="36" name="Rectangle 122" descr="APHRSO&#10;100 rue Ste-Marie, La Prairie&#10;450-659-6519&#10;courriel info@aphrso.org&#10;www.aphrso.org&#10;www.facebook.com/aphrs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6A353" id="Rectangle 122" o:spid="_x0000_s1026" alt="APHRSO&#10;100 rue Ste-Marie, La Prairie&#10;450-659-6519&#10;courriel info@aphrso.org&#10;www.aphrso.org&#10;www.facebook.com/aphrso" style="position:absolute;margin-left:0;margin-top:22.65pt;width:137.3pt;height:700.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2096" behindDoc="0" locked="0" layoutInCell="1" allowOverlap="1" wp14:anchorId="04259C7D" wp14:editId="05DAF5BB">
                <wp:simplePos x="0" y="0"/>
                <wp:positionH relativeFrom="page">
                  <wp:posOffset>676275</wp:posOffset>
                </wp:positionH>
                <wp:positionV relativeFrom="page">
                  <wp:posOffset>8885555</wp:posOffset>
                </wp:positionV>
                <wp:extent cx="1280160" cy="0"/>
                <wp:effectExtent l="0" t="19050" r="53340" b="38100"/>
                <wp:wrapNone/>
                <wp:docPr id="23" name="REC 17" descr="ligne de bas de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774BF" id="REC 17" o:spid="_x0000_s1026" alt="ligne de bas de page"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0BC36F91" wp14:editId="267AF33A">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5A25" w14:textId="77777777" w:rsidR="00046657" w:rsidRDefault="00046657"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18BD0719" w14:textId="77777777" w:rsidR="00046657" w:rsidRPr="008B7F9F" w:rsidRDefault="00046657"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26C612C4" w14:textId="77777777" w:rsidR="00046657" w:rsidRPr="00EC2E2B" w:rsidRDefault="00046657"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6F91" id="Text Box 266" o:spid="_x0000_s1103"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" filled="f" stroked="f">
                <v:textbox inset="0,0,0,0">
                  <w:txbxContent>
                    <w:p w14:paraId="12065A25" w14:textId="77777777" w:rsidR="00046657" w:rsidRDefault="00046657"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18BD0719" w14:textId="77777777" w:rsidR="00046657" w:rsidRPr="008B7F9F" w:rsidRDefault="00046657"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26C612C4" w14:textId="77777777" w:rsidR="00046657" w:rsidRPr="00EC2E2B" w:rsidRDefault="00046657"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6CA0A08F" wp14:editId="55D1AFE5">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034435" w14:textId="77777777" w:rsidR="00046657" w:rsidRPr="00BC353B" w:rsidRDefault="00046657"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A08F" id="_x0000_s1104"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" filled="f" stroked="f" strokecolor="black [0]" insetpen="t">
                <v:textbox inset="2.88pt,2.88pt,2.88pt,2.88pt">
                  <w:txbxContent>
                    <w:p w14:paraId="54034435" w14:textId="77777777" w:rsidR="00046657" w:rsidRPr="00BC353B" w:rsidRDefault="00046657"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4E803575" wp14:editId="6855BB08">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4A6C304F" wp14:editId="3BF50FC0">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3992D737" wp14:editId="436A1D87">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1600F999" wp14:editId="58FBA9A5">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0048" behindDoc="0" locked="0" layoutInCell="0" allowOverlap="1" wp14:anchorId="07EC1EB3" wp14:editId="49A80478">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EEDF" w14:textId="77777777" w:rsidR="00046657" w:rsidRDefault="00046657" w:rsidP="00D91F48">
                            <w:pPr>
                              <w:jc w:val="center"/>
                              <w:rPr>
                                <w:caps/>
                                <w:sz w:val="18"/>
                                <w:szCs w:val="18"/>
                                <w:lang w:val="fr-FR"/>
                              </w:rPr>
                            </w:pPr>
                            <w:r>
                              <w:rPr>
                                <w:sz w:val="18"/>
                                <w:szCs w:val="18"/>
                                <w:lang w:val="fr-FR"/>
                              </w:rPr>
                              <w:t xml:space="preserve">  </w:t>
                            </w:r>
                          </w:p>
                          <w:p w14:paraId="581AACEA" w14:textId="77777777" w:rsidR="00046657" w:rsidRDefault="00046657" w:rsidP="00D91F48">
                            <w:pPr>
                              <w:jc w:val="center"/>
                              <w:rPr>
                                <w:caps/>
                                <w:sz w:val="18"/>
                                <w:szCs w:val="18"/>
                                <w:lang w:val="fr-FR"/>
                              </w:rPr>
                            </w:pPr>
                            <w:r>
                              <w:rPr>
                                <w:caps/>
                                <w:sz w:val="18"/>
                                <w:szCs w:val="18"/>
                                <w:lang w:val="fr-FR"/>
                              </w:rPr>
                              <w:t>100, rUE STE-MARIE</w:t>
                            </w:r>
                          </w:p>
                          <w:p w14:paraId="126866ED" w14:textId="77777777" w:rsidR="00046657" w:rsidRDefault="00046657" w:rsidP="00D91F48">
                            <w:pPr>
                              <w:jc w:val="center"/>
                              <w:rPr>
                                <w:caps/>
                                <w:sz w:val="18"/>
                                <w:szCs w:val="18"/>
                                <w:lang w:val="fr-FR"/>
                              </w:rPr>
                            </w:pPr>
                            <w:r>
                              <w:rPr>
                                <w:caps/>
                                <w:sz w:val="18"/>
                                <w:szCs w:val="18"/>
                                <w:lang w:val="fr-FR"/>
                              </w:rPr>
                              <w:t>LA PRAIRIE (QC)</w:t>
                            </w:r>
                          </w:p>
                          <w:p w14:paraId="4A414460" w14:textId="77777777" w:rsidR="00046657" w:rsidRDefault="00046657" w:rsidP="00D91F48">
                            <w:pPr>
                              <w:jc w:val="center"/>
                              <w:rPr>
                                <w:caps/>
                                <w:sz w:val="18"/>
                                <w:szCs w:val="18"/>
                                <w:lang w:val="fr-FR"/>
                              </w:rPr>
                            </w:pPr>
                            <w:r>
                              <w:rPr>
                                <w:caps/>
                                <w:sz w:val="18"/>
                                <w:szCs w:val="18"/>
                                <w:lang w:val="fr-FR"/>
                              </w:rPr>
                              <w:t>J5R1E8</w:t>
                            </w:r>
                          </w:p>
                          <w:p w14:paraId="44E8EC25" w14:textId="77777777" w:rsidR="00046657" w:rsidRDefault="00046657" w:rsidP="00D91F48">
                            <w:pPr>
                              <w:jc w:val="center"/>
                              <w:rPr>
                                <w:caps/>
                                <w:sz w:val="18"/>
                                <w:szCs w:val="18"/>
                                <w:lang w:val="fr-FR"/>
                              </w:rPr>
                            </w:pPr>
                          </w:p>
                          <w:p w14:paraId="36B8160B" w14:textId="77777777" w:rsidR="00046657" w:rsidRPr="009C2472" w:rsidRDefault="00046657"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4F326C3A" w14:textId="77777777" w:rsidR="00046657" w:rsidRPr="009C2472" w:rsidRDefault="00046657"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5C6ECACE" w14:textId="77777777" w:rsidR="00046657" w:rsidRDefault="00046657" w:rsidP="00D91F48">
                            <w:pPr>
                              <w:rPr>
                                <w:sz w:val="18"/>
                                <w:szCs w:val="18"/>
                                <w:lang w:val="fr-FR"/>
                              </w:rPr>
                            </w:pPr>
                          </w:p>
                          <w:p w14:paraId="21672398" w14:textId="77777777" w:rsidR="00046657" w:rsidRPr="009C2472" w:rsidRDefault="00046657" w:rsidP="00D91F48">
                            <w:pPr>
                              <w:rPr>
                                <w:sz w:val="18"/>
                                <w:szCs w:val="18"/>
                                <w:lang w:val="fr-FR"/>
                              </w:rPr>
                            </w:pPr>
                          </w:p>
                          <w:p w14:paraId="0CCD4122" w14:textId="77777777" w:rsidR="00046657" w:rsidRPr="009C2472" w:rsidRDefault="00046657"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394870B2" w14:textId="77777777" w:rsidR="00046657" w:rsidRPr="009C2472" w:rsidRDefault="00046657"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2B18311C" w14:textId="77777777" w:rsidR="00046657" w:rsidRDefault="00046657" w:rsidP="00D91F48">
                            <w:pPr>
                              <w:rPr>
                                <w:sz w:val="18"/>
                                <w:szCs w:val="18"/>
                                <w:lang w:val="fr-FR"/>
                              </w:rPr>
                            </w:pPr>
                            <w:bookmarkStart w:id="3" w:name="_Hlt460832717"/>
                            <w:bookmarkEnd w:id="3"/>
                          </w:p>
                          <w:p w14:paraId="5A20CDD8" w14:textId="77777777" w:rsidR="00046657" w:rsidRDefault="00046657" w:rsidP="00D91F48">
                            <w:pPr>
                              <w:rPr>
                                <w:sz w:val="18"/>
                                <w:szCs w:val="18"/>
                                <w:lang w:val="fr-FR"/>
                              </w:rPr>
                            </w:pPr>
                          </w:p>
                          <w:p w14:paraId="3785CD08" w14:textId="77777777" w:rsidR="00046657" w:rsidRPr="009C2472" w:rsidRDefault="00046657" w:rsidP="0064781F">
                            <w:pPr>
                              <w:jc w:val="center"/>
                              <w:rPr>
                                <w:caps/>
                                <w:sz w:val="18"/>
                                <w:szCs w:val="18"/>
                                <w:lang w:val="fr-FR"/>
                              </w:rPr>
                            </w:pPr>
                            <w:r>
                              <w:rPr>
                                <w:caps/>
                                <w:sz w:val="18"/>
                                <w:szCs w:val="18"/>
                                <w:lang w:val="fr-FR"/>
                              </w:rPr>
                              <w:t>COURRIEL :</w:t>
                            </w:r>
                          </w:p>
                          <w:p w14:paraId="23178586" w14:textId="77777777" w:rsidR="00046657" w:rsidRDefault="00046657"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6" w:history="1">
                              <w:r w:rsidRPr="00BC353B">
                                <w:rPr>
                                  <w:rStyle w:val="Lienhypertexte"/>
                                  <w:color w:val="2683C6" w:themeColor="accent2"/>
                                  <w:sz w:val="18"/>
                                  <w:szCs w:val="18"/>
                                  <w:lang w:val="fr-FR"/>
                                </w:rPr>
                                <w:t>info@aphrso.org</w:t>
                              </w:r>
                            </w:hyperlink>
                          </w:p>
                          <w:p w14:paraId="586A2272" w14:textId="77777777" w:rsidR="00046657" w:rsidRDefault="00046657" w:rsidP="00BF420E">
                            <w:pPr>
                              <w:jc w:val="center"/>
                              <w:rPr>
                                <w:sz w:val="18"/>
                                <w:szCs w:val="18"/>
                                <w:lang w:val="fr-FR"/>
                              </w:rPr>
                            </w:pPr>
                          </w:p>
                          <w:p w14:paraId="7AB8552A" w14:textId="77777777" w:rsidR="00046657" w:rsidRDefault="00046657" w:rsidP="00BF420E">
                            <w:pPr>
                              <w:jc w:val="center"/>
                              <w:rPr>
                                <w:sz w:val="18"/>
                                <w:szCs w:val="18"/>
                                <w:lang w:val="fr-FR"/>
                              </w:rPr>
                            </w:pPr>
                          </w:p>
                          <w:p w14:paraId="0CA81FBA" w14:textId="77777777" w:rsidR="00046657" w:rsidRDefault="00046657" w:rsidP="00BF420E">
                            <w:pPr>
                              <w:jc w:val="center"/>
                              <w:rPr>
                                <w:sz w:val="18"/>
                                <w:szCs w:val="18"/>
                                <w:lang w:val="fr-FR"/>
                              </w:rPr>
                            </w:pPr>
                          </w:p>
                          <w:p w14:paraId="28D5D29A" w14:textId="77777777" w:rsidR="00046657" w:rsidRDefault="00046657" w:rsidP="00BF420E">
                            <w:pPr>
                              <w:jc w:val="center"/>
                              <w:rPr>
                                <w:sz w:val="18"/>
                                <w:szCs w:val="18"/>
                                <w:lang w:val="fr-FR"/>
                              </w:rPr>
                            </w:pPr>
                            <w:r>
                              <w:rPr>
                                <w:noProof/>
                                <w:lang w:eastAsia="fr-CA" w:bidi="ar-SA"/>
                              </w:rPr>
                              <w:drawing>
                                <wp:inline distT="0" distB="0" distL="0" distR="0" wp14:anchorId="10444808" wp14:editId="268C0757">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2DFD21FB" w14:textId="77777777" w:rsidR="00046657" w:rsidRDefault="00046657" w:rsidP="008934FD">
                            <w:pPr>
                              <w:jc w:val="center"/>
                              <w:rPr>
                                <w:sz w:val="18"/>
                                <w:szCs w:val="18"/>
                                <w:lang w:val="fr-FR"/>
                              </w:rPr>
                            </w:pPr>
                          </w:p>
                          <w:p w14:paraId="630D7153" w14:textId="77777777" w:rsidR="00046657" w:rsidRPr="004E6168" w:rsidRDefault="00046657" w:rsidP="00BF420E">
                            <w:pPr>
                              <w:jc w:val="center"/>
                              <w:rPr>
                                <w:sz w:val="16"/>
                                <w:szCs w:val="18"/>
                                <w:lang w:val="fr-FR"/>
                              </w:rPr>
                            </w:pPr>
                            <w:r w:rsidRPr="004E6168">
                              <w:rPr>
                                <w:sz w:val="16"/>
                                <w:szCs w:val="18"/>
                                <w:lang w:val="fr-FR"/>
                              </w:rPr>
                              <w:t>Consultez notre site internet :</w:t>
                            </w:r>
                          </w:p>
                          <w:p w14:paraId="15C16083" w14:textId="77777777" w:rsidR="00046657" w:rsidRPr="004E6168" w:rsidRDefault="00A05250" w:rsidP="00BF420E">
                            <w:pPr>
                              <w:jc w:val="center"/>
                              <w:rPr>
                                <w:b/>
                                <w:sz w:val="16"/>
                                <w:szCs w:val="18"/>
                                <w:lang w:val="fr-FR"/>
                              </w:rPr>
                            </w:pPr>
                            <w:hyperlink r:id="rId58" w:history="1">
                              <w:r w:rsidR="00046657" w:rsidRPr="004E6168">
                                <w:rPr>
                                  <w:rStyle w:val="Lienhypertexte"/>
                                  <w:b/>
                                  <w:color w:val="auto"/>
                                  <w:sz w:val="20"/>
                                  <w:szCs w:val="18"/>
                                  <w:u w:val="none"/>
                                  <w:lang w:val="fr-FR"/>
                                </w:rPr>
                                <w:t>www.aphrso.org</w:t>
                              </w:r>
                            </w:hyperlink>
                          </w:p>
                          <w:p w14:paraId="36A02F86" w14:textId="77777777" w:rsidR="00046657" w:rsidRDefault="00046657" w:rsidP="00BF420E">
                            <w:pPr>
                              <w:jc w:val="center"/>
                              <w:rPr>
                                <w:sz w:val="18"/>
                                <w:szCs w:val="18"/>
                                <w:lang w:val="fr-FR"/>
                              </w:rPr>
                            </w:pPr>
                          </w:p>
                          <w:p w14:paraId="3A4BE86B" w14:textId="77777777" w:rsidR="00046657" w:rsidRDefault="00046657" w:rsidP="00BF420E">
                            <w:pPr>
                              <w:jc w:val="center"/>
                              <w:rPr>
                                <w:sz w:val="18"/>
                                <w:szCs w:val="18"/>
                                <w:lang w:val="fr-FR"/>
                              </w:rPr>
                            </w:pPr>
                          </w:p>
                          <w:p w14:paraId="0D202851" w14:textId="77777777" w:rsidR="00046657" w:rsidRPr="009C2472" w:rsidRDefault="00046657"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C1EB3" id="Text Box 125" o:spid="_x0000_s1105" type="#_x0000_t202" style="position:absolute;margin-left:41.1pt;margin-top:339.45pt;width:135.95pt;height:27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" o:allowincell="f" filled="f" stroked="f">
                <v:textbox inset="0,0,0,0">
                  <w:txbxContent>
                    <w:p w14:paraId="262AEEDF" w14:textId="77777777" w:rsidR="00046657" w:rsidRDefault="00046657" w:rsidP="00D91F48">
                      <w:pPr>
                        <w:jc w:val="center"/>
                        <w:rPr>
                          <w:caps/>
                          <w:sz w:val="18"/>
                          <w:szCs w:val="18"/>
                          <w:lang w:val="fr-FR"/>
                        </w:rPr>
                      </w:pPr>
                      <w:r>
                        <w:rPr>
                          <w:sz w:val="18"/>
                          <w:szCs w:val="18"/>
                          <w:lang w:val="fr-FR"/>
                        </w:rPr>
                        <w:t xml:space="preserve">  </w:t>
                      </w:r>
                    </w:p>
                    <w:p w14:paraId="581AACEA" w14:textId="77777777" w:rsidR="00046657" w:rsidRDefault="00046657" w:rsidP="00D91F48">
                      <w:pPr>
                        <w:jc w:val="center"/>
                        <w:rPr>
                          <w:caps/>
                          <w:sz w:val="18"/>
                          <w:szCs w:val="18"/>
                          <w:lang w:val="fr-FR"/>
                        </w:rPr>
                      </w:pPr>
                      <w:r>
                        <w:rPr>
                          <w:caps/>
                          <w:sz w:val="18"/>
                          <w:szCs w:val="18"/>
                          <w:lang w:val="fr-FR"/>
                        </w:rPr>
                        <w:t>100, rUE STE-MARIE</w:t>
                      </w:r>
                    </w:p>
                    <w:p w14:paraId="126866ED" w14:textId="77777777" w:rsidR="00046657" w:rsidRDefault="00046657" w:rsidP="00D91F48">
                      <w:pPr>
                        <w:jc w:val="center"/>
                        <w:rPr>
                          <w:caps/>
                          <w:sz w:val="18"/>
                          <w:szCs w:val="18"/>
                          <w:lang w:val="fr-FR"/>
                        </w:rPr>
                      </w:pPr>
                      <w:r>
                        <w:rPr>
                          <w:caps/>
                          <w:sz w:val="18"/>
                          <w:szCs w:val="18"/>
                          <w:lang w:val="fr-FR"/>
                        </w:rPr>
                        <w:t>LA PRAIRIE (QC)</w:t>
                      </w:r>
                    </w:p>
                    <w:p w14:paraId="4A414460" w14:textId="77777777" w:rsidR="00046657" w:rsidRDefault="00046657" w:rsidP="00D91F48">
                      <w:pPr>
                        <w:jc w:val="center"/>
                        <w:rPr>
                          <w:caps/>
                          <w:sz w:val="18"/>
                          <w:szCs w:val="18"/>
                          <w:lang w:val="fr-FR"/>
                        </w:rPr>
                      </w:pPr>
                      <w:r>
                        <w:rPr>
                          <w:caps/>
                          <w:sz w:val="18"/>
                          <w:szCs w:val="18"/>
                          <w:lang w:val="fr-FR"/>
                        </w:rPr>
                        <w:t>J5R1E8</w:t>
                      </w:r>
                    </w:p>
                    <w:p w14:paraId="44E8EC25" w14:textId="77777777" w:rsidR="00046657" w:rsidRDefault="00046657" w:rsidP="00D91F48">
                      <w:pPr>
                        <w:jc w:val="center"/>
                        <w:rPr>
                          <w:caps/>
                          <w:sz w:val="18"/>
                          <w:szCs w:val="18"/>
                          <w:lang w:val="fr-FR"/>
                        </w:rPr>
                      </w:pPr>
                    </w:p>
                    <w:p w14:paraId="36B8160B" w14:textId="77777777" w:rsidR="00046657" w:rsidRPr="009C2472" w:rsidRDefault="00046657"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4F326C3A" w14:textId="77777777" w:rsidR="00046657" w:rsidRPr="009C2472" w:rsidRDefault="00046657"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5C6ECACE" w14:textId="77777777" w:rsidR="00046657" w:rsidRDefault="00046657" w:rsidP="00D91F48">
                      <w:pPr>
                        <w:rPr>
                          <w:sz w:val="18"/>
                          <w:szCs w:val="18"/>
                          <w:lang w:val="fr-FR"/>
                        </w:rPr>
                      </w:pPr>
                    </w:p>
                    <w:p w14:paraId="21672398" w14:textId="77777777" w:rsidR="00046657" w:rsidRPr="009C2472" w:rsidRDefault="00046657" w:rsidP="00D91F48">
                      <w:pPr>
                        <w:rPr>
                          <w:sz w:val="18"/>
                          <w:szCs w:val="18"/>
                          <w:lang w:val="fr-FR"/>
                        </w:rPr>
                      </w:pPr>
                    </w:p>
                    <w:p w14:paraId="0CCD4122" w14:textId="77777777" w:rsidR="00046657" w:rsidRPr="009C2472" w:rsidRDefault="00046657"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394870B2" w14:textId="77777777" w:rsidR="00046657" w:rsidRPr="009C2472" w:rsidRDefault="00046657"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2B18311C" w14:textId="77777777" w:rsidR="00046657" w:rsidRDefault="00046657" w:rsidP="00D91F48">
                      <w:pPr>
                        <w:rPr>
                          <w:sz w:val="18"/>
                          <w:szCs w:val="18"/>
                          <w:lang w:val="fr-FR"/>
                        </w:rPr>
                      </w:pPr>
                      <w:bookmarkStart w:id="4" w:name="_Hlt460832717"/>
                      <w:bookmarkEnd w:id="4"/>
                    </w:p>
                    <w:p w14:paraId="5A20CDD8" w14:textId="77777777" w:rsidR="00046657" w:rsidRDefault="00046657" w:rsidP="00D91F48">
                      <w:pPr>
                        <w:rPr>
                          <w:sz w:val="18"/>
                          <w:szCs w:val="18"/>
                          <w:lang w:val="fr-FR"/>
                        </w:rPr>
                      </w:pPr>
                    </w:p>
                    <w:p w14:paraId="3785CD08" w14:textId="77777777" w:rsidR="00046657" w:rsidRPr="009C2472" w:rsidRDefault="00046657" w:rsidP="0064781F">
                      <w:pPr>
                        <w:jc w:val="center"/>
                        <w:rPr>
                          <w:caps/>
                          <w:sz w:val="18"/>
                          <w:szCs w:val="18"/>
                          <w:lang w:val="fr-FR"/>
                        </w:rPr>
                      </w:pPr>
                      <w:r>
                        <w:rPr>
                          <w:caps/>
                          <w:sz w:val="18"/>
                          <w:szCs w:val="18"/>
                          <w:lang w:val="fr-FR"/>
                        </w:rPr>
                        <w:t>COURRIEL :</w:t>
                      </w:r>
                    </w:p>
                    <w:p w14:paraId="23178586" w14:textId="77777777" w:rsidR="00046657" w:rsidRDefault="00046657"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9" w:history="1">
                        <w:r w:rsidRPr="00BC353B">
                          <w:rPr>
                            <w:rStyle w:val="Lienhypertexte"/>
                            <w:color w:val="2683C6" w:themeColor="accent2"/>
                            <w:sz w:val="18"/>
                            <w:szCs w:val="18"/>
                            <w:lang w:val="fr-FR"/>
                          </w:rPr>
                          <w:t>info@aphrso.org</w:t>
                        </w:r>
                      </w:hyperlink>
                    </w:p>
                    <w:p w14:paraId="586A2272" w14:textId="77777777" w:rsidR="00046657" w:rsidRDefault="00046657" w:rsidP="00BF420E">
                      <w:pPr>
                        <w:jc w:val="center"/>
                        <w:rPr>
                          <w:sz w:val="18"/>
                          <w:szCs w:val="18"/>
                          <w:lang w:val="fr-FR"/>
                        </w:rPr>
                      </w:pPr>
                    </w:p>
                    <w:p w14:paraId="7AB8552A" w14:textId="77777777" w:rsidR="00046657" w:rsidRDefault="00046657" w:rsidP="00BF420E">
                      <w:pPr>
                        <w:jc w:val="center"/>
                        <w:rPr>
                          <w:sz w:val="18"/>
                          <w:szCs w:val="18"/>
                          <w:lang w:val="fr-FR"/>
                        </w:rPr>
                      </w:pPr>
                    </w:p>
                    <w:p w14:paraId="0CA81FBA" w14:textId="77777777" w:rsidR="00046657" w:rsidRDefault="00046657" w:rsidP="00BF420E">
                      <w:pPr>
                        <w:jc w:val="center"/>
                        <w:rPr>
                          <w:sz w:val="18"/>
                          <w:szCs w:val="18"/>
                          <w:lang w:val="fr-FR"/>
                        </w:rPr>
                      </w:pPr>
                    </w:p>
                    <w:p w14:paraId="28D5D29A" w14:textId="77777777" w:rsidR="00046657" w:rsidRDefault="00046657" w:rsidP="00BF420E">
                      <w:pPr>
                        <w:jc w:val="center"/>
                        <w:rPr>
                          <w:sz w:val="18"/>
                          <w:szCs w:val="18"/>
                          <w:lang w:val="fr-FR"/>
                        </w:rPr>
                      </w:pPr>
                      <w:r>
                        <w:rPr>
                          <w:noProof/>
                          <w:lang w:eastAsia="fr-CA" w:bidi="ar-SA"/>
                        </w:rPr>
                        <w:drawing>
                          <wp:inline distT="0" distB="0" distL="0" distR="0" wp14:anchorId="10444808" wp14:editId="268C0757">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2DFD21FB" w14:textId="77777777" w:rsidR="00046657" w:rsidRDefault="00046657" w:rsidP="008934FD">
                      <w:pPr>
                        <w:jc w:val="center"/>
                        <w:rPr>
                          <w:sz w:val="18"/>
                          <w:szCs w:val="18"/>
                          <w:lang w:val="fr-FR"/>
                        </w:rPr>
                      </w:pPr>
                    </w:p>
                    <w:p w14:paraId="630D7153" w14:textId="77777777" w:rsidR="00046657" w:rsidRPr="004E6168" w:rsidRDefault="00046657" w:rsidP="00BF420E">
                      <w:pPr>
                        <w:jc w:val="center"/>
                        <w:rPr>
                          <w:sz w:val="16"/>
                          <w:szCs w:val="18"/>
                          <w:lang w:val="fr-FR"/>
                        </w:rPr>
                      </w:pPr>
                      <w:r w:rsidRPr="004E6168">
                        <w:rPr>
                          <w:sz w:val="16"/>
                          <w:szCs w:val="18"/>
                          <w:lang w:val="fr-FR"/>
                        </w:rPr>
                        <w:t>Consultez notre site internet :</w:t>
                      </w:r>
                    </w:p>
                    <w:p w14:paraId="15C16083" w14:textId="77777777" w:rsidR="00046657" w:rsidRPr="004E6168" w:rsidRDefault="00A05250" w:rsidP="00BF420E">
                      <w:pPr>
                        <w:jc w:val="center"/>
                        <w:rPr>
                          <w:b/>
                          <w:sz w:val="16"/>
                          <w:szCs w:val="18"/>
                          <w:lang w:val="fr-FR"/>
                        </w:rPr>
                      </w:pPr>
                      <w:hyperlink r:id="rId60" w:history="1">
                        <w:r w:rsidR="00046657" w:rsidRPr="004E6168">
                          <w:rPr>
                            <w:rStyle w:val="Lienhypertexte"/>
                            <w:b/>
                            <w:color w:val="auto"/>
                            <w:sz w:val="20"/>
                            <w:szCs w:val="18"/>
                            <w:u w:val="none"/>
                            <w:lang w:val="fr-FR"/>
                          </w:rPr>
                          <w:t>www.aphrso.org</w:t>
                        </w:r>
                      </w:hyperlink>
                    </w:p>
                    <w:p w14:paraId="36A02F86" w14:textId="77777777" w:rsidR="00046657" w:rsidRDefault="00046657" w:rsidP="00BF420E">
                      <w:pPr>
                        <w:jc w:val="center"/>
                        <w:rPr>
                          <w:sz w:val="18"/>
                          <w:szCs w:val="18"/>
                          <w:lang w:val="fr-FR"/>
                        </w:rPr>
                      </w:pPr>
                    </w:p>
                    <w:p w14:paraId="3A4BE86B" w14:textId="77777777" w:rsidR="00046657" w:rsidRDefault="00046657" w:rsidP="00BF420E">
                      <w:pPr>
                        <w:jc w:val="center"/>
                        <w:rPr>
                          <w:sz w:val="18"/>
                          <w:szCs w:val="18"/>
                          <w:lang w:val="fr-FR"/>
                        </w:rPr>
                      </w:pPr>
                    </w:p>
                    <w:p w14:paraId="0D202851" w14:textId="77777777" w:rsidR="00046657" w:rsidRPr="009C2472" w:rsidRDefault="00046657"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4E62BA5" wp14:editId="393BE8A8">
                <wp:simplePos x="0" y="0"/>
                <wp:positionH relativeFrom="page">
                  <wp:posOffset>746851</wp:posOffset>
                </wp:positionH>
                <wp:positionV relativeFrom="topMargin">
                  <wp:posOffset>2284639</wp:posOffset>
                </wp:positionV>
                <wp:extent cx="1280160" cy="0"/>
                <wp:effectExtent l="0" t="19050" r="53340" b="38100"/>
                <wp:wrapNone/>
                <wp:docPr id="147" name="REC 17"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F04BC" id="REC 17" o:spid="_x0000_s1026" alt="Ligne bleue"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26F49603" wp14:editId="658310D9">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3F55B2F8" w14:textId="77777777" w:rsidR="0064781F" w:rsidRDefault="007A5278">
      <w:r>
        <w:rPr>
          <w:noProof/>
        </w:rPr>
        <w:lastRenderedPageBreak/>
        <w:drawing>
          <wp:anchor distT="0" distB="0" distL="114300" distR="114300" simplePos="0" relativeHeight="251848704" behindDoc="1" locked="0" layoutInCell="1" allowOverlap="1" wp14:anchorId="778B66DE" wp14:editId="702A3723">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FAF95" w14:textId="3C11B70A" w:rsidR="001E75CA" w:rsidRDefault="008A6566">
      <w:r>
        <w:rPr>
          <w:rFonts w:ascii="Times New Roman" w:hAnsi="Times New Roman"/>
          <w:noProof/>
          <w:lang w:eastAsia="fr-CA" w:bidi="ar-SA"/>
        </w:rPr>
        <mc:AlternateContent>
          <mc:Choice Requires="wps">
            <w:drawing>
              <wp:anchor distT="0" distB="0" distL="114300" distR="114300" simplePos="0" relativeHeight="251854848" behindDoc="1" locked="0" layoutInCell="1" allowOverlap="1" wp14:anchorId="38D57287" wp14:editId="08327860">
                <wp:simplePos x="0" y="0"/>
                <wp:positionH relativeFrom="column">
                  <wp:posOffset>419100</wp:posOffset>
                </wp:positionH>
                <wp:positionV relativeFrom="paragraph">
                  <wp:posOffset>7571740</wp:posOffset>
                </wp:positionV>
                <wp:extent cx="2425700" cy="1104900"/>
                <wp:effectExtent l="0" t="0" r="0" b="0"/>
                <wp:wrapTight wrapText="bothSides">
                  <wp:wrapPolygon edited="0">
                    <wp:start x="0" y="0"/>
                    <wp:lineTo x="0" y="21228"/>
                    <wp:lineTo x="21374" y="21228"/>
                    <wp:lineTo x="21374" y="0"/>
                    <wp:lineTo x="0" y="0"/>
                  </wp:wrapPolygon>
                </wp:wrapTight>
                <wp:docPr id="31" name="Zone de texte 31" descr="Imprimerie Caméléon&#10;171 St-Pierre, Local 100,&#10;St-Constant (Québec) J5A 2G9&#10;Téléphone :   450 638-6835 &#10;Télécopieur : 450 638-1988&#10;www.imprimeriecameleon.com&#10;"/>
                <wp:cNvGraphicFramePr/>
                <a:graphic xmlns:a="http://schemas.openxmlformats.org/drawingml/2006/main">
                  <a:graphicData uri="http://schemas.microsoft.com/office/word/2010/wordprocessingShape">
                    <wps:wsp>
                      <wps:cNvSpPr txBox="1"/>
                      <wps:spPr>
                        <a:xfrm>
                          <a:off x="0" y="0"/>
                          <a:ext cx="2425700" cy="1104900"/>
                        </a:xfrm>
                        <a:prstGeom prst="rect">
                          <a:avLst/>
                        </a:prstGeom>
                        <a:solidFill>
                          <a:sysClr val="window" lastClr="FFFFFF"/>
                        </a:solidFill>
                        <a:ln w="6350">
                          <a:noFill/>
                        </a:ln>
                        <a:effectLst/>
                      </wps:spPr>
                      <wps:txbx>
                        <w:txbxContent>
                          <w:p w14:paraId="069B3746" w14:textId="77777777" w:rsidR="00046657" w:rsidRPr="00F54987" w:rsidRDefault="00046657"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0BA43AAB" w14:textId="77777777" w:rsidR="00046657" w:rsidRDefault="00046657"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366B7B7A" w14:textId="77777777" w:rsidR="00046657" w:rsidRPr="00F54987" w:rsidRDefault="00046657"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46CCA7D" w14:textId="77777777" w:rsidR="00046657" w:rsidRDefault="00046657"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6CA10F13" w14:textId="77777777" w:rsidR="00046657" w:rsidRPr="00F54987" w:rsidRDefault="00046657"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CC3ACB" w14:textId="77777777" w:rsidR="00046657" w:rsidRDefault="00046657" w:rsidP="008A6566">
                            <w:pPr>
                              <w:spacing w:line="276" w:lineRule="auto"/>
                            </w:pPr>
                            <w:r w:rsidRPr="00F54987">
                              <w:rPr>
                                <w:rFonts w:eastAsia="Arial"/>
                                <w:b/>
                                <w:color w:val="000000"/>
                                <w:sz w:val="20"/>
                                <w:lang w:val="fr-FR"/>
                              </w:rPr>
                              <w:t>www.imprimeriecameleon.com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57287" id="Zone de texte 31" o:spid="_x0000_s1106" type="#_x0000_t202" alt="Imprimerie Caméléon&#10;171 St-Pierre, Local 100,&#10;St-Constant (Québec) J5A 2G9&#10;Téléphone :   450 638-6835 &#10;Télécopieur : 450 638-1988&#10;www.imprimeriecameleon.com&#10;" style="position:absolute;margin-left:33pt;margin-top:596.2pt;width:191pt;height:8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" fillcolor="window" stroked="f" strokeweight=".5pt">
                <v:textbox>
                  <w:txbxContent>
                    <w:p w14:paraId="069B3746" w14:textId="77777777" w:rsidR="00046657" w:rsidRPr="00F54987" w:rsidRDefault="00046657"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0BA43AAB" w14:textId="77777777" w:rsidR="00046657" w:rsidRDefault="00046657"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366B7B7A" w14:textId="77777777" w:rsidR="00046657" w:rsidRPr="00F54987" w:rsidRDefault="00046657"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46CCA7D" w14:textId="77777777" w:rsidR="00046657" w:rsidRDefault="00046657"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6CA10F13" w14:textId="77777777" w:rsidR="00046657" w:rsidRPr="00F54987" w:rsidRDefault="00046657"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CC3ACB" w14:textId="77777777" w:rsidR="00046657" w:rsidRDefault="00046657" w:rsidP="008A6566">
                      <w:pPr>
                        <w:spacing w:line="276" w:lineRule="auto"/>
                      </w:pPr>
                      <w:r w:rsidRPr="00F54987">
                        <w:rPr>
                          <w:rFonts w:eastAsia="Arial"/>
                          <w:b/>
                          <w:color w:val="000000"/>
                          <w:sz w:val="20"/>
                          <w:lang w:val="fr-FR"/>
                        </w:rPr>
                        <w:t>www.imprimeriecameleon.com</w:t>
                      </w:r>
                    </w:p>
                  </w:txbxContent>
                </v:textbox>
                <w10:wrap type="tight"/>
              </v:shape>
            </w:pict>
          </mc:Fallback>
        </mc:AlternateContent>
      </w:r>
      <w:r w:rsidR="007A5278">
        <w:rPr>
          <w:noProof/>
          <w:lang w:eastAsia="fr-CA" w:bidi="ar-SA"/>
        </w:rPr>
        <mc:AlternateContent>
          <mc:Choice Requires="wps">
            <w:drawing>
              <wp:anchor distT="45720" distB="45720" distL="114300" distR="114300" simplePos="0" relativeHeight="251762688" behindDoc="0" locked="0" layoutInCell="1" allowOverlap="1" wp14:anchorId="216A1B98" wp14:editId="66D0EBA3">
                <wp:simplePos x="0" y="0"/>
                <wp:positionH relativeFrom="margin">
                  <wp:posOffset>302260</wp:posOffset>
                </wp:positionH>
                <wp:positionV relativeFrom="paragraph">
                  <wp:posOffset>6790055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1907B068" w14:textId="77777777" w:rsidR="00046657" w:rsidRPr="00B44073" w:rsidRDefault="00046657">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A1B98" id="_x0000_s1107" type="#_x0000_t202" style="position:absolute;margin-left:23.8pt;margin-top:534.65pt;width:515.4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" stroked="f">
                <v:textbox style="mso-fit-shape-to-text:t">
                  <w:txbxContent>
                    <w:p w14:paraId="1907B068" w14:textId="77777777" w:rsidR="00046657" w:rsidRPr="00B44073" w:rsidRDefault="00046657">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v:textbox>
                <w10:wrap type="square" anchorx="margin"/>
              </v:shape>
            </w:pict>
          </mc:Fallback>
        </mc:AlternateContent>
      </w:r>
      <w:r w:rsidR="007A5278">
        <w:rPr>
          <w:rFonts w:ascii="Times New Roman" w:hAnsi="Times New Roman"/>
          <w:noProof/>
          <w:lang w:eastAsia="fr-CA" w:bidi="ar-SA"/>
        </w:rPr>
        <w:drawing>
          <wp:anchor distT="0" distB="0" distL="114300" distR="114300" simplePos="0" relativeHeight="251755520" behindDoc="0" locked="0" layoutInCell="1" allowOverlap="1" wp14:anchorId="77220CC2" wp14:editId="77ECCBBD">
            <wp:simplePos x="0" y="0"/>
            <wp:positionH relativeFrom="margin">
              <wp:posOffset>367665</wp:posOffset>
            </wp:positionH>
            <wp:positionV relativeFrom="paragraph">
              <wp:posOffset>7166610</wp:posOffset>
            </wp:positionV>
            <wp:extent cx="1276985" cy="362585"/>
            <wp:effectExtent l="0" t="0" r="0" b="0"/>
            <wp:wrapTight wrapText="bothSides">
              <wp:wrapPolygon edited="0">
                <wp:start x="0" y="0"/>
                <wp:lineTo x="0" y="20427"/>
                <wp:lineTo x="21267" y="20427"/>
                <wp:lineTo x="21267" y="0"/>
                <wp:lineTo x="0" y="0"/>
              </wp:wrapPolygon>
            </wp:wrapTight>
            <wp:docPr id="685" name="Image 685" descr="Logo de l'imprimerie Camé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cid_image001_gif@01D0460B.gif"/>
                    <pic:cNvPicPr/>
                  </pic:nvPicPr>
                  <pic:blipFill>
                    <a:blip r:embed="rId63">
                      <a:extLst>
                        <a:ext uri="{28A0092B-C50C-407E-A947-70E740481C1C}">
                          <a14:useLocalDpi xmlns:a14="http://schemas.microsoft.com/office/drawing/2010/main" val="0"/>
                        </a:ext>
                      </a:extLst>
                    </a:blip>
                    <a:stretch>
                      <a:fillRect/>
                    </a:stretch>
                  </pic:blipFill>
                  <pic:spPr>
                    <a:xfrm>
                      <a:off x="0" y="0"/>
                      <a:ext cx="1276985" cy="362585"/>
                    </a:xfrm>
                    <a:prstGeom prst="rect">
                      <a:avLst/>
                    </a:prstGeom>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49728" behindDoc="1" locked="0" layoutInCell="1" allowOverlap="1" wp14:anchorId="56B8F1B8" wp14:editId="525117B5">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69737B12" wp14:editId="0C0752F3">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14FD5C22" wp14:editId="1005DFBD">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40651446" wp14:editId="4C65169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0565AEB0" wp14:editId="5D21BE1B">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681E25A3" wp14:editId="728704AC">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1E5D38FF" wp14:editId="40CB25C8">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008F7946" wp14:editId="4C7547B1">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0999F13B" wp14:editId="4A4C2991">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5AD1759" wp14:editId="66E37877">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5A20DC20" wp14:editId="3F91507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4144" behindDoc="0" locked="0" layoutInCell="0" allowOverlap="1" wp14:anchorId="3D82A2C2" wp14:editId="44C79F0C">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6165" w14:textId="77777777" w:rsidR="00046657" w:rsidRPr="009C2472" w:rsidRDefault="00046657">
                            <w:pPr>
                              <w:rPr>
                                <w:b/>
                                <w:bCs/>
                                <w:lang w:val="fr-FR"/>
                              </w:rPr>
                            </w:pPr>
                            <w:r w:rsidRPr="009C2472">
                              <w:rPr>
                                <w:b/>
                                <w:bCs/>
                                <w:lang w:val="fr-FR"/>
                              </w:rPr>
                              <w:t>Nom de la société</w:t>
                            </w:r>
                          </w:p>
                          <w:p w14:paraId="6BC22ED0" w14:textId="77777777" w:rsidR="00046657" w:rsidRPr="009C2472" w:rsidRDefault="00046657">
                            <w:pPr>
                              <w:rPr>
                                <w:b/>
                                <w:bCs/>
                                <w:lang w:val="fr-FR"/>
                              </w:rPr>
                            </w:pPr>
                            <w:r w:rsidRPr="009C2472">
                              <w:rPr>
                                <w:b/>
                                <w:bCs/>
                                <w:lang w:val="fr-FR"/>
                              </w:rPr>
                              <w:t>Adresse</w:t>
                            </w:r>
                          </w:p>
                          <w:p w14:paraId="138ADA93" w14:textId="77777777" w:rsidR="00046657" w:rsidRPr="009C2472" w:rsidRDefault="00046657">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2A2C2" id="Text Box 129" o:spid="_x0000_s1108" type="#_x0000_t202" style="position:absolute;margin-left:265.05pt;margin-top:1071.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" o:allowincell="f" filled="f" stroked="f">
                <v:textbox inset="0,0,0,0">
                  <w:txbxContent>
                    <w:p w14:paraId="4EC16165" w14:textId="77777777" w:rsidR="00046657" w:rsidRPr="009C2472" w:rsidRDefault="00046657">
                      <w:pPr>
                        <w:rPr>
                          <w:b/>
                          <w:bCs/>
                          <w:lang w:val="fr-FR"/>
                        </w:rPr>
                      </w:pPr>
                      <w:r w:rsidRPr="009C2472">
                        <w:rPr>
                          <w:b/>
                          <w:bCs/>
                          <w:lang w:val="fr-FR"/>
                        </w:rPr>
                        <w:t>Nom de la société</w:t>
                      </w:r>
                    </w:p>
                    <w:p w14:paraId="6BC22ED0" w14:textId="77777777" w:rsidR="00046657" w:rsidRPr="009C2472" w:rsidRDefault="00046657">
                      <w:pPr>
                        <w:rPr>
                          <w:b/>
                          <w:bCs/>
                          <w:lang w:val="fr-FR"/>
                        </w:rPr>
                      </w:pPr>
                      <w:r w:rsidRPr="009C2472">
                        <w:rPr>
                          <w:b/>
                          <w:bCs/>
                          <w:lang w:val="fr-FR"/>
                        </w:rPr>
                        <w:t>Adresse</w:t>
                      </w:r>
                    </w:p>
                    <w:p w14:paraId="138ADA93" w14:textId="77777777" w:rsidR="00046657" w:rsidRPr="009C2472" w:rsidRDefault="00046657">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53120" behindDoc="0" locked="0" layoutInCell="0" allowOverlap="1" wp14:anchorId="53D8549F" wp14:editId="3C270B10">
                <wp:simplePos x="0" y="0"/>
                <wp:positionH relativeFrom="page">
                  <wp:posOffset>483235</wp:posOffset>
                </wp:positionH>
                <wp:positionV relativeFrom="page">
                  <wp:posOffset>12321540</wp:posOffset>
                </wp:positionV>
                <wp:extent cx="1600200" cy="685800"/>
                <wp:effectExtent l="0" t="0" r="0" b="0"/>
                <wp:wrapNone/>
                <wp:docPr id="46" name="Text Box 128" descr="Fin du docu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09498" id="Text Box 128" o:spid="_x0000_s1026" type="#_x0000_t202" alt="Fin du document" style="position:absolute;margin-left:38.05pt;margin-top:970.2pt;width:126pt;height:5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" o:allowincell="f" filled="f" stroked="f">
                <v:textbox inset="0,0,0,0"/>
                <w10:wrap anchorx="page" anchory="page"/>
              </v:shape>
            </w:pict>
          </mc:Fallback>
        </mc:AlternateContent>
      </w:r>
    </w:p>
    <w:sectPr w:rsidR="001E75CA" w:rsidSect="001E75CA">
      <w:headerReference w:type="even" r:id="rId75"/>
      <w:footerReference w:type="even" r:id="rId76"/>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5118D" w14:textId="77777777" w:rsidR="00A05250" w:rsidRDefault="00A05250">
      <w:r>
        <w:separator/>
      </w:r>
    </w:p>
  </w:endnote>
  <w:endnote w:type="continuationSeparator" w:id="0">
    <w:p w14:paraId="10282447" w14:textId="77777777" w:rsidR="00A05250" w:rsidRDefault="00A0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charset w:val="00"/>
    <w:family w:val="swiss"/>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9F952" w14:textId="77777777" w:rsidR="00046657" w:rsidRDefault="00046657">
    <w:pPr>
      <w:pStyle w:val="Pieddepage"/>
    </w:pPr>
    <w:r>
      <w:rPr>
        <w:noProof/>
        <w:lang w:eastAsia="fr-CA" w:bidi="ar-SA"/>
      </w:rPr>
      <mc:AlternateContent>
        <mc:Choice Requires="wps">
          <w:drawing>
            <wp:anchor distT="0" distB="0" distL="114300" distR="114300" simplePos="0" relativeHeight="251653120" behindDoc="0" locked="0" layoutInCell="1" allowOverlap="1" wp14:anchorId="2BE872AE" wp14:editId="6129F5FF">
              <wp:simplePos x="0" y="0"/>
              <wp:positionH relativeFrom="page">
                <wp:posOffset>758190</wp:posOffset>
              </wp:positionH>
              <wp:positionV relativeFrom="page">
                <wp:posOffset>9363075</wp:posOffset>
              </wp:positionV>
              <wp:extent cx="1847850" cy="222885"/>
              <wp:effectExtent l="0" t="0" r="0" b="0"/>
              <wp:wrapNone/>
              <wp:docPr id="9" name="COM 7" descr="rectangle bleu de bas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15C5E" id="COM 7" o:spid="_x0000_s1026" alt="rectangle bleu de bas de page"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" fillcolor="#74b5e4 [1941]" strokecolor="#74b5e4 [1941]" strokeweight="1pt">
              <v:fill color2="#d0e6f6 [661]" angle="135" focus="50%" type="gradient"/>
              <v:shadow on="t" color="#134162 [1605]" opacity=".5" offset="1pt"/>
              <w10:wrap anchorx="page" anchory="page"/>
            </v:rect>
          </w:pict>
        </mc:Fallback>
      </mc:AlternateContent>
    </w:r>
    <w:bookmarkStart w:id="2" w:name="_GoBack"/>
    <w:r>
      <w:rPr>
        <w:noProof/>
        <w:lang w:eastAsia="fr-CA" w:bidi="ar-SA"/>
      </w:rPr>
      <mc:AlternateContent>
        <mc:Choice Requires="wps">
          <w:drawing>
            <wp:anchor distT="0" distB="0" distL="114300" distR="114300" simplePos="0" relativeHeight="251661312" behindDoc="0" locked="0" layoutInCell="0" allowOverlap="1" wp14:anchorId="5E385701" wp14:editId="387EC1A0">
              <wp:simplePos x="0" y="0"/>
              <wp:positionH relativeFrom="page">
                <wp:posOffset>448310</wp:posOffset>
              </wp:positionH>
              <wp:positionV relativeFrom="page">
                <wp:posOffset>9467215</wp:posOffset>
              </wp:positionV>
              <wp:extent cx="6830695" cy="0"/>
              <wp:effectExtent l="0" t="0" r="0" b="0"/>
              <wp:wrapNone/>
              <wp:docPr id="8" name="REC 15"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2EAC41" id="REC 15" o:spid="_x0000_s1026" alt="ligne bleue"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" o:allowincell="f" strokecolor="#74b5e4 [1941]" strokeweight="1pt">
              <v:shadow color="#134162 [1605]" opacity=".5" offset="1pt"/>
              <w10:wrap anchorx="page" anchory="page"/>
            </v:line>
          </w:pict>
        </mc:Fallback>
      </mc:AlternateContent>
    </w:r>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274F3" w14:textId="14E34045" w:rsidR="00046657" w:rsidRPr="00B14F13" w:rsidRDefault="00046657">
    <w:pPr>
      <w:pStyle w:val="Pieddepage"/>
    </w:pPr>
    <w:r>
      <w:rPr>
        <w:noProof/>
        <w:lang w:eastAsia="fr-CA" w:bidi="ar-SA"/>
      </w:rPr>
      <mc:AlternateContent>
        <mc:Choice Requires="wpg">
          <w:drawing>
            <wp:anchor distT="0" distB="0" distL="114300" distR="114300" simplePos="0" relativeHeight="251662336" behindDoc="0" locked="0" layoutInCell="1" allowOverlap="1" wp14:anchorId="594D5FAA" wp14:editId="65D5D140">
              <wp:simplePos x="0" y="0"/>
              <wp:positionH relativeFrom="column">
                <wp:posOffset>1807210</wp:posOffset>
              </wp:positionH>
              <wp:positionV relativeFrom="paragraph">
                <wp:posOffset>99060</wp:posOffset>
              </wp:positionV>
              <wp:extent cx="5181600" cy="222885"/>
              <wp:effectExtent l="0" t="0" r="0" b="0"/>
              <wp:wrapNone/>
              <wp:docPr id="5" name="Group 9" descr="rectangle bleu et ligne de bas de b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5A33712" id="Group 9" o:spid="_x0000_s1026" alt="rectangle bleu et ligne de bas de bage"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FFCC5" w14:textId="77777777" w:rsidR="00046657" w:rsidRDefault="00046657">
    <w:pPr>
      <w:pStyle w:val="Pieddepage"/>
    </w:pPr>
    <w:r>
      <w:rPr>
        <w:noProof/>
        <w:lang w:eastAsia="fr-CA" w:bidi="ar-SA"/>
      </w:rPr>
      <mc:AlternateContent>
        <mc:Choice Requires="wpg">
          <w:drawing>
            <wp:anchor distT="0" distB="0" distL="114300" distR="114300" simplePos="0" relativeHeight="251660288" behindDoc="0" locked="0" layoutInCell="1" allowOverlap="1" wp14:anchorId="46DFB645" wp14:editId="7098E582">
              <wp:simplePos x="0" y="0"/>
              <wp:positionH relativeFrom="column">
                <wp:posOffset>1654810</wp:posOffset>
              </wp:positionH>
              <wp:positionV relativeFrom="paragraph">
                <wp:posOffset>-53340</wp:posOffset>
              </wp:positionV>
              <wp:extent cx="5181600" cy="222885"/>
              <wp:effectExtent l="0" t="0" r="0" b="0"/>
              <wp:wrapNone/>
              <wp:docPr id="2" name="Group 12" descr="rectangle et ligne bleue de bas d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D18CD4A" id="Group 12" o:spid="_x0000_s1026" alt="rectangle et ligne bleue de bas de page"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CE337" w14:textId="77777777" w:rsidR="00046657" w:rsidRDefault="00046657" w:rsidP="00455EBA">
    <w:pPr>
      <w:pStyle w:val="Pieddepage"/>
      <w:jc w:val="right"/>
    </w:pPr>
    <w:r>
      <w:rPr>
        <w:noProof/>
      </w:rPr>
      <w:drawing>
        <wp:inline distT="0" distB="0" distL="0" distR="0" wp14:anchorId="068A19AD" wp14:editId="59A9BD4F">
          <wp:extent cx="5187950" cy="231775"/>
          <wp:effectExtent l="0" t="0" r="0" b="0"/>
          <wp:docPr id="702" name="Image 702" descr="rectangle et ligne bleue de bas de 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071DA" w14:textId="77777777" w:rsidR="00A05250" w:rsidRDefault="00A05250">
      <w:r>
        <w:separator/>
      </w:r>
    </w:p>
  </w:footnote>
  <w:footnote w:type="continuationSeparator" w:id="0">
    <w:p w14:paraId="2E657B5A" w14:textId="77777777" w:rsidR="00A05250" w:rsidRDefault="00A05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1F52A" w14:textId="77777777" w:rsidR="00046657" w:rsidRDefault="00046657">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3D354452" wp14:editId="7000C2D7">
              <wp:simplePos x="0" y="0"/>
              <wp:positionH relativeFrom="page">
                <wp:posOffset>5766435</wp:posOffset>
              </wp:positionH>
              <wp:positionV relativeFrom="page">
                <wp:posOffset>523240</wp:posOffset>
              </wp:positionV>
              <wp:extent cx="1409700" cy="292100"/>
              <wp:effectExtent l="0" t="0" r="0" b="0"/>
              <wp:wrapNone/>
              <wp:docPr id="15" name="Text Box 1" descr="pag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636E" w14:textId="77777777" w:rsidR="00046657" w:rsidRPr="00D828BA" w:rsidRDefault="00046657">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54452" id="_x0000_t202" coordsize="21600,21600" o:spt="202" path="m,l,21600r21600,l21600,xe">
              <v:stroke joinstyle="miter"/>
              <v:path gradientshapeok="t" o:connecttype="rect"/>
            </v:shapetype>
            <v:shape id="Text Box 1" o:spid="_x0000_s1109" type="#_x0000_t202" alt="page 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" o:allowincell="f" filled="f" stroked="f">
              <v:textbox inset="0,0,0,0">
                <w:txbxContent>
                  <w:p w14:paraId="6502636E" w14:textId="77777777" w:rsidR="00046657" w:rsidRPr="00D828BA" w:rsidRDefault="00046657">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CEC483F" wp14:editId="57EAB595">
              <wp:simplePos x="0" y="0"/>
              <wp:positionH relativeFrom="page">
                <wp:posOffset>2566035</wp:posOffset>
              </wp:positionH>
              <wp:positionV relativeFrom="page">
                <wp:posOffset>497840</wp:posOffset>
              </wp:positionV>
              <wp:extent cx="3086100" cy="292100"/>
              <wp:effectExtent l="0" t="0" r="0" b="12700"/>
              <wp:wrapNone/>
              <wp:docPr id="14" name="Text Box 2" descr="Journal La Lumiè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A074" w14:textId="5AFB0FCE" w:rsidR="00046657" w:rsidRPr="00D828BA" w:rsidRDefault="00046657">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C483F" id="_x0000_s1110" type="#_x0000_t202" alt="Journal La Lumière"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" o:allowincell="f" filled="f" stroked="f">
              <v:textbox inset="0,0,0,0">
                <w:txbxContent>
                  <w:p w14:paraId="3EE6A074" w14:textId="5AFB0FCE" w:rsidR="00046657" w:rsidRPr="00D828BA" w:rsidRDefault="00046657">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F602173" wp14:editId="0488A1F5">
              <wp:simplePos x="0" y="0"/>
              <wp:positionH relativeFrom="page">
                <wp:posOffset>2450465</wp:posOffset>
              </wp:positionH>
              <wp:positionV relativeFrom="page">
                <wp:posOffset>457200</wp:posOffset>
              </wp:positionV>
              <wp:extent cx="4846320" cy="365760"/>
              <wp:effectExtent l="0" t="0" r="11430" b="15240"/>
              <wp:wrapNone/>
              <wp:docPr id="13" name="REC 14" descr="pag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220FC6B" w14:textId="0496F7E0" w:rsidR="00B54A2E" w:rsidRDefault="00B54A2E" w:rsidP="00B54A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02173" id="REC 14" o:spid="_x0000_s1111" alt="page 4"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" o:allowincell="f" fillcolor="#4099da [2677]" strokecolor="#2683c6 [3205]">
              <v:fill color2="#73b4e4 [1973]" rotate="t" focusposition="1,1" focussize="-1,-1" focus="100%" type="gradientRadial"/>
              <v:textbox>
                <w:txbxContent>
                  <w:p w14:paraId="5220FC6B" w14:textId="0496F7E0" w:rsidR="00B54A2E" w:rsidRDefault="00B54A2E" w:rsidP="00B54A2E">
                    <w:pPr>
                      <w:jc w:val="cente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FBC2B" w14:textId="77777777" w:rsidR="00046657" w:rsidRDefault="00046657">
    <w:pPr>
      <w:pStyle w:val="En-tte"/>
    </w:pPr>
    <w:r>
      <w:rPr>
        <w:noProof/>
        <w:lang w:eastAsia="fr-CA" w:bidi="ar-SA"/>
      </w:rPr>
      <mc:AlternateContent>
        <mc:Choice Requires="wps">
          <w:drawing>
            <wp:inline distT="0" distB="0" distL="0" distR="0" wp14:anchorId="56DBBF80" wp14:editId="20C0B937">
              <wp:extent cx="3086100" cy="292100"/>
              <wp:effectExtent l="0" t="0" r="0" b="12700"/>
              <wp:docPr id="12" name="Text Box 4" descr="Journal La Lumiè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4AC86" w14:textId="77777777" w:rsidR="00046657" w:rsidRPr="00D828BA" w:rsidRDefault="00046657">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inline>
          </w:drawing>
        </mc:Choice>
        <mc:Fallback>
          <w:pict>
            <v:shapetype w14:anchorId="56DBBF80" id="_x0000_t202" coordsize="21600,21600" o:spt="202" path="m,l,21600r21600,l21600,xe">
              <v:stroke joinstyle="miter"/>
              <v:path gradientshapeok="t" o:connecttype="rect"/>
            </v:shapetype>
            <v:shape id="Text Box 4" o:spid="_x0000_s1112" type="#_x0000_t202" alt="Journal La Lumière" style="width:24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" filled="f" stroked="f">
              <v:textbox inset="0,0,0,0">
                <w:txbxContent>
                  <w:p w14:paraId="7AA4AC86" w14:textId="77777777" w:rsidR="00046657" w:rsidRPr="00D828BA" w:rsidRDefault="00046657">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anchorlock/>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26B237B1" wp14:editId="6DBF79AD">
              <wp:simplePos x="0" y="0"/>
              <wp:positionH relativeFrom="page">
                <wp:posOffset>561975</wp:posOffset>
              </wp:positionH>
              <wp:positionV relativeFrom="page">
                <wp:posOffset>495300</wp:posOffset>
              </wp:positionV>
              <wp:extent cx="1409700" cy="292100"/>
              <wp:effectExtent l="0" t="0" r="0" b="0"/>
              <wp:wrapNone/>
              <wp:docPr id="11" name="Text Box 5" descr="pag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C1AC0" w14:textId="77777777" w:rsidR="00046657" w:rsidRPr="00D828BA" w:rsidRDefault="00046657">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37B1" id="Text Box 5" o:spid="_x0000_s1113" type="#_x0000_t202" alt="page 3&#10;"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" o:allowincell="f" filled="f" stroked="f">
              <v:textbox style="mso-next-textbox:#Text Box 136" inset="0,0,0,0">
                <w:txbxContent>
                  <w:p w14:paraId="0F1C1AC0" w14:textId="77777777" w:rsidR="00046657" w:rsidRPr="00D828BA" w:rsidRDefault="00046657">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4D3C905B" wp14:editId="50E7D7A9">
              <wp:simplePos x="0" y="0"/>
              <wp:positionH relativeFrom="page">
                <wp:posOffset>457200</wp:posOffset>
              </wp:positionH>
              <wp:positionV relativeFrom="page">
                <wp:posOffset>457200</wp:posOffset>
              </wp:positionV>
              <wp:extent cx="4846320" cy="365760"/>
              <wp:effectExtent l="0" t="0" r="11430" b="15240"/>
              <wp:wrapNone/>
              <wp:docPr id="10" name="Rectangle 6" descr="pag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E7C3A" id="Rectangle 6" o:spid="_x0000_s1026" alt="page 5"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E7C54" w14:textId="77777777" w:rsidR="00046657" w:rsidRPr="009137B0" w:rsidRDefault="00046657"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DE45D1B" w14:textId="77777777" w:rsidR="00046657" w:rsidRPr="00AD3C08" w:rsidRDefault="00A05250" w:rsidP="001A51D3">
    <w:pPr>
      <w:pStyle w:val="En-tte"/>
      <w:jc w:val="center"/>
    </w:pPr>
    <w:hyperlink r:id="rId1" w:history="1">
      <w:r w:rsidR="00046657" w:rsidRPr="00AD3C08">
        <w:rPr>
          <w:rStyle w:val="Lienhypertexte"/>
          <w:color w:val="1C6194" w:themeColor="accent2" w:themeShade="BF"/>
        </w:rPr>
        <w:t>www.aphrso.org</w:t>
      </w:r>
    </w:hyperlink>
    <w:r w:rsidR="00046657" w:rsidRPr="00AD3C08">
      <w:t xml:space="preserve">    </w:t>
    </w:r>
  </w:p>
  <w:p w14:paraId="6CD4D6A8" w14:textId="77777777" w:rsidR="00046657" w:rsidRPr="00EC533C" w:rsidRDefault="00046657"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A75D" w14:textId="77777777" w:rsidR="00046657" w:rsidRDefault="00046657">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7DD3DF89" wp14:editId="44337E89">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2652DFBB" w14:textId="77777777" w:rsidR="00046657" w:rsidRPr="007A5278" w:rsidRDefault="00046657" w:rsidP="007A5278">
                          <w:pPr>
                            <w:rPr>
                              <w:b/>
                              <w:i/>
                              <w:sz w:val="28"/>
                            </w:rPr>
                          </w:pPr>
                          <w:r w:rsidRPr="007A5278">
                            <w:rPr>
                              <w:b/>
                              <w:i/>
                              <w:sz w:val="28"/>
                            </w:rPr>
                            <w:t>Notre territoire</w:t>
                          </w:r>
                        </w:p>
                        <w:p w14:paraId="545DD8A8" w14:textId="77777777" w:rsidR="00046657" w:rsidRDefault="00046657"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3DF89" id="Rectangle 6" o:spid="_x0000_s1114"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q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OyGC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DT5+zq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w:txbxContent>
                  <w:p w14:paraId="2652DFBB" w14:textId="77777777" w:rsidR="00046657" w:rsidRPr="007A5278" w:rsidRDefault="00046657" w:rsidP="007A5278">
                    <w:pPr>
                      <w:rPr>
                        <w:b/>
                        <w:i/>
                        <w:sz w:val="28"/>
                      </w:rPr>
                    </w:pPr>
                    <w:r w:rsidRPr="007A5278">
                      <w:rPr>
                        <w:b/>
                        <w:i/>
                        <w:sz w:val="28"/>
                      </w:rPr>
                      <w:t>Notre territoire</w:t>
                    </w:r>
                  </w:p>
                  <w:p w14:paraId="545DD8A8" w14:textId="77777777" w:rsidR="00046657" w:rsidRDefault="00046657"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710"/>
    <w:multiLevelType w:val="hybridMultilevel"/>
    <w:tmpl w:val="5B30D4E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F857187"/>
    <w:multiLevelType w:val="hybridMultilevel"/>
    <w:tmpl w:val="1D38378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3"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15405FF"/>
    <w:multiLevelType w:val="hybridMultilevel"/>
    <w:tmpl w:val="5BC060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6CA827A4"/>
    <w:multiLevelType w:val="hybridMultilevel"/>
    <w:tmpl w:val="6FEC0B1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7CAC32DF"/>
    <w:multiLevelType w:val="hybridMultilevel"/>
    <w:tmpl w:val="0D863CE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4"/>
  </w:num>
  <w:num w:numId="4">
    <w:abstractNumId w:val="10"/>
  </w:num>
  <w:num w:numId="5">
    <w:abstractNumId w:val="6"/>
  </w:num>
  <w:num w:numId="6">
    <w:abstractNumId w:val="3"/>
  </w:num>
  <w:num w:numId="7">
    <w:abstractNumId w:val="8"/>
  </w:num>
  <w:num w:numId="8">
    <w:abstractNumId w:val="0"/>
  </w:num>
  <w:num w:numId="9">
    <w:abstractNumId w:val="1"/>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535A"/>
    <w:rsid w:val="00011DB0"/>
    <w:rsid w:val="00015129"/>
    <w:rsid w:val="00031B5D"/>
    <w:rsid w:val="000321E0"/>
    <w:rsid w:val="00046657"/>
    <w:rsid w:val="000516CC"/>
    <w:rsid w:val="00093AC1"/>
    <w:rsid w:val="000955A8"/>
    <w:rsid w:val="00096820"/>
    <w:rsid w:val="000C226A"/>
    <w:rsid w:val="000D147E"/>
    <w:rsid w:val="000E6979"/>
    <w:rsid w:val="001074B2"/>
    <w:rsid w:val="00110E7E"/>
    <w:rsid w:val="001137AF"/>
    <w:rsid w:val="001203F3"/>
    <w:rsid w:val="00132410"/>
    <w:rsid w:val="001428D8"/>
    <w:rsid w:val="00144A57"/>
    <w:rsid w:val="00146BD1"/>
    <w:rsid w:val="00150B53"/>
    <w:rsid w:val="0015381C"/>
    <w:rsid w:val="00157FD0"/>
    <w:rsid w:val="00162EE0"/>
    <w:rsid w:val="00171408"/>
    <w:rsid w:val="001738E1"/>
    <w:rsid w:val="001A4C5A"/>
    <w:rsid w:val="001A51D3"/>
    <w:rsid w:val="001C1FD7"/>
    <w:rsid w:val="001D421D"/>
    <w:rsid w:val="001D5F07"/>
    <w:rsid w:val="001D7629"/>
    <w:rsid w:val="001E5BE6"/>
    <w:rsid w:val="001E75CA"/>
    <w:rsid w:val="001F0FDB"/>
    <w:rsid w:val="00201332"/>
    <w:rsid w:val="00216870"/>
    <w:rsid w:val="00220BF4"/>
    <w:rsid w:val="00232499"/>
    <w:rsid w:val="002462BB"/>
    <w:rsid w:val="002511FF"/>
    <w:rsid w:val="00261E3F"/>
    <w:rsid w:val="002661B6"/>
    <w:rsid w:val="00280D2F"/>
    <w:rsid w:val="00282CD0"/>
    <w:rsid w:val="00286BCF"/>
    <w:rsid w:val="00290A2D"/>
    <w:rsid w:val="00295798"/>
    <w:rsid w:val="002E0CB0"/>
    <w:rsid w:val="002E154E"/>
    <w:rsid w:val="0030316D"/>
    <w:rsid w:val="00305F00"/>
    <w:rsid w:val="003069F7"/>
    <w:rsid w:val="0032411F"/>
    <w:rsid w:val="00331EDD"/>
    <w:rsid w:val="00350824"/>
    <w:rsid w:val="00351AFD"/>
    <w:rsid w:val="00351CCC"/>
    <w:rsid w:val="0036203F"/>
    <w:rsid w:val="003746C5"/>
    <w:rsid w:val="0037497A"/>
    <w:rsid w:val="00393015"/>
    <w:rsid w:val="003B13FE"/>
    <w:rsid w:val="003B1B1D"/>
    <w:rsid w:val="003C04E3"/>
    <w:rsid w:val="003D486E"/>
    <w:rsid w:val="003E3CAE"/>
    <w:rsid w:val="00425B9B"/>
    <w:rsid w:val="00426380"/>
    <w:rsid w:val="00426BF7"/>
    <w:rsid w:val="00436443"/>
    <w:rsid w:val="004400B9"/>
    <w:rsid w:val="00447322"/>
    <w:rsid w:val="004474F8"/>
    <w:rsid w:val="00455959"/>
    <w:rsid w:val="00455EBA"/>
    <w:rsid w:val="00461AAD"/>
    <w:rsid w:val="00470C06"/>
    <w:rsid w:val="00472197"/>
    <w:rsid w:val="004A456C"/>
    <w:rsid w:val="004E6168"/>
    <w:rsid w:val="00503246"/>
    <w:rsid w:val="00517C93"/>
    <w:rsid w:val="00522A81"/>
    <w:rsid w:val="0052774D"/>
    <w:rsid w:val="00551BA3"/>
    <w:rsid w:val="00554686"/>
    <w:rsid w:val="005611E9"/>
    <w:rsid w:val="00574068"/>
    <w:rsid w:val="00582F01"/>
    <w:rsid w:val="005A24E9"/>
    <w:rsid w:val="005A580F"/>
    <w:rsid w:val="005B1210"/>
    <w:rsid w:val="005B2BE7"/>
    <w:rsid w:val="005D3284"/>
    <w:rsid w:val="005E070B"/>
    <w:rsid w:val="005E1C42"/>
    <w:rsid w:val="005E469A"/>
    <w:rsid w:val="005E6B7B"/>
    <w:rsid w:val="006061A0"/>
    <w:rsid w:val="006345CB"/>
    <w:rsid w:val="0064781F"/>
    <w:rsid w:val="0065269A"/>
    <w:rsid w:val="00677349"/>
    <w:rsid w:val="0068034B"/>
    <w:rsid w:val="006B3BA2"/>
    <w:rsid w:val="006C1AAA"/>
    <w:rsid w:val="006C4B17"/>
    <w:rsid w:val="006D413B"/>
    <w:rsid w:val="006D5A53"/>
    <w:rsid w:val="006F3815"/>
    <w:rsid w:val="006F5E17"/>
    <w:rsid w:val="007057AB"/>
    <w:rsid w:val="00710727"/>
    <w:rsid w:val="007315AF"/>
    <w:rsid w:val="0074665E"/>
    <w:rsid w:val="00747A09"/>
    <w:rsid w:val="0075341E"/>
    <w:rsid w:val="007639D8"/>
    <w:rsid w:val="0079732E"/>
    <w:rsid w:val="007A03F9"/>
    <w:rsid w:val="007A5278"/>
    <w:rsid w:val="007B08C3"/>
    <w:rsid w:val="007B0FD2"/>
    <w:rsid w:val="007C43CF"/>
    <w:rsid w:val="007D0280"/>
    <w:rsid w:val="007D1252"/>
    <w:rsid w:val="007D1445"/>
    <w:rsid w:val="007E097E"/>
    <w:rsid w:val="007E0D57"/>
    <w:rsid w:val="008048E9"/>
    <w:rsid w:val="00806586"/>
    <w:rsid w:val="008700D5"/>
    <w:rsid w:val="008818B0"/>
    <w:rsid w:val="00883988"/>
    <w:rsid w:val="00883BCA"/>
    <w:rsid w:val="008934FD"/>
    <w:rsid w:val="00895E35"/>
    <w:rsid w:val="008A6566"/>
    <w:rsid w:val="008B3452"/>
    <w:rsid w:val="008B7F9F"/>
    <w:rsid w:val="008C52EE"/>
    <w:rsid w:val="008C7138"/>
    <w:rsid w:val="008E2C04"/>
    <w:rsid w:val="009137B0"/>
    <w:rsid w:val="00921351"/>
    <w:rsid w:val="00921436"/>
    <w:rsid w:val="00924008"/>
    <w:rsid w:val="009403A1"/>
    <w:rsid w:val="009503F4"/>
    <w:rsid w:val="009506B0"/>
    <w:rsid w:val="009539AF"/>
    <w:rsid w:val="0095667A"/>
    <w:rsid w:val="00971040"/>
    <w:rsid w:val="009718D2"/>
    <w:rsid w:val="00972B32"/>
    <w:rsid w:val="00976A4C"/>
    <w:rsid w:val="00983D15"/>
    <w:rsid w:val="00992738"/>
    <w:rsid w:val="009A2CBC"/>
    <w:rsid w:val="009B26A3"/>
    <w:rsid w:val="009C0A9C"/>
    <w:rsid w:val="009C152F"/>
    <w:rsid w:val="009C2472"/>
    <w:rsid w:val="009C68A4"/>
    <w:rsid w:val="009C6BC9"/>
    <w:rsid w:val="009E2412"/>
    <w:rsid w:val="009E25CD"/>
    <w:rsid w:val="009F085F"/>
    <w:rsid w:val="009F655E"/>
    <w:rsid w:val="00A04DE0"/>
    <w:rsid w:val="00A05250"/>
    <w:rsid w:val="00A31AFF"/>
    <w:rsid w:val="00A33AEE"/>
    <w:rsid w:val="00A37F3A"/>
    <w:rsid w:val="00A4001B"/>
    <w:rsid w:val="00A503A1"/>
    <w:rsid w:val="00A52818"/>
    <w:rsid w:val="00A64118"/>
    <w:rsid w:val="00A738F1"/>
    <w:rsid w:val="00A90668"/>
    <w:rsid w:val="00A97FF3"/>
    <w:rsid w:val="00AA5533"/>
    <w:rsid w:val="00AC530C"/>
    <w:rsid w:val="00AC5E28"/>
    <w:rsid w:val="00AE685E"/>
    <w:rsid w:val="00B07F51"/>
    <w:rsid w:val="00B11211"/>
    <w:rsid w:val="00B11D05"/>
    <w:rsid w:val="00B14F13"/>
    <w:rsid w:val="00B42165"/>
    <w:rsid w:val="00B44073"/>
    <w:rsid w:val="00B53211"/>
    <w:rsid w:val="00B54A2E"/>
    <w:rsid w:val="00B62DD9"/>
    <w:rsid w:val="00B63395"/>
    <w:rsid w:val="00B74A7B"/>
    <w:rsid w:val="00B84628"/>
    <w:rsid w:val="00B91470"/>
    <w:rsid w:val="00BC353B"/>
    <w:rsid w:val="00BC5F10"/>
    <w:rsid w:val="00BD7CB1"/>
    <w:rsid w:val="00BF254D"/>
    <w:rsid w:val="00BF420E"/>
    <w:rsid w:val="00C0525C"/>
    <w:rsid w:val="00C25B4B"/>
    <w:rsid w:val="00C44B2A"/>
    <w:rsid w:val="00C54DD8"/>
    <w:rsid w:val="00C7429A"/>
    <w:rsid w:val="00C74441"/>
    <w:rsid w:val="00C86165"/>
    <w:rsid w:val="00C90594"/>
    <w:rsid w:val="00CA563A"/>
    <w:rsid w:val="00CB2943"/>
    <w:rsid w:val="00CC7564"/>
    <w:rsid w:val="00CF3356"/>
    <w:rsid w:val="00CF6FC5"/>
    <w:rsid w:val="00D05687"/>
    <w:rsid w:val="00D30CB7"/>
    <w:rsid w:val="00D5339F"/>
    <w:rsid w:val="00D828BA"/>
    <w:rsid w:val="00D91F48"/>
    <w:rsid w:val="00DA6675"/>
    <w:rsid w:val="00DB0A70"/>
    <w:rsid w:val="00DB1B9F"/>
    <w:rsid w:val="00DB2DFB"/>
    <w:rsid w:val="00DB5A35"/>
    <w:rsid w:val="00DC2E88"/>
    <w:rsid w:val="00DC3CDF"/>
    <w:rsid w:val="00DE0855"/>
    <w:rsid w:val="00E06477"/>
    <w:rsid w:val="00E14BBD"/>
    <w:rsid w:val="00E20B33"/>
    <w:rsid w:val="00E275BD"/>
    <w:rsid w:val="00E3425A"/>
    <w:rsid w:val="00E35B20"/>
    <w:rsid w:val="00E5272C"/>
    <w:rsid w:val="00E64A10"/>
    <w:rsid w:val="00E73D63"/>
    <w:rsid w:val="00EA2BAF"/>
    <w:rsid w:val="00EA4484"/>
    <w:rsid w:val="00EA61C2"/>
    <w:rsid w:val="00EC2822"/>
    <w:rsid w:val="00EC2E2B"/>
    <w:rsid w:val="00EC533C"/>
    <w:rsid w:val="00EE202C"/>
    <w:rsid w:val="00EE2A95"/>
    <w:rsid w:val="00F06230"/>
    <w:rsid w:val="00F07BD6"/>
    <w:rsid w:val="00F12559"/>
    <w:rsid w:val="00F54987"/>
    <w:rsid w:val="00F64652"/>
    <w:rsid w:val="00F7244A"/>
    <w:rsid w:val="00F845DF"/>
    <w:rsid w:val="00F86243"/>
    <w:rsid w:val="00F97C9D"/>
    <w:rsid w:val="00FA1608"/>
    <w:rsid w:val="00FC6110"/>
    <w:rsid w:val="00FD2258"/>
    <w:rsid w:val="00FF6848"/>
    <w:rsid w:val="00FF7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268989"/>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paragraph" w:styleId="Paragraphedeliste">
    <w:name w:val="List Paragraph"/>
    <w:basedOn w:val="Normal"/>
    <w:uiPriority w:val="34"/>
    <w:qFormat/>
    <w:rsid w:val="00E35B20"/>
    <w:pPr>
      <w:ind w:left="720"/>
      <w:contextualSpacing/>
    </w:pPr>
    <w:rPr>
      <w:rFonts w:cs="Mangal"/>
      <w:szCs w:val="21"/>
    </w:rPr>
  </w:style>
  <w:style w:type="character" w:styleId="Mentionnonrsolue">
    <w:name w:val="Unresolved Mention"/>
    <w:basedOn w:val="Policepardfaut"/>
    <w:uiPriority w:val="99"/>
    <w:semiHidden/>
    <w:unhideWhenUsed/>
    <w:rsid w:val="007D1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96714">
      <w:bodyDiv w:val="1"/>
      <w:marLeft w:val="0"/>
      <w:marRight w:val="0"/>
      <w:marTop w:val="0"/>
      <w:marBottom w:val="0"/>
      <w:divBdr>
        <w:top w:val="none" w:sz="0" w:space="0" w:color="auto"/>
        <w:left w:val="none" w:sz="0" w:space="0" w:color="auto"/>
        <w:bottom w:val="none" w:sz="0" w:space="0" w:color="auto"/>
        <w:right w:val="none" w:sz="0" w:space="0" w:color="auto"/>
      </w:divBdr>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1809546067">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mo@aphrso.org"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microsoft.com/office/2007/relationships/hdphoto" Target="media/hdphoto3.wdp"/><Relationship Id="rId63" Type="http://schemas.openxmlformats.org/officeDocument/2006/relationships/image" Target="media/image30.gif"/><Relationship Id="rId68" Type="http://schemas.openxmlformats.org/officeDocument/2006/relationships/image" Target="media/image35.jpe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www.carteloisir.ca/" TargetMode="External"/><Relationship Id="rId11" Type="http://schemas.openxmlformats.org/officeDocument/2006/relationships/image" Target="media/image3.jpeg"/><Relationship Id="rId24" Type="http://schemas.openxmlformats.org/officeDocument/2006/relationships/hyperlink" Target="http://www.aphrso.org" TargetMode="External"/><Relationship Id="rId32" Type="http://schemas.openxmlformats.org/officeDocument/2006/relationships/image" Target="media/image13.wmf"/><Relationship Id="rId37" Type="http://schemas.openxmlformats.org/officeDocument/2006/relationships/footer" Target="footer2.xml"/><Relationship Id="rId40" Type="http://schemas.openxmlformats.org/officeDocument/2006/relationships/hyperlink" Target="https://www.centauria.ca/accueil" TargetMode="External"/><Relationship Id="rId45" Type="http://schemas.openxmlformats.org/officeDocument/2006/relationships/image" Target="media/image18.png"/><Relationship Id="rId53" Type="http://schemas.openxmlformats.org/officeDocument/2006/relationships/image" Target="media/image25.jpeg"/><Relationship Id="rId58" Type="http://schemas.openxmlformats.org/officeDocument/2006/relationships/hyperlink" Target="http://www.aphrso.org" TargetMode="External"/><Relationship Id="rId66" Type="http://schemas.openxmlformats.org/officeDocument/2006/relationships/image" Target="media/image33.jpeg"/><Relationship Id="rId74"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hyperlink" Target="mailto:promo@aphrso.org" TargetMode="External"/><Relationship Id="rId23" Type="http://schemas.openxmlformats.org/officeDocument/2006/relationships/hyperlink" Target="http://www.aphrso.org" TargetMode="External"/><Relationship Id="rId28" Type="http://schemas.openxmlformats.org/officeDocument/2006/relationships/image" Target="media/image11.png"/><Relationship Id="rId36" Type="http://schemas.openxmlformats.org/officeDocument/2006/relationships/footer" Target="footer1.xml"/><Relationship Id="rId49" Type="http://schemas.openxmlformats.org/officeDocument/2006/relationships/image" Target="media/image21.png"/><Relationship Id="rId57" Type="http://schemas.openxmlformats.org/officeDocument/2006/relationships/image" Target="media/image27.jpeg"/><Relationship Id="rId61"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hyperlink" Target="mailto:info@aphrso.org" TargetMode="Externa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yperlink" Target="http://www.aphrso.org" TargetMode="External"/><Relationship Id="rId65" Type="http://schemas.openxmlformats.org/officeDocument/2006/relationships/image" Target="media/image32.png"/><Relationship Id="rId73" Type="http://schemas.openxmlformats.org/officeDocument/2006/relationships/image" Target="media/image40.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facebook.com/aphrso" TargetMode="External"/><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hyperlink" Target="http://www.carteloisir.ca/" TargetMode="External"/><Relationship Id="rId35" Type="http://schemas.openxmlformats.org/officeDocument/2006/relationships/header" Target="header2.xml"/><Relationship Id="rId43" Type="http://schemas.openxmlformats.org/officeDocument/2006/relationships/image" Target="media/image16.wmf"/><Relationship Id="rId48" Type="http://schemas.openxmlformats.org/officeDocument/2006/relationships/image" Target="media/image20.png"/><Relationship Id="rId56" Type="http://schemas.openxmlformats.org/officeDocument/2006/relationships/hyperlink" Target="mailto:info@aphrso.org" TargetMode="Externa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hyperlink" Target="http://www.facebook.com/aphrso"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header" Target="header3.xml"/><Relationship Id="rId46" Type="http://schemas.microsoft.com/office/2007/relationships/hdphoto" Target="media/hdphoto2.wdp"/><Relationship Id="rId59" Type="http://schemas.openxmlformats.org/officeDocument/2006/relationships/hyperlink" Target="mailto:info@aphrso.org" TargetMode="External"/><Relationship Id="rId67" Type="http://schemas.openxmlformats.org/officeDocument/2006/relationships/image" Target="media/image34.png"/><Relationship Id="rId20" Type="http://schemas.openxmlformats.org/officeDocument/2006/relationships/hyperlink" Target="mailto:info@aphrso.org" TargetMode="External"/><Relationship Id="rId41" Type="http://schemas.openxmlformats.org/officeDocument/2006/relationships/hyperlink" Target="https://www.centauria.ca/accueil" TargetMode="External"/><Relationship Id="rId54" Type="http://schemas.openxmlformats.org/officeDocument/2006/relationships/image" Target="media/image26.pn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CFA8310E-C797-47D5-AFFC-BF034CB8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1661</TotalTime>
  <Pages>1</Pages>
  <Words>32</Words>
  <Characters>179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26</cp:revision>
  <cp:lastPrinted>2020-03-04T17:21:00Z</cp:lastPrinted>
  <dcterms:created xsi:type="dcterms:W3CDTF">2020-02-11T14:09:00Z</dcterms:created>
  <dcterms:modified xsi:type="dcterms:W3CDTF">2020-03-04T17:22:00Z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